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8A2" w:rsidRDefault="000818A2" w:rsidP="000818A2">
      <w:pPr>
        <w:widowControl w:val="0"/>
        <w:jc w:val="center"/>
      </w:pPr>
      <w:r w:rsidRPr="000818A2">
        <w:rPr>
          <w:b/>
        </w:rPr>
        <w:t>South Carolina General Assembly</w:t>
      </w:r>
    </w:p>
    <w:p w:rsidR="000818A2" w:rsidRDefault="000818A2" w:rsidP="000818A2">
      <w:pPr>
        <w:widowControl w:val="0"/>
        <w:jc w:val="center"/>
      </w:pPr>
      <w:r>
        <w:t>123rd Session, 2019-2020</w:t>
      </w:r>
    </w:p>
    <w:p w:rsidR="000818A2" w:rsidRDefault="000818A2" w:rsidP="000818A2">
      <w:pPr>
        <w:widowControl w:val="0"/>
        <w:jc w:val="left"/>
      </w:pPr>
    </w:p>
    <w:p w:rsidR="000818A2" w:rsidRDefault="000818A2" w:rsidP="000818A2">
      <w:pPr>
        <w:widowControl w:val="0"/>
        <w:jc w:val="left"/>
        <w:rPr>
          <w:b/>
        </w:rPr>
      </w:pPr>
      <w:r w:rsidRPr="000818A2">
        <w:rPr>
          <w:b/>
        </w:rPr>
        <w:t>H. 3569</w:t>
      </w:r>
    </w:p>
    <w:p w:rsidR="000818A2" w:rsidRDefault="000818A2" w:rsidP="000818A2">
      <w:pPr>
        <w:widowControl w:val="0"/>
        <w:jc w:val="left"/>
        <w:rPr>
          <w:b/>
        </w:rPr>
      </w:pPr>
    </w:p>
    <w:p w:rsidR="000818A2" w:rsidRDefault="000818A2" w:rsidP="000818A2">
      <w:pPr>
        <w:widowControl w:val="0"/>
        <w:jc w:val="left"/>
      </w:pPr>
      <w:r w:rsidRPr="000818A2">
        <w:rPr>
          <w:b/>
        </w:rPr>
        <w:t>STATUS INFORMATION</w:t>
      </w:r>
    </w:p>
    <w:p w:rsidR="000818A2" w:rsidRDefault="000818A2" w:rsidP="000818A2">
      <w:pPr>
        <w:widowControl w:val="0"/>
        <w:jc w:val="left"/>
      </w:pPr>
    </w:p>
    <w:p w:rsidR="000818A2" w:rsidRDefault="000818A2" w:rsidP="000818A2">
      <w:pPr>
        <w:widowControl w:val="0"/>
        <w:jc w:val="left"/>
      </w:pPr>
      <w:r>
        <w:t>House Resolution</w:t>
      </w:r>
    </w:p>
    <w:p w:rsidR="000818A2" w:rsidRDefault="0019460F" w:rsidP="000818A2">
      <w:pPr>
        <w:widowControl w:val="0"/>
        <w:jc w:val="left"/>
      </w:pPr>
      <w:r>
        <w:t>Sponsors: Reps. Weeks, G.M. Smith, Brawley, Ridgeway, Wheeler, Alexander, Allison, Anderson, Atkinson, Bailey, Bales, Ballentine, Bamberg, Bannister, Bennett, Bernstein, Blackwell, Bradley,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Rivers, Robinson, Rose, Rutherford, Sandifer, Matthews, Simrill, G.R. Smith, Sottile, Spires, Stavrinakis, Stringer, Tallon, Taylor, Thayer, Thigpen, Toole, Trantham, West, White, Whitmire, R. Williams, S. Williams, Willis, Wooten, Young and Yow</w:t>
      </w:r>
    </w:p>
    <w:p w:rsidR="000818A2" w:rsidRDefault="000818A2" w:rsidP="000818A2">
      <w:pPr>
        <w:widowControl w:val="0"/>
        <w:jc w:val="left"/>
      </w:pPr>
      <w:r>
        <w:t>Document Path: l:\council\bills\rm\1121sd19.docx</w:t>
      </w:r>
    </w:p>
    <w:p w:rsidR="000818A2" w:rsidRDefault="000818A2" w:rsidP="000818A2">
      <w:pPr>
        <w:widowControl w:val="0"/>
        <w:jc w:val="left"/>
      </w:pPr>
    </w:p>
    <w:p w:rsidR="000818A2" w:rsidRDefault="000818A2" w:rsidP="000818A2">
      <w:pPr>
        <w:widowControl w:val="0"/>
        <w:jc w:val="left"/>
      </w:pPr>
      <w:r>
        <w:t>Introduced in the House on January 15, 2019</w:t>
      </w:r>
    </w:p>
    <w:p w:rsidR="000818A2" w:rsidRDefault="000818A2" w:rsidP="000818A2">
      <w:pPr>
        <w:widowControl w:val="0"/>
        <w:jc w:val="left"/>
      </w:pPr>
      <w:r>
        <w:t>Adopted by the House on January 15, 2019</w:t>
      </w:r>
    </w:p>
    <w:p w:rsidR="000818A2" w:rsidRDefault="000818A2" w:rsidP="000818A2">
      <w:pPr>
        <w:widowControl w:val="0"/>
        <w:jc w:val="left"/>
      </w:pPr>
    </w:p>
    <w:p w:rsidR="000818A2" w:rsidRDefault="000818A2" w:rsidP="000818A2">
      <w:pPr>
        <w:widowControl w:val="0"/>
        <w:jc w:val="left"/>
      </w:pPr>
      <w:r>
        <w:t xml:space="preserve">Summary: </w:t>
      </w:r>
      <w:r w:rsidR="00CA0F98">
        <w:t>Travis Allen Johnson</w:t>
      </w:r>
    </w:p>
    <w:p w:rsidR="000818A2" w:rsidRDefault="000818A2" w:rsidP="000818A2">
      <w:pPr>
        <w:widowControl w:val="0"/>
        <w:jc w:val="left"/>
      </w:pPr>
    </w:p>
    <w:p w:rsidR="000818A2" w:rsidRDefault="000818A2" w:rsidP="000818A2">
      <w:pPr>
        <w:widowControl w:val="0"/>
        <w:jc w:val="left"/>
      </w:pPr>
    </w:p>
    <w:p w:rsidR="000818A2" w:rsidRDefault="000818A2" w:rsidP="00081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8A2">
        <w:rPr>
          <w:b/>
        </w:rPr>
        <w:t>HISTORY OF LEGISLATIVE ACTIONS</w:t>
      </w:r>
    </w:p>
    <w:p w:rsidR="000818A2" w:rsidRDefault="000818A2" w:rsidP="00081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18A2" w:rsidRPr="000818A2" w:rsidRDefault="000818A2" w:rsidP="00081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8A2">
        <w:rPr>
          <w:u w:val="single"/>
        </w:rPr>
        <w:tab/>
        <w:t>Date</w:t>
      </w:r>
      <w:r w:rsidRPr="000818A2">
        <w:rPr>
          <w:u w:val="single"/>
        </w:rPr>
        <w:tab/>
        <w:t>Body</w:t>
      </w:r>
      <w:r w:rsidRPr="000818A2">
        <w:rPr>
          <w:u w:val="single"/>
        </w:rPr>
        <w:tab/>
        <w:t>Action Description with journal page number</w:t>
      </w:r>
      <w:r w:rsidRPr="000818A2">
        <w:rPr>
          <w:u w:val="single"/>
        </w:rPr>
        <w:tab/>
      </w:r>
    </w:p>
    <w:p w:rsidR="00515B06" w:rsidRDefault="00515B06" w:rsidP="00515B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726920">
        <w:t>Introduced and adopted (</w:t>
      </w:r>
      <w:hyperlink r:id="rId7" w:history="1">
        <w:r w:rsidRPr="00726920">
          <w:rPr>
            <w:rStyle w:val="Hyperlink"/>
          </w:rPr>
          <w:t>House Journal</w:t>
        </w:r>
        <w:r w:rsidRPr="00726920">
          <w:rPr>
            <w:rStyle w:val="Hyperlink"/>
          </w:rPr>
          <w:noBreakHyphen/>
          <w:t>page 56</w:t>
        </w:r>
      </w:hyperlink>
      <w:r w:rsidRPr="00726920">
        <w:t>)</w:t>
      </w:r>
    </w:p>
    <w:p w:rsidR="00515B06" w:rsidRDefault="00515B06" w:rsidP="00515B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18A2" w:rsidRDefault="000818A2" w:rsidP="00081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818A2">
          <w:rPr>
            <w:rStyle w:val="Hyperlink"/>
          </w:rPr>
          <w:t>legislative information</w:t>
        </w:r>
      </w:hyperlink>
      <w:r>
        <w:t xml:space="preserve"> at the website</w:t>
      </w:r>
    </w:p>
    <w:p w:rsidR="000818A2" w:rsidRDefault="000818A2" w:rsidP="00081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8A2" w:rsidRPr="000818A2" w:rsidRDefault="000818A2" w:rsidP="00081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8A2" w:rsidRDefault="000818A2" w:rsidP="000818A2">
      <w:r w:rsidRPr="000818A2">
        <w:rPr>
          <w:b/>
        </w:rPr>
        <w:t>VERSIONS OF THIS BILL</w:t>
      </w:r>
    </w:p>
    <w:p w:rsidR="000818A2" w:rsidRDefault="000818A2" w:rsidP="000818A2"/>
    <w:p w:rsidR="000818A2" w:rsidRDefault="00854038" w:rsidP="000818A2">
      <w:hyperlink r:id="rId9" w:history="1">
        <w:r w:rsidR="000818A2">
          <w:rPr>
            <w:rStyle w:val="Hyperlink"/>
          </w:rPr>
          <w:t>1/15/2019</w:t>
        </w:r>
      </w:hyperlink>
    </w:p>
    <w:p w:rsidR="000818A2" w:rsidRDefault="000818A2" w:rsidP="000818A2"/>
    <w:p w:rsidR="000818A2" w:rsidRDefault="000818A2" w:rsidP="000818A2">
      <w:pPr>
        <w:sectPr w:rsidR="000818A2" w:rsidSect="000818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140B" w:rsidRDefault="00511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8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C8B" w:rsidRDefault="0013124B" w:rsidP="003E7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7C8B">
        <w:t>RECOGNIZE AND HONO</w:t>
      </w:r>
      <w:r w:rsidR="008969A7">
        <w:t xml:space="preserve">R </w:t>
      </w:r>
      <w:r w:rsidR="008969A7" w:rsidRPr="005864EA">
        <w:rPr>
          <w:color w:val="000000" w:themeColor="text1"/>
          <w:u w:color="000000" w:themeColor="text1"/>
        </w:rPr>
        <w:t xml:space="preserve">TRAVIS </w:t>
      </w:r>
      <w:r w:rsidR="0023658B">
        <w:rPr>
          <w:color w:val="000000" w:themeColor="text1"/>
          <w:u w:color="000000" w:themeColor="text1"/>
        </w:rPr>
        <w:t xml:space="preserve">ALLEN </w:t>
      </w:r>
      <w:r w:rsidR="008969A7" w:rsidRPr="005864EA">
        <w:rPr>
          <w:color w:val="000000" w:themeColor="text1"/>
          <w:u w:color="000000" w:themeColor="text1"/>
        </w:rPr>
        <w:t xml:space="preserve">JOHNSON </w:t>
      </w:r>
      <w:r w:rsidR="008969A7">
        <w:t xml:space="preserve">OF </w:t>
      </w:r>
      <w:r w:rsidR="008969A7" w:rsidRPr="005864EA">
        <w:rPr>
          <w:color w:val="000000" w:themeColor="text1"/>
          <w:u w:color="000000" w:themeColor="text1"/>
        </w:rPr>
        <w:t>LYNCHBURG</w:t>
      </w:r>
      <w:r w:rsidR="003E7C8B">
        <w:t xml:space="preserve"> AND TO CONGRATULATE HIM </w:t>
      </w:r>
      <w:r w:rsidR="00E46A16">
        <w:t>ON</w:t>
      </w:r>
      <w:r w:rsidR="003E7C8B">
        <w:t xml:space="preserve"> HIS SELECTION TO PARTICIPATE IN THE </w:t>
      </w:r>
      <w:r w:rsidR="00035335">
        <w:t xml:space="preserve">57TH ANNUAL </w:t>
      </w:r>
      <w:r w:rsidR="003E7C8B">
        <w:t>UNITED STATES SENATE YOUTH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4E68" w:rsidRDefault="006F7867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4E68">
        <w:t xml:space="preserve">the members of the South Carolina House of Representatives are pleased to learn that </w:t>
      </w:r>
      <w:r w:rsidR="000D6A89" w:rsidRPr="005864EA">
        <w:rPr>
          <w:color w:val="000000" w:themeColor="text1"/>
          <w:u w:color="000000" w:themeColor="text1"/>
        </w:rPr>
        <w:t xml:space="preserve">Travis </w:t>
      </w:r>
      <w:r w:rsidR="0023658B">
        <w:rPr>
          <w:color w:val="000000" w:themeColor="text1"/>
          <w:u w:color="000000" w:themeColor="text1"/>
        </w:rPr>
        <w:t xml:space="preserve">Allen </w:t>
      </w:r>
      <w:r w:rsidR="000D6A89" w:rsidRPr="005864EA">
        <w:rPr>
          <w:color w:val="000000" w:themeColor="text1"/>
          <w:u w:color="000000" w:themeColor="text1"/>
        </w:rPr>
        <w:t>Johnson</w:t>
      </w:r>
      <w:r w:rsidR="00524E68">
        <w:t xml:space="preserve"> has been chosen as one of only two students to represent the Palmetto State in the </w:t>
      </w:r>
      <w:r w:rsidR="004637AC">
        <w:t xml:space="preserve">57th Annual </w:t>
      </w:r>
      <w:r w:rsidR="00524E68">
        <w:t>United States Senate Youth Program in March</w:t>
      </w:r>
      <w:r w:rsidR="000D6A89">
        <w:t xml:space="preserve"> 2019</w:t>
      </w:r>
      <w:r w:rsidR="00524E68">
        <w:t xml:space="preserve">; and 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60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resident of </w:t>
      </w:r>
      <w:r w:rsidR="00541122">
        <w:t>Lynchburg</w:t>
      </w:r>
      <w:r>
        <w:t xml:space="preserve">, </w:t>
      </w:r>
      <w:r w:rsidR="00541122" w:rsidRPr="005864EA">
        <w:rPr>
          <w:color w:val="000000" w:themeColor="text1"/>
          <w:u w:color="000000" w:themeColor="text1"/>
        </w:rPr>
        <w:t>Travis Johnson</w:t>
      </w:r>
      <w:r>
        <w:t xml:space="preserve"> is the son of </w:t>
      </w:r>
      <w:r w:rsidR="00541122" w:rsidRPr="005864EA">
        <w:rPr>
          <w:color w:val="000000" w:themeColor="text1"/>
          <w:u w:color="000000" w:themeColor="text1"/>
        </w:rPr>
        <w:t>Elaine and Derick Johnson</w:t>
      </w:r>
      <w:r>
        <w:t xml:space="preserve"> and </w:t>
      </w:r>
      <w:r w:rsidR="00607380" w:rsidRPr="005864EA">
        <w:rPr>
          <w:color w:val="000000" w:themeColor="text1"/>
          <w:u w:color="000000" w:themeColor="text1"/>
        </w:rPr>
        <w:t xml:space="preserve">is a </w:t>
      </w:r>
      <w:r w:rsidR="00607380">
        <w:rPr>
          <w:color w:val="000000" w:themeColor="text1"/>
          <w:u w:color="000000" w:themeColor="text1"/>
        </w:rPr>
        <w:t>j</w:t>
      </w:r>
      <w:r w:rsidR="00607380" w:rsidRPr="005864EA">
        <w:rPr>
          <w:color w:val="000000" w:themeColor="text1"/>
          <w:u w:color="000000" w:themeColor="text1"/>
        </w:rPr>
        <w:t>unior at Crestwood High School in the Sumter County School District</w:t>
      </w:r>
      <w:r w:rsidR="00607380">
        <w:rPr>
          <w:color w:val="000000" w:themeColor="text1"/>
          <w:u w:color="000000" w:themeColor="text1"/>
        </w:rPr>
        <w:t xml:space="preserve">. </w:t>
      </w:r>
      <w:r w:rsidR="00607380" w:rsidRPr="005864EA">
        <w:rPr>
          <w:color w:val="000000" w:themeColor="text1"/>
          <w:u w:color="000000" w:themeColor="text1"/>
        </w:rPr>
        <w:t xml:space="preserve">Travis currently serves as South Carolina Future Business Leaders of America (FBLA) </w:t>
      </w:r>
      <w:r w:rsidR="00607380">
        <w:rPr>
          <w:color w:val="000000" w:themeColor="text1"/>
          <w:u w:color="000000" w:themeColor="text1"/>
        </w:rPr>
        <w:t>s</w:t>
      </w:r>
      <w:r w:rsidR="00607380" w:rsidRPr="005864EA">
        <w:rPr>
          <w:color w:val="000000" w:themeColor="text1"/>
          <w:u w:color="000000" w:themeColor="text1"/>
        </w:rPr>
        <w:t xml:space="preserve">tate </w:t>
      </w:r>
      <w:r w:rsidR="00607380">
        <w:rPr>
          <w:color w:val="000000" w:themeColor="text1"/>
          <w:u w:color="000000" w:themeColor="text1"/>
        </w:rPr>
        <w:t>p</w:t>
      </w:r>
      <w:r w:rsidR="00607380" w:rsidRPr="005864EA">
        <w:rPr>
          <w:color w:val="000000" w:themeColor="text1"/>
          <w:u w:color="000000" w:themeColor="text1"/>
        </w:rPr>
        <w:t xml:space="preserve">resident and is the </w:t>
      </w:r>
      <w:r w:rsidR="00607380">
        <w:rPr>
          <w:color w:val="000000" w:themeColor="text1"/>
          <w:u w:color="000000" w:themeColor="text1"/>
        </w:rPr>
        <w:t>j</w:t>
      </w:r>
      <w:r w:rsidR="00607380" w:rsidRPr="005864EA">
        <w:rPr>
          <w:color w:val="000000" w:themeColor="text1"/>
          <w:u w:color="000000" w:themeColor="text1"/>
        </w:rPr>
        <w:t xml:space="preserve">unior </w:t>
      </w:r>
      <w:r w:rsidR="00607380">
        <w:rPr>
          <w:color w:val="000000" w:themeColor="text1"/>
          <w:u w:color="000000" w:themeColor="text1"/>
        </w:rPr>
        <w:t>c</w:t>
      </w:r>
      <w:r w:rsidR="00607380" w:rsidRPr="005864EA">
        <w:rPr>
          <w:color w:val="000000" w:themeColor="text1"/>
          <w:u w:color="000000" w:themeColor="text1"/>
        </w:rPr>
        <w:t xml:space="preserve">lass </w:t>
      </w:r>
      <w:r w:rsidR="00607380">
        <w:rPr>
          <w:color w:val="000000" w:themeColor="text1"/>
          <w:u w:color="000000" w:themeColor="text1"/>
        </w:rPr>
        <w:t>p</w:t>
      </w:r>
      <w:r w:rsidR="00607380" w:rsidRPr="005864EA">
        <w:rPr>
          <w:color w:val="000000" w:themeColor="text1"/>
          <w:u w:color="000000" w:themeColor="text1"/>
        </w:rPr>
        <w:t>resident at Crestwood High School</w:t>
      </w:r>
      <w:r>
        <w:t>; and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for fifty</w:t>
      </w:r>
      <w:r w:rsidR="00140915">
        <w:noBreakHyphen/>
      </w:r>
      <w:r w:rsidR="00623923">
        <w:t>seven</w:t>
      </w:r>
      <w:r>
        <w:t xml:space="preserve"> years</w:t>
      </w:r>
      <w:r w:rsidR="006A011B">
        <w:t>,</w:t>
      </w:r>
      <w:r>
        <w:t xml:space="preserve"> the United States Senate Youth Program, </w:t>
      </w:r>
      <w:r>
        <w:rPr>
          <w:color w:val="000000" w:themeColor="text1"/>
          <w:u w:color="000000" w:themeColor="text1"/>
        </w:rPr>
        <w:t>an</w:t>
      </w:r>
      <w:r w:rsidRPr="000456CE">
        <w:rPr>
          <w:color w:val="000000" w:themeColor="text1"/>
          <w:u w:color="000000" w:themeColor="text1"/>
        </w:rPr>
        <w:t xml:space="preserve"> extremely competitive merit</w:t>
      </w:r>
      <w:r w:rsidR="00140915">
        <w:rPr>
          <w:color w:val="000000" w:themeColor="text1"/>
          <w:u w:color="000000" w:themeColor="text1"/>
        </w:rPr>
        <w:noBreakHyphen/>
      </w:r>
      <w:r w:rsidRPr="000456CE">
        <w:rPr>
          <w:color w:val="000000" w:themeColor="text1"/>
          <w:u w:color="000000" w:themeColor="text1"/>
        </w:rPr>
        <w:t>based program</w:t>
      </w:r>
      <w:r>
        <w:rPr>
          <w:color w:val="000000" w:themeColor="text1"/>
          <w:u w:color="000000" w:themeColor="text1"/>
        </w:rPr>
        <w:t xml:space="preserve">, has </w:t>
      </w:r>
      <w:r w:rsidRPr="000456CE">
        <w:rPr>
          <w:color w:val="000000" w:themeColor="text1"/>
          <w:u w:color="000000" w:themeColor="text1"/>
        </w:rPr>
        <w:t>br</w:t>
      </w:r>
      <w:r>
        <w:rPr>
          <w:color w:val="000000" w:themeColor="text1"/>
          <w:u w:color="000000" w:themeColor="text1"/>
        </w:rPr>
        <w:t>ought</w:t>
      </w:r>
      <w:r w:rsidRPr="000456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four</w:t>
      </w:r>
      <w:r w:rsidRPr="000456CE">
        <w:rPr>
          <w:color w:val="000000" w:themeColor="text1"/>
          <w:u w:color="000000" w:themeColor="text1"/>
        </w:rPr>
        <w:t xml:space="preserve"> of the most o</w:t>
      </w:r>
      <w:r>
        <w:rPr>
          <w:color w:val="000000" w:themeColor="text1"/>
          <w:u w:color="000000" w:themeColor="text1"/>
        </w:rPr>
        <w:t>utstanding high school students</w:t>
      </w:r>
      <w:r w:rsidRPr="000456CE">
        <w:rPr>
          <w:color w:val="000000" w:themeColor="text1"/>
          <w:u w:color="000000" w:themeColor="text1"/>
        </w:rPr>
        <w:t xml:space="preserve"> to Washington, D.C., for an intensive week</w:t>
      </w:r>
      <w:r w:rsidR="00140915">
        <w:rPr>
          <w:color w:val="000000" w:themeColor="text1"/>
          <w:u w:color="000000" w:themeColor="text1"/>
        </w:rPr>
        <w:noBreakHyphen/>
      </w:r>
      <w:r w:rsidRPr="000456CE">
        <w:rPr>
          <w:color w:val="000000" w:themeColor="text1"/>
          <w:u w:color="000000" w:themeColor="text1"/>
        </w:rPr>
        <w:t>long study of the federal govern</w:t>
      </w:r>
      <w:r>
        <w:rPr>
          <w:color w:val="000000" w:themeColor="text1"/>
          <w:u w:color="000000" w:themeColor="text1"/>
        </w:rPr>
        <w:t>ment and the people who lead it; and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1042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in Washington</w:t>
      </w:r>
      <w:r w:rsidR="00B112A6">
        <w:t>,</w:t>
      </w:r>
      <w:r>
        <w:t xml:space="preserve"> the students </w:t>
      </w:r>
      <w:r w:rsidR="000C1042">
        <w:t>will hear major policy addresses by senators, cabinet members</w:t>
      </w:r>
      <w:r w:rsidR="00925278">
        <w:t>,</w:t>
      </w:r>
      <w:r w:rsidR="000C1042">
        <w:t xml:space="preserve"> officials from the Department of State and the Department of Defense, and directors of other federal agencies, as well as participate in meetings with the president and a justice of the U.S. Supreme Court; and</w:t>
      </w:r>
    </w:p>
    <w:p w:rsidR="000C1042" w:rsidRDefault="000C1042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DBA" w:rsidRPr="005864EA" w:rsidRDefault="00636DBA" w:rsidP="0063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176BB9">
        <w:rPr>
          <w:color w:val="000000" w:themeColor="text1"/>
          <w:u w:color="000000" w:themeColor="text1"/>
        </w:rPr>
        <w:t xml:space="preserve">funding </w:t>
      </w:r>
      <w:r>
        <w:rPr>
          <w:color w:val="000000" w:themeColor="text1"/>
          <w:u w:color="000000" w:themeColor="text1"/>
        </w:rPr>
        <w:t>the student delegates</w:t>
      </w:r>
      <w:r w:rsidR="00140915" w:rsidRPr="001409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5864EA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ance at</w:t>
      </w:r>
      <w:r w:rsidRPr="005864EA">
        <w:rPr>
          <w:color w:val="000000" w:themeColor="text1"/>
          <w:u w:color="000000" w:themeColor="text1"/>
        </w:rPr>
        <w:t xml:space="preserve"> Washington Week, the Hearst Foundation will provide each of the</w:t>
      </w:r>
      <w:r>
        <w:rPr>
          <w:color w:val="000000" w:themeColor="text1"/>
          <w:u w:color="000000" w:themeColor="text1"/>
        </w:rPr>
        <w:t xml:space="preserve">m </w:t>
      </w:r>
      <w:r w:rsidRPr="005864EA">
        <w:rPr>
          <w:color w:val="000000" w:themeColor="text1"/>
          <w:u w:color="000000" w:themeColor="text1"/>
        </w:rPr>
        <w:lastRenderedPageBreak/>
        <w:t xml:space="preserve">with a $10,000 undergraduate college scholarship </w:t>
      </w:r>
      <w:r>
        <w:rPr>
          <w:color w:val="000000" w:themeColor="text1"/>
          <w:u w:color="000000" w:themeColor="text1"/>
        </w:rPr>
        <w:t xml:space="preserve">and will </w:t>
      </w:r>
      <w:r w:rsidRPr="005864EA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 xml:space="preserve"> them</w:t>
      </w:r>
      <w:r w:rsidRPr="005864EA">
        <w:rPr>
          <w:color w:val="000000" w:themeColor="text1"/>
          <w:u w:color="000000" w:themeColor="text1"/>
        </w:rPr>
        <w:t xml:space="preserve"> to continue their educational coursework in government, history</w:t>
      </w:r>
      <w:r>
        <w:rPr>
          <w:color w:val="000000" w:themeColor="text1"/>
          <w:u w:color="000000" w:themeColor="text1"/>
        </w:rPr>
        <w:t>,</w:t>
      </w:r>
      <w:r w:rsidRPr="005864EA">
        <w:rPr>
          <w:color w:val="000000" w:themeColor="text1"/>
          <w:u w:color="000000" w:themeColor="text1"/>
        </w:rPr>
        <w:t xml:space="preserve"> and public affairs. Transportation and all expenses for Washington Week will be provided by the Hearst Foundation</w:t>
      </w:r>
      <w:r>
        <w:rPr>
          <w:color w:val="000000" w:themeColor="text1"/>
          <w:u w:color="000000" w:themeColor="text1"/>
        </w:rPr>
        <w:t>; n</w:t>
      </w:r>
      <w:r w:rsidRPr="005864EA">
        <w:rPr>
          <w:color w:val="000000" w:themeColor="text1"/>
          <w:u w:color="000000" w:themeColor="text1"/>
        </w:rPr>
        <w:t>o government funds are utilized</w:t>
      </w:r>
      <w:r>
        <w:rPr>
          <w:color w:val="000000" w:themeColor="text1"/>
          <w:u w:color="000000" w:themeColor="text1"/>
        </w:rPr>
        <w:t>; and</w:t>
      </w:r>
    </w:p>
    <w:p w:rsidR="00CE0FCE" w:rsidRDefault="00CE0FCE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5FE5">
        <w:t>a leader in both academics and student activities, T</w:t>
      </w:r>
      <w:r w:rsidR="00FB62BC" w:rsidRPr="005864EA">
        <w:rPr>
          <w:color w:val="000000" w:themeColor="text1"/>
          <w:u w:color="000000" w:themeColor="text1"/>
        </w:rPr>
        <w:t>ravis Johnson</w:t>
      </w:r>
      <w:r>
        <w:t xml:space="preserve"> </w:t>
      </w:r>
      <w:r w:rsidR="00ED5FE5">
        <w:t>hopes</w:t>
      </w:r>
      <w:r w:rsidRPr="000456CE">
        <w:rPr>
          <w:color w:val="000000" w:themeColor="text1"/>
          <w:u w:color="000000" w:themeColor="text1"/>
        </w:rPr>
        <w:t xml:space="preserve"> to </w:t>
      </w:r>
      <w:r w:rsidR="00A70902">
        <w:rPr>
          <w:color w:val="000000" w:themeColor="text1"/>
          <w:u w:color="000000" w:themeColor="text1"/>
        </w:rPr>
        <w:t>graduate from</w:t>
      </w:r>
      <w:r w:rsidRPr="000456CE">
        <w:rPr>
          <w:color w:val="000000" w:themeColor="text1"/>
          <w:u w:color="000000" w:themeColor="text1"/>
        </w:rPr>
        <w:t xml:space="preserve"> </w:t>
      </w:r>
      <w:r w:rsidR="009C3752">
        <w:rPr>
          <w:color w:val="000000" w:themeColor="text1"/>
          <w:u w:color="000000" w:themeColor="text1"/>
        </w:rPr>
        <w:t>Duke U</w:t>
      </w:r>
      <w:r w:rsidRPr="000456CE">
        <w:rPr>
          <w:color w:val="000000" w:themeColor="text1"/>
          <w:u w:color="000000" w:themeColor="text1"/>
        </w:rPr>
        <w:t xml:space="preserve">niversity </w:t>
      </w:r>
      <w:r w:rsidR="009C3752">
        <w:rPr>
          <w:color w:val="000000" w:themeColor="text1"/>
          <w:u w:color="000000" w:themeColor="text1"/>
        </w:rPr>
        <w:t>in North Carolina</w:t>
      </w:r>
      <w:r w:rsidRPr="000456CE">
        <w:rPr>
          <w:color w:val="000000" w:themeColor="text1"/>
          <w:u w:color="000000" w:themeColor="text1"/>
        </w:rPr>
        <w:t xml:space="preserve"> </w:t>
      </w:r>
      <w:r w:rsidR="00A70902">
        <w:rPr>
          <w:color w:val="000000" w:themeColor="text1"/>
          <w:u w:color="000000" w:themeColor="text1"/>
        </w:rPr>
        <w:t xml:space="preserve">and </w:t>
      </w:r>
      <w:r w:rsidR="009C3752">
        <w:rPr>
          <w:color w:val="000000" w:themeColor="text1"/>
          <w:u w:color="000000" w:themeColor="text1"/>
        </w:rPr>
        <w:t>law school</w:t>
      </w:r>
      <w:r>
        <w:rPr>
          <w:color w:val="000000" w:themeColor="text1"/>
          <w:u w:color="000000" w:themeColor="text1"/>
        </w:rPr>
        <w:t>; and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</w:t>
      </w:r>
      <w:r w:rsidR="0014561F" w:rsidRPr="005864EA">
        <w:rPr>
          <w:color w:val="000000" w:themeColor="text1"/>
          <w:u w:color="000000" w:themeColor="text1"/>
        </w:rPr>
        <w:t>Travis Johnson</w:t>
      </w:r>
      <w:r w:rsidR="0014561F">
        <w:rPr>
          <w:color w:val="000000" w:themeColor="text1"/>
          <w:u w:color="000000" w:themeColor="text1"/>
        </w:rPr>
        <w:t xml:space="preserve"> </w:t>
      </w:r>
      <w:r>
        <w:t xml:space="preserve">has brought to his family, his school, his community, </w:t>
      </w:r>
      <w:r w:rsidR="00CD5F9B">
        <w:t xml:space="preserve">and his State, </w:t>
      </w:r>
      <w:r>
        <w:t>and they applaud his selection to the Unite</w:t>
      </w:r>
      <w:r w:rsidR="0014561F">
        <w:t xml:space="preserve">d States Senate Youth Program. </w:t>
      </w:r>
      <w:r>
        <w:t>Now, therefore,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="00093ECD" w:rsidRPr="005864EA">
        <w:rPr>
          <w:color w:val="000000" w:themeColor="text1"/>
          <w:u w:color="000000" w:themeColor="text1"/>
        </w:rPr>
        <w:t xml:space="preserve">Travis </w:t>
      </w:r>
      <w:r w:rsidR="0023658B">
        <w:rPr>
          <w:color w:val="000000" w:themeColor="text1"/>
          <w:u w:color="000000" w:themeColor="text1"/>
        </w:rPr>
        <w:t xml:space="preserve">Allen </w:t>
      </w:r>
      <w:r w:rsidR="00093ECD" w:rsidRPr="005864EA">
        <w:rPr>
          <w:color w:val="000000" w:themeColor="text1"/>
          <w:u w:color="000000" w:themeColor="text1"/>
        </w:rPr>
        <w:t>Johnson</w:t>
      </w:r>
      <w:r w:rsidR="00093ECD">
        <w:rPr>
          <w:color w:val="000000" w:themeColor="text1"/>
          <w:u w:color="000000" w:themeColor="text1"/>
        </w:rPr>
        <w:t xml:space="preserve"> of Lynchburg</w:t>
      </w:r>
      <w:r>
        <w:t xml:space="preserve"> and congratulate him </w:t>
      </w:r>
      <w:r w:rsidR="00E46A16">
        <w:t>on</w:t>
      </w:r>
      <w:r>
        <w:t xml:space="preserve"> his selection to participate in the </w:t>
      </w:r>
      <w:r w:rsidR="00E46A16">
        <w:t>57th</w:t>
      </w:r>
      <w:r w:rsidR="00093ECD">
        <w:t xml:space="preserve"> </w:t>
      </w:r>
      <w:r w:rsidR="004637AC">
        <w:t>A</w:t>
      </w:r>
      <w:r w:rsidR="00093ECD">
        <w:t xml:space="preserve">nnual </w:t>
      </w:r>
      <w:r>
        <w:t>United States Senate Youth Program.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112A6">
        <w:t>esented</w:t>
      </w:r>
      <w:r>
        <w:t xml:space="preserve"> to </w:t>
      </w:r>
      <w:r w:rsidR="00E46A16" w:rsidRPr="005864EA">
        <w:rPr>
          <w:color w:val="000000" w:themeColor="text1"/>
          <w:u w:color="000000" w:themeColor="text1"/>
        </w:rPr>
        <w:t>Travis Johnson</w:t>
      </w:r>
      <w:r>
        <w:t>.</w:t>
      </w:r>
    </w:p>
    <w:p w:rsidR="005E7C9D" w:rsidRDefault="001409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18A2" w:rsidRDefault="000818A2" w:rsidP="000818A2">
      <w:pPr>
        <w:suppressAutoHyphens/>
      </w:pPr>
    </w:p>
    <w:sectPr w:rsidR="000818A2" w:rsidSect="000818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867" w:rsidRDefault="006F7867" w:rsidP="009F0C77">
      <w:r>
        <w:separator/>
      </w:r>
    </w:p>
  </w:endnote>
  <w:endnote w:type="continuationSeparator" w:id="0">
    <w:p w:rsidR="006F7867" w:rsidRDefault="006F78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790010-156A-4E9D-B88D-870DCE2C77B0}"/>
    <w:embedBold r:id="rId2" w:fontKey="{C12A7F4B-0F51-4591-8A0F-5C284F27BB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3B18A1-78D8-4DAC-A8FA-F242C77AC9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84B0F2-9A98-4E03-9E78-C7E84BD31F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42E677-40E5-46E4-ADD2-755AC6AE3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8A2" w:rsidRPr="0051140B" w:rsidRDefault="000818A2" w:rsidP="005114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46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867" w:rsidRDefault="006F7867" w:rsidP="009F0C77">
      <w:r>
        <w:separator/>
      </w:r>
    </w:p>
  </w:footnote>
  <w:footnote w:type="continuationSeparator" w:id="0">
    <w:p w:rsidR="006F7867" w:rsidRDefault="006F78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SD19"/>
    <w:docVar w:name="CoverBillType" w:val="r"/>
    <w:docVar w:name="DocPath" w:val="L:\Council\bills\RM\1121SD19.DOCX"/>
    <w:docVar w:name="dvBillNumber" w:val="35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7867"/>
    <w:rsid w:val="00011869"/>
    <w:rsid w:val="00015CD6"/>
    <w:rsid w:val="00035335"/>
    <w:rsid w:val="00081441"/>
    <w:rsid w:val="000818A2"/>
    <w:rsid w:val="00093ECD"/>
    <w:rsid w:val="000C1042"/>
    <w:rsid w:val="000D6A89"/>
    <w:rsid w:val="000E0100"/>
    <w:rsid w:val="000E1785"/>
    <w:rsid w:val="000F40FA"/>
    <w:rsid w:val="001035F1"/>
    <w:rsid w:val="0010776B"/>
    <w:rsid w:val="00111E3F"/>
    <w:rsid w:val="0013124B"/>
    <w:rsid w:val="00133E66"/>
    <w:rsid w:val="00140915"/>
    <w:rsid w:val="001435A3"/>
    <w:rsid w:val="0014561F"/>
    <w:rsid w:val="00146ED3"/>
    <w:rsid w:val="00151044"/>
    <w:rsid w:val="00176BB9"/>
    <w:rsid w:val="001774BE"/>
    <w:rsid w:val="0019460F"/>
    <w:rsid w:val="001D08F2"/>
    <w:rsid w:val="001D3A58"/>
    <w:rsid w:val="001D525B"/>
    <w:rsid w:val="001D7F4F"/>
    <w:rsid w:val="00205238"/>
    <w:rsid w:val="002321B6"/>
    <w:rsid w:val="0023658B"/>
    <w:rsid w:val="00250967"/>
    <w:rsid w:val="002543C8"/>
    <w:rsid w:val="0025541D"/>
    <w:rsid w:val="00284AAE"/>
    <w:rsid w:val="002B434E"/>
    <w:rsid w:val="002E5912"/>
    <w:rsid w:val="00301B21"/>
    <w:rsid w:val="00325348"/>
    <w:rsid w:val="0032732C"/>
    <w:rsid w:val="00336AD0"/>
    <w:rsid w:val="0037079A"/>
    <w:rsid w:val="003C01C1"/>
    <w:rsid w:val="003C4DAB"/>
    <w:rsid w:val="003D01E8"/>
    <w:rsid w:val="003E5288"/>
    <w:rsid w:val="003E7C8B"/>
    <w:rsid w:val="003F6D79"/>
    <w:rsid w:val="004018C0"/>
    <w:rsid w:val="0041760A"/>
    <w:rsid w:val="00417C01"/>
    <w:rsid w:val="004403BD"/>
    <w:rsid w:val="00461441"/>
    <w:rsid w:val="004637AC"/>
    <w:rsid w:val="004809EE"/>
    <w:rsid w:val="004875AB"/>
    <w:rsid w:val="004E7D54"/>
    <w:rsid w:val="0050338E"/>
    <w:rsid w:val="0051140B"/>
    <w:rsid w:val="00515B06"/>
    <w:rsid w:val="00524E68"/>
    <w:rsid w:val="005273C6"/>
    <w:rsid w:val="00530A69"/>
    <w:rsid w:val="00541122"/>
    <w:rsid w:val="00545593"/>
    <w:rsid w:val="00547046"/>
    <w:rsid w:val="00556EBF"/>
    <w:rsid w:val="00574547"/>
    <w:rsid w:val="00577C6C"/>
    <w:rsid w:val="005A62FE"/>
    <w:rsid w:val="005C2FE2"/>
    <w:rsid w:val="005E2BC9"/>
    <w:rsid w:val="005E7C9D"/>
    <w:rsid w:val="00605102"/>
    <w:rsid w:val="00607380"/>
    <w:rsid w:val="006215AA"/>
    <w:rsid w:val="00623923"/>
    <w:rsid w:val="00636DBA"/>
    <w:rsid w:val="006913C9"/>
    <w:rsid w:val="0069470D"/>
    <w:rsid w:val="006A011B"/>
    <w:rsid w:val="006D58AA"/>
    <w:rsid w:val="006F7867"/>
    <w:rsid w:val="00734F00"/>
    <w:rsid w:val="00760B30"/>
    <w:rsid w:val="00797661"/>
    <w:rsid w:val="007A70AE"/>
    <w:rsid w:val="00831C5F"/>
    <w:rsid w:val="008362E8"/>
    <w:rsid w:val="0085786E"/>
    <w:rsid w:val="008969A7"/>
    <w:rsid w:val="008A1768"/>
    <w:rsid w:val="008A489F"/>
    <w:rsid w:val="008D4E02"/>
    <w:rsid w:val="008F0F33"/>
    <w:rsid w:val="008F4429"/>
    <w:rsid w:val="00925278"/>
    <w:rsid w:val="0094021A"/>
    <w:rsid w:val="009B44AF"/>
    <w:rsid w:val="009C3752"/>
    <w:rsid w:val="009C6A0B"/>
    <w:rsid w:val="009F0C77"/>
    <w:rsid w:val="009F4DD1"/>
    <w:rsid w:val="00A02543"/>
    <w:rsid w:val="00A41684"/>
    <w:rsid w:val="00A64E80"/>
    <w:rsid w:val="00A70902"/>
    <w:rsid w:val="00A72BCD"/>
    <w:rsid w:val="00A741D9"/>
    <w:rsid w:val="00A833AB"/>
    <w:rsid w:val="00A9741D"/>
    <w:rsid w:val="00AC34A2"/>
    <w:rsid w:val="00AD1C9A"/>
    <w:rsid w:val="00AD4B17"/>
    <w:rsid w:val="00B112A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0F98"/>
    <w:rsid w:val="00CC6B7B"/>
    <w:rsid w:val="00CD0043"/>
    <w:rsid w:val="00CD2089"/>
    <w:rsid w:val="00CD5F9B"/>
    <w:rsid w:val="00CE0FCE"/>
    <w:rsid w:val="00D642D4"/>
    <w:rsid w:val="00D73A67"/>
    <w:rsid w:val="00D970A9"/>
    <w:rsid w:val="00DF3845"/>
    <w:rsid w:val="00DF73D4"/>
    <w:rsid w:val="00E41911"/>
    <w:rsid w:val="00E44B57"/>
    <w:rsid w:val="00E46A16"/>
    <w:rsid w:val="00E92EEF"/>
    <w:rsid w:val="00ED5FE5"/>
    <w:rsid w:val="00EF2368"/>
    <w:rsid w:val="00F24442"/>
    <w:rsid w:val="00F50AE3"/>
    <w:rsid w:val="00F655B7"/>
    <w:rsid w:val="00F656BA"/>
    <w:rsid w:val="00F67CF1"/>
    <w:rsid w:val="00F728AA"/>
    <w:rsid w:val="00F840F0"/>
    <w:rsid w:val="00FA2CA4"/>
    <w:rsid w:val="00FB0D0D"/>
    <w:rsid w:val="00FB43B4"/>
    <w:rsid w:val="00FB62B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EDC132-BED7-4C4E-99C3-5FA9AE99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18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6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AD905-F994-42FC-AACC-5A8457C2B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3569: Travis Allen Johnson - South Carolina Legislature Online</dc:title>
  <dc:creator>Rosanne McDowell</dc:creator>
  <cp:lastModifiedBy>S Wilson</cp:lastModifiedBy>
  <cp:revision>2</cp:revision>
  <cp:lastPrinted>2019-01-11T20:20:00Z</cp:lastPrinted>
  <dcterms:created xsi:type="dcterms:W3CDTF">2020-03-09T19:24:00Z</dcterms:created>
  <dcterms:modified xsi:type="dcterms:W3CDTF">2020-03-09T19:24:00Z</dcterms:modified>
</cp:coreProperties>
</file>