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B53" w:rsidRDefault="007E3B53" w:rsidP="007E3B53">
      <w:pPr>
        <w:widowControl w:val="0"/>
        <w:jc w:val="center"/>
      </w:pPr>
      <w:r w:rsidRPr="007E3B53">
        <w:rPr>
          <w:b/>
        </w:rPr>
        <w:t>South Carolina General Assembly</w:t>
      </w:r>
    </w:p>
    <w:p w:rsidR="007E3B53" w:rsidRDefault="007E3B53" w:rsidP="007E3B53">
      <w:pPr>
        <w:widowControl w:val="0"/>
        <w:jc w:val="center"/>
      </w:pPr>
      <w:r>
        <w:t>123rd Session, 2019-2020</w:t>
      </w:r>
    </w:p>
    <w:p w:rsidR="007E3B53" w:rsidRDefault="007E3B53" w:rsidP="007E3B53">
      <w:pPr>
        <w:widowControl w:val="0"/>
        <w:jc w:val="left"/>
      </w:pPr>
    </w:p>
    <w:p w:rsidR="007E3B53" w:rsidRDefault="007E3B53" w:rsidP="007E3B53">
      <w:pPr>
        <w:widowControl w:val="0"/>
        <w:jc w:val="left"/>
        <w:rPr>
          <w:b/>
        </w:rPr>
      </w:pPr>
      <w:r w:rsidRPr="007E3B53">
        <w:rPr>
          <w:b/>
        </w:rPr>
        <w:t>H. 3612</w:t>
      </w:r>
    </w:p>
    <w:p w:rsidR="007E3B53" w:rsidRDefault="007E3B53" w:rsidP="007E3B53">
      <w:pPr>
        <w:widowControl w:val="0"/>
        <w:jc w:val="left"/>
        <w:rPr>
          <w:b/>
        </w:rPr>
      </w:pPr>
    </w:p>
    <w:p w:rsidR="007E3B53" w:rsidRDefault="007E3B53" w:rsidP="007E3B53">
      <w:pPr>
        <w:widowControl w:val="0"/>
        <w:jc w:val="left"/>
      </w:pPr>
      <w:r w:rsidRPr="007E3B53">
        <w:rPr>
          <w:b/>
        </w:rPr>
        <w:t>STATUS INFORMATION</w:t>
      </w:r>
    </w:p>
    <w:p w:rsidR="007E3B53" w:rsidRDefault="007E3B53" w:rsidP="007E3B53">
      <w:pPr>
        <w:widowControl w:val="0"/>
        <w:jc w:val="left"/>
      </w:pPr>
    </w:p>
    <w:p w:rsidR="007E3B53" w:rsidRDefault="007E3B53" w:rsidP="007E3B53">
      <w:pPr>
        <w:widowControl w:val="0"/>
        <w:jc w:val="left"/>
      </w:pPr>
      <w:r>
        <w:t>House Resolution</w:t>
      </w:r>
    </w:p>
    <w:p w:rsidR="007E3B53" w:rsidRDefault="007E3B53" w:rsidP="007E3B53">
      <w:pPr>
        <w:widowControl w:val="0"/>
        <w:jc w:val="left"/>
      </w:pPr>
      <w:r>
        <w:t>Sponsors: Rep. Ott</w:t>
      </w:r>
    </w:p>
    <w:p w:rsidR="007E3B53" w:rsidRDefault="007E3B53" w:rsidP="007E3B53">
      <w:pPr>
        <w:widowControl w:val="0"/>
        <w:jc w:val="left"/>
      </w:pPr>
      <w:r>
        <w:t>Document Path: l:\council\bills\gm\24018cm19.docx</w:t>
      </w:r>
    </w:p>
    <w:p w:rsidR="007E3B53" w:rsidRDefault="007E3B53" w:rsidP="007E3B53">
      <w:pPr>
        <w:widowControl w:val="0"/>
        <w:jc w:val="left"/>
      </w:pPr>
    </w:p>
    <w:p w:rsidR="007E3B53" w:rsidRDefault="007E3B53" w:rsidP="007E3B53">
      <w:pPr>
        <w:widowControl w:val="0"/>
        <w:jc w:val="left"/>
      </w:pPr>
      <w:r>
        <w:t>Introduced in the House on January 16, 2019</w:t>
      </w:r>
    </w:p>
    <w:p w:rsidR="007E3B53" w:rsidRDefault="007E3B53" w:rsidP="007E3B53">
      <w:pPr>
        <w:widowControl w:val="0"/>
        <w:jc w:val="left"/>
      </w:pPr>
      <w:r>
        <w:t>Adopted by the House on January 16, 2019</w:t>
      </w:r>
    </w:p>
    <w:p w:rsidR="007E3B53" w:rsidRDefault="007E3B53" w:rsidP="007E3B53">
      <w:pPr>
        <w:widowControl w:val="0"/>
        <w:jc w:val="left"/>
      </w:pPr>
    </w:p>
    <w:p w:rsidR="007E3B53" w:rsidRDefault="007E3B53" w:rsidP="007E3B53">
      <w:pPr>
        <w:widowControl w:val="0"/>
        <w:jc w:val="left"/>
      </w:pPr>
      <w:r>
        <w:t xml:space="preserve">Summary: </w:t>
      </w:r>
      <w:r w:rsidR="006A19A7">
        <w:t>Fairey Lee Prickett, Jr.</w:t>
      </w:r>
    </w:p>
    <w:p w:rsidR="007E3B53" w:rsidRDefault="007E3B53" w:rsidP="007E3B53">
      <w:pPr>
        <w:widowControl w:val="0"/>
        <w:jc w:val="left"/>
      </w:pPr>
    </w:p>
    <w:p w:rsidR="007E3B53" w:rsidRDefault="007E3B53" w:rsidP="007E3B53">
      <w:pPr>
        <w:widowControl w:val="0"/>
        <w:jc w:val="left"/>
      </w:pPr>
    </w:p>
    <w:p w:rsidR="007E3B53" w:rsidRDefault="007E3B53" w:rsidP="007E3B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3B53">
        <w:rPr>
          <w:b/>
        </w:rPr>
        <w:t>HISTORY OF LEGISLATIVE ACTIONS</w:t>
      </w:r>
    </w:p>
    <w:p w:rsidR="007E3B53" w:rsidRDefault="007E3B53" w:rsidP="007E3B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3B53" w:rsidRPr="007E3B53" w:rsidRDefault="007E3B53" w:rsidP="007E3B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3B53">
        <w:rPr>
          <w:u w:val="single"/>
        </w:rPr>
        <w:tab/>
        <w:t>Date</w:t>
      </w:r>
      <w:r w:rsidRPr="007E3B53">
        <w:rPr>
          <w:u w:val="single"/>
        </w:rPr>
        <w:tab/>
        <w:t>Body</w:t>
      </w:r>
      <w:r w:rsidRPr="007E3B53">
        <w:rPr>
          <w:u w:val="single"/>
        </w:rPr>
        <w:tab/>
        <w:t>Action Description with journal page number</w:t>
      </w:r>
      <w:r w:rsidRPr="007E3B53">
        <w:rPr>
          <w:u w:val="single"/>
        </w:rPr>
        <w:tab/>
      </w:r>
    </w:p>
    <w:p w:rsidR="00197903" w:rsidRDefault="00197903" w:rsidP="001979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EB7D16">
        <w:t>Introduced and adopted (</w:t>
      </w:r>
      <w:hyperlink r:id="rId7" w:history="1">
        <w:r w:rsidRPr="00EB7D16">
          <w:rPr>
            <w:rStyle w:val="Hyperlink"/>
          </w:rPr>
          <w:t>House Journal</w:t>
        </w:r>
        <w:r w:rsidRPr="00EB7D16">
          <w:rPr>
            <w:rStyle w:val="Hyperlink"/>
          </w:rPr>
          <w:noBreakHyphen/>
          <w:t>page 18</w:t>
        </w:r>
      </w:hyperlink>
      <w:r w:rsidRPr="00EB7D16">
        <w:t>)</w:t>
      </w:r>
    </w:p>
    <w:p w:rsidR="00197903" w:rsidRDefault="00197903" w:rsidP="001979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3B53" w:rsidRDefault="007E3B53" w:rsidP="007E3B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E3B53">
          <w:rPr>
            <w:rStyle w:val="Hyperlink"/>
          </w:rPr>
          <w:t>legislative information</w:t>
        </w:r>
      </w:hyperlink>
      <w:r>
        <w:t xml:space="preserve"> at the website</w:t>
      </w:r>
    </w:p>
    <w:p w:rsidR="007E3B53" w:rsidRDefault="007E3B53" w:rsidP="007E3B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3B53" w:rsidRPr="007E3B53" w:rsidRDefault="007E3B53" w:rsidP="007E3B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3B53" w:rsidRDefault="007E3B53" w:rsidP="007E3B53">
      <w:r w:rsidRPr="007E3B53">
        <w:rPr>
          <w:b/>
        </w:rPr>
        <w:t>VERSIONS OF THIS BILL</w:t>
      </w:r>
    </w:p>
    <w:p w:rsidR="007E3B53" w:rsidRDefault="007E3B53" w:rsidP="007E3B53"/>
    <w:p w:rsidR="007E3B53" w:rsidRDefault="00320B1F" w:rsidP="007E3B53">
      <w:hyperlink r:id="rId9" w:history="1">
        <w:r w:rsidR="007E3B53">
          <w:rPr>
            <w:rStyle w:val="Hyperlink"/>
          </w:rPr>
          <w:t>1/16/2019</w:t>
        </w:r>
      </w:hyperlink>
    </w:p>
    <w:p w:rsidR="007E3B53" w:rsidRDefault="007E3B53" w:rsidP="007E3B53"/>
    <w:p w:rsidR="007E3B53" w:rsidRDefault="007E3B53" w:rsidP="007E3B53">
      <w:pPr>
        <w:sectPr w:rsidR="007E3B53" w:rsidSect="007E3B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28B1" w:rsidRDefault="00BF2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2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22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60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8D042F" w:rsidRPr="00476AAB">
        <w:rPr>
          <w:color w:val="000000" w:themeColor="text1"/>
          <w:u w:color="000000" w:themeColor="text1"/>
        </w:rPr>
        <w:t xml:space="preserve">FAIREY LEE </w:t>
      </w:r>
      <w:r w:rsidR="008D042F">
        <w:rPr>
          <w:color w:val="000000" w:themeColor="text1"/>
          <w:u w:color="000000" w:themeColor="text1"/>
        </w:rPr>
        <w:t xml:space="preserve">“LEE” </w:t>
      </w:r>
      <w:r w:rsidR="008D042F" w:rsidRPr="00476AAB">
        <w:rPr>
          <w:color w:val="000000" w:themeColor="text1"/>
          <w:u w:color="000000" w:themeColor="text1"/>
        </w:rPr>
        <w:t>PRICKETT, JR.</w:t>
      </w:r>
      <w:r>
        <w:t xml:space="preserve">, CALHOUN COUNTY ADMINISTRATOR, UPON THE OCCASION OF HIS RETIREMENT AFTER </w:t>
      </w:r>
      <w:r w:rsidR="002E311B">
        <w:t>THIRTY</w:t>
      </w:r>
      <w:r w:rsidR="00616178">
        <w:noBreakHyphen/>
      </w:r>
      <w:r w:rsidR="002E311B">
        <w:t>THREE YEARS OF OUTSTANDING SERVICE TO THE CITIZENS OF CALHOUN COUNTY, AND TO WISH HIM CONTINUED SU</w:t>
      </w:r>
      <w:r>
        <w:t>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042F" w:rsidRDefault="00A422BC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60C2" w:rsidRPr="00E11DA4">
        <w:t xml:space="preserve">the members of the South Carolina House of Representatives have learned that </w:t>
      </w:r>
      <w:r w:rsidR="00C960C2">
        <w:t>Lee Prickett</w:t>
      </w:r>
      <w:r w:rsidR="00C960C2" w:rsidRPr="00E11DA4">
        <w:t xml:space="preserve"> beg</w:t>
      </w:r>
      <w:r w:rsidR="008D042F">
        <w:t>a</w:t>
      </w:r>
      <w:r w:rsidR="00C960C2" w:rsidRPr="00E11DA4">
        <w:t>n a well</w:t>
      </w:r>
      <w:r w:rsidR="00616178">
        <w:noBreakHyphen/>
      </w:r>
      <w:r w:rsidR="00C960C2" w:rsidRPr="00E11DA4">
        <w:t xml:space="preserve">deserved retirement </w:t>
      </w:r>
      <w:r w:rsidR="008D042F">
        <w:t xml:space="preserve">on </w:t>
      </w:r>
      <w:r w:rsidR="008D042F" w:rsidRPr="00476AAB">
        <w:rPr>
          <w:color w:val="000000" w:themeColor="text1"/>
          <w:u w:color="000000" w:themeColor="text1"/>
        </w:rPr>
        <w:t>December 31, 201</w:t>
      </w:r>
      <w:r w:rsidR="008D042F">
        <w:rPr>
          <w:color w:val="000000" w:themeColor="text1"/>
          <w:u w:color="000000" w:themeColor="text1"/>
        </w:rPr>
        <w:t xml:space="preserve">8, </w:t>
      </w:r>
      <w:r w:rsidR="00C960C2" w:rsidRPr="00E11DA4">
        <w:t xml:space="preserve">after </w:t>
      </w:r>
      <w:r w:rsidR="00C960C2">
        <w:t>thirty</w:t>
      </w:r>
      <w:r w:rsidR="00616178">
        <w:noBreakHyphen/>
      </w:r>
      <w:r w:rsidR="008D042F">
        <w:t>three</w:t>
      </w:r>
      <w:r w:rsidR="00C960C2" w:rsidRPr="00E11DA4">
        <w:t xml:space="preserve"> years </w:t>
      </w:r>
      <w:r w:rsidR="00C960C2">
        <w:t>of servi</w:t>
      </w:r>
      <w:r w:rsidR="008D042F">
        <w:t>ce to Calhoun County, the last sixt</w:t>
      </w:r>
      <w:r w:rsidR="00C960C2">
        <w:t>een</w:t>
      </w:r>
      <w:r w:rsidR="00C960C2" w:rsidRPr="00E11DA4">
        <w:t xml:space="preserve"> of which have been </w:t>
      </w:r>
      <w:r w:rsidR="00C960C2">
        <w:t xml:space="preserve">as </w:t>
      </w:r>
      <w:r w:rsidR="00C1099E">
        <w:t>the</w:t>
      </w:r>
      <w:r w:rsidR="00C960C2" w:rsidRPr="00E11DA4">
        <w:t xml:space="preserve"> highly</w:t>
      </w:r>
      <w:r w:rsidR="00616178">
        <w:t xml:space="preserve"> </w:t>
      </w:r>
      <w:r w:rsidR="00C960C2" w:rsidRPr="00E11DA4">
        <w:t xml:space="preserve">regarded </w:t>
      </w:r>
      <w:r w:rsidR="00C960C2">
        <w:t>Calhoun County administrator</w:t>
      </w:r>
      <w:r w:rsidR="00C960C2" w:rsidRPr="00E11DA4">
        <w:t>; and</w:t>
      </w:r>
    </w:p>
    <w:p w:rsidR="00C960C2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0C2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8D042F" w:rsidRPr="00476AAB">
        <w:rPr>
          <w:color w:val="000000" w:themeColor="text1"/>
          <w:u w:color="000000" w:themeColor="text1"/>
        </w:rPr>
        <w:t>Orangeburg in 1950</w:t>
      </w:r>
      <w:r>
        <w:t xml:space="preserve">, </w:t>
      </w:r>
      <w:r w:rsidR="008D042F">
        <w:t>he</w:t>
      </w:r>
      <w:r>
        <w:t xml:space="preserve"> is the son of </w:t>
      </w:r>
      <w:r w:rsidR="008D042F" w:rsidRPr="00476AAB">
        <w:rPr>
          <w:color w:val="000000" w:themeColor="text1"/>
          <w:u w:color="000000" w:themeColor="text1"/>
        </w:rPr>
        <w:t xml:space="preserve">Elizabeth </w:t>
      </w:r>
      <w:r w:rsidR="008D042F">
        <w:rPr>
          <w:color w:val="000000" w:themeColor="text1"/>
          <w:u w:color="000000" w:themeColor="text1"/>
        </w:rPr>
        <w:t xml:space="preserve">and </w:t>
      </w:r>
      <w:r w:rsidR="008D042F" w:rsidRPr="00476AAB">
        <w:rPr>
          <w:color w:val="000000" w:themeColor="text1"/>
          <w:u w:color="000000" w:themeColor="text1"/>
        </w:rPr>
        <w:t>Fairey Prickett</w:t>
      </w:r>
      <w:r w:rsidR="008D042F">
        <w:rPr>
          <w:color w:val="000000" w:themeColor="text1"/>
          <w:u w:color="000000" w:themeColor="text1"/>
        </w:rPr>
        <w:t xml:space="preserve"> </w:t>
      </w:r>
      <w:r>
        <w:t xml:space="preserve">and graduated from </w:t>
      </w:r>
      <w:r w:rsidR="008D042F" w:rsidRPr="00476AAB">
        <w:rPr>
          <w:color w:val="000000" w:themeColor="text1"/>
          <w:u w:color="000000" w:themeColor="text1"/>
        </w:rPr>
        <w:t>St. Matthews High School</w:t>
      </w:r>
      <w:r w:rsidR="008D042F">
        <w:rPr>
          <w:color w:val="000000" w:themeColor="text1"/>
          <w:u w:color="000000" w:themeColor="text1"/>
        </w:rPr>
        <w:t xml:space="preserve"> </w:t>
      </w:r>
      <w:r w:rsidR="008D042F">
        <w:t xml:space="preserve">in </w:t>
      </w:r>
      <w:r w:rsidR="008D042F" w:rsidRPr="00476AAB">
        <w:rPr>
          <w:color w:val="000000" w:themeColor="text1"/>
          <w:u w:color="000000" w:themeColor="text1"/>
        </w:rPr>
        <w:t>1968</w:t>
      </w:r>
      <w:r w:rsidR="008D042F">
        <w:rPr>
          <w:color w:val="000000" w:themeColor="text1"/>
          <w:u w:color="000000" w:themeColor="text1"/>
        </w:rPr>
        <w:t>.  He earned a bachelor</w:t>
      </w:r>
      <w:r w:rsidR="00616178" w:rsidRPr="00616178">
        <w:rPr>
          <w:color w:val="000000" w:themeColor="text1"/>
          <w:u w:color="000000" w:themeColor="text1"/>
        </w:rPr>
        <w:t>’</w:t>
      </w:r>
      <w:r w:rsidR="008D042F">
        <w:rPr>
          <w:color w:val="000000" w:themeColor="text1"/>
          <w:u w:color="000000" w:themeColor="text1"/>
        </w:rPr>
        <w:t xml:space="preserve">s degree from </w:t>
      </w:r>
      <w:r w:rsidR="008D042F" w:rsidRPr="00476AAB">
        <w:rPr>
          <w:color w:val="000000" w:themeColor="text1"/>
          <w:u w:color="000000" w:themeColor="text1"/>
        </w:rPr>
        <w:t>Clemson University</w:t>
      </w:r>
      <w:r w:rsidR="008D042F">
        <w:rPr>
          <w:color w:val="000000" w:themeColor="text1"/>
          <w:u w:color="000000" w:themeColor="text1"/>
        </w:rPr>
        <w:t xml:space="preserve"> in 1972 and a juris doctorate from the </w:t>
      </w:r>
      <w:r w:rsidR="008D042F" w:rsidRPr="00476AAB">
        <w:rPr>
          <w:color w:val="000000" w:themeColor="text1"/>
          <w:u w:color="000000" w:themeColor="text1"/>
        </w:rPr>
        <w:t>University of South Carolina School of Law</w:t>
      </w:r>
      <w:r w:rsidR="008D042F">
        <w:rPr>
          <w:color w:val="000000" w:themeColor="text1"/>
          <w:u w:color="000000" w:themeColor="text1"/>
        </w:rPr>
        <w:t xml:space="preserve"> in 1975</w:t>
      </w:r>
      <w:r>
        <w:t>; and</w:t>
      </w:r>
    </w:p>
    <w:p w:rsidR="008D042F" w:rsidRDefault="008D042F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42F" w:rsidRDefault="008D042F" w:rsidP="008D0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Mr. Prickett</w:t>
      </w:r>
      <w:r w:rsidR="00616178" w:rsidRPr="00616178">
        <w:t>’</w:t>
      </w:r>
      <w:r>
        <w:t>s f</w:t>
      </w:r>
      <w:r w:rsidRPr="00476AAB">
        <w:rPr>
          <w:color w:val="000000" w:themeColor="text1"/>
          <w:u w:color="000000" w:themeColor="text1"/>
        </w:rPr>
        <w:t xml:space="preserve">irst position after </w:t>
      </w:r>
      <w:r w:rsidR="002E311B">
        <w:rPr>
          <w:color w:val="000000" w:themeColor="text1"/>
          <w:u w:color="000000" w:themeColor="text1"/>
        </w:rPr>
        <w:t xml:space="preserve">the </w:t>
      </w:r>
      <w:r w:rsidRPr="00476AAB">
        <w:rPr>
          <w:color w:val="000000" w:themeColor="text1"/>
          <w:u w:color="000000" w:themeColor="text1"/>
        </w:rPr>
        <w:t>complet</w:t>
      </w:r>
      <w:r>
        <w:rPr>
          <w:color w:val="000000" w:themeColor="text1"/>
          <w:u w:color="000000" w:themeColor="text1"/>
        </w:rPr>
        <w:t xml:space="preserve">ion of </w:t>
      </w:r>
      <w:r w:rsidRPr="00476AAB">
        <w:rPr>
          <w:color w:val="000000" w:themeColor="text1"/>
          <w:u w:color="000000" w:themeColor="text1"/>
        </w:rPr>
        <w:t xml:space="preserve">law school was with </w:t>
      </w:r>
      <w:r>
        <w:rPr>
          <w:color w:val="000000" w:themeColor="text1"/>
          <w:u w:color="000000" w:themeColor="text1"/>
        </w:rPr>
        <w:t xml:space="preserve">the esteemed </w:t>
      </w:r>
      <w:r w:rsidRPr="00476AAB">
        <w:rPr>
          <w:color w:val="000000" w:themeColor="text1"/>
          <w:u w:color="000000" w:themeColor="text1"/>
        </w:rPr>
        <w:t>Senator Marion Gressette</w:t>
      </w:r>
      <w:r>
        <w:rPr>
          <w:color w:val="000000" w:themeColor="text1"/>
          <w:u w:color="000000" w:themeColor="text1"/>
        </w:rPr>
        <w:t>; and</w:t>
      </w:r>
    </w:p>
    <w:p w:rsidR="00C960C2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42F" w:rsidRPr="00476AAB" w:rsidRDefault="008D042F" w:rsidP="008D0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deeply committed to his </w:t>
      </w:r>
      <w:r w:rsidRPr="00476AAB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he is a member of </w:t>
      </w:r>
      <w:r w:rsidRPr="00476AAB">
        <w:rPr>
          <w:color w:val="000000" w:themeColor="text1"/>
          <w:u w:color="000000" w:themeColor="text1"/>
        </w:rPr>
        <w:t>First Baptist Church of St. Matthews</w:t>
      </w:r>
      <w:r w:rsidR="002E311B">
        <w:rPr>
          <w:color w:val="000000" w:themeColor="text1"/>
          <w:u w:color="000000" w:themeColor="text1"/>
        </w:rPr>
        <w:t xml:space="preserve"> and is a former member of the </w:t>
      </w:r>
      <w:r w:rsidRPr="00476AAB">
        <w:rPr>
          <w:color w:val="000000" w:themeColor="text1"/>
          <w:u w:color="000000" w:themeColor="text1"/>
        </w:rPr>
        <w:t xml:space="preserve">St. Matthews Rotary </w:t>
      </w:r>
      <w:r w:rsidR="002E311B">
        <w:rPr>
          <w:color w:val="000000" w:themeColor="text1"/>
          <w:u w:color="000000" w:themeColor="text1"/>
        </w:rPr>
        <w:t>and a p</w:t>
      </w:r>
      <w:r w:rsidRPr="00476AAB">
        <w:rPr>
          <w:color w:val="000000" w:themeColor="text1"/>
          <w:u w:color="000000" w:themeColor="text1"/>
        </w:rPr>
        <w:t>ast board member for Calhoun Academy</w:t>
      </w:r>
      <w:r w:rsidR="002E311B">
        <w:rPr>
          <w:color w:val="000000" w:themeColor="text1"/>
          <w:u w:color="000000" w:themeColor="text1"/>
        </w:rPr>
        <w:t>; and</w:t>
      </w:r>
    </w:p>
    <w:p w:rsidR="008D042F" w:rsidRPr="00476AAB" w:rsidRDefault="008D042F" w:rsidP="008D0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60C2" w:rsidRDefault="00C960C2" w:rsidP="008D0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</w:t>
      </w:r>
      <w:r w:rsidR="008D042F">
        <w:t>has</w:t>
      </w:r>
      <w:r>
        <w:t xml:space="preserve"> </w:t>
      </w:r>
      <w:r w:rsidR="008D042F">
        <w:t>four</w:t>
      </w:r>
      <w:r>
        <w:t xml:space="preserve"> fine children: </w:t>
      </w:r>
      <w:r w:rsidR="008D042F">
        <w:rPr>
          <w:color w:val="000000" w:themeColor="text1"/>
          <w:u w:color="000000" w:themeColor="text1"/>
        </w:rPr>
        <w:t>Ashley Prickett Cuttino,</w:t>
      </w:r>
      <w:r w:rsidR="008D042F" w:rsidRPr="00476AAB">
        <w:rPr>
          <w:color w:val="000000" w:themeColor="text1"/>
          <w:u w:color="000000" w:themeColor="text1"/>
        </w:rPr>
        <w:t xml:space="preserve"> Beth Prickett Holder</w:t>
      </w:r>
      <w:r w:rsidR="008D042F">
        <w:rPr>
          <w:color w:val="000000" w:themeColor="text1"/>
          <w:u w:color="000000" w:themeColor="text1"/>
        </w:rPr>
        <w:t xml:space="preserve">, F. Lee Prickett </w:t>
      </w:r>
      <w:r w:rsidR="008D042F" w:rsidRPr="002E311B">
        <w:rPr>
          <w:color w:val="000000" w:themeColor="text1"/>
          <w:u w:color="000000" w:themeColor="text1"/>
        </w:rPr>
        <w:t>III</w:t>
      </w:r>
      <w:r w:rsidR="008D042F">
        <w:rPr>
          <w:color w:val="000000" w:themeColor="text1"/>
          <w:u w:color="000000" w:themeColor="text1"/>
        </w:rPr>
        <w:t xml:space="preserve">, and </w:t>
      </w:r>
      <w:r w:rsidR="008D042F" w:rsidRPr="00476AAB">
        <w:rPr>
          <w:color w:val="000000" w:themeColor="text1"/>
          <w:u w:color="000000" w:themeColor="text1"/>
        </w:rPr>
        <w:t>Cameron Dykes</w:t>
      </w:r>
      <w:r w:rsidR="008D042F">
        <w:rPr>
          <w:color w:val="000000" w:themeColor="text1"/>
          <w:u w:color="000000" w:themeColor="text1"/>
        </w:rPr>
        <w:t xml:space="preserve">.  </w:t>
      </w:r>
      <w:r w:rsidR="002E311B">
        <w:rPr>
          <w:color w:val="000000" w:themeColor="text1"/>
          <w:u w:color="000000" w:themeColor="text1"/>
        </w:rPr>
        <w:t xml:space="preserve">They have </w:t>
      </w:r>
      <w:r w:rsidR="008D042F">
        <w:rPr>
          <w:color w:val="000000" w:themeColor="text1"/>
          <w:u w:color="000000" w:themeColor="text1"/>
        </w:rPr>
        <w:t xml:space="preserve">blessed </w:t>
      </w:r>
      <w:r w:rsidR="002E311B">
        <w:rPr>
          <w:color w:val="000000" w:themeColor="text1"/>
          <w:u w:color="000000" w:themeColor="text1"/>
        </w:rPr>
        <w:t xml:space="preserve">him </w:t>
      </w:r>
      <w:r w:rsidR="008D042F">
        <w:rPr>
          <w:color w:val="000000" w:themeColor="text1"/>
          <w:u w:color="000000" w:themeColor="text1"/>
        </w:rPr>
        <w:t>with the love and affection of nine grandchildren from the ages of two to thirteen</w:t>
      </w:r>
      <w:r>
        <w:t>; and</w:t>
      </w:r>
    </w:p>
    <w:p w:rsidR="00C960C2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0C2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042F">
        <w:t>Mr. Prickett will be honored at a r</w:t>
      </w:r>
      <w:r w:rsidR="008D042F" w:rsidRPr="00476AAB">
        <w:rPr>
          <w:color w:val="000000" w:themeColor="text1"/>
          <w:u w:color="000000" w:themeColor="text1"/>
        </w:rPr>
        <w:t xml:space="preserve">etirement dinner </w:t>
      </w:r>
      <w:r w:rsidR="008D042F">
        <w:rPr>
          <w:color w:val="000000" w:themeColor="text1"/>
          <w:u w:color="000000" w:themeColor="text1"/>
        </w:rPr>
        <w:t xml:space="preserve">on </w:t>
      </w:r>
      <w:r w:rsidR="008D042F" w:rsidRPr="00476AAB">
        <w:rPr>
          <w:color w:val="000000" w:themeColor="text1"/>
          <w:u w:color="000000" w:themeColor="text1"/>
        </w:rPr>
        <w:t>January 18, 201</w:t>
      </w:r>
      <w:r w:rsidR="008D042F">
        <w:rPr>
          <w:color w:val="000000" w:themeColor="text1"/>
          <w:u w:color="000000" w:themeColor="text1"/>
        </w:rPr>
        <w:t>9,</w:t>
      </w:r>
      <w:r>
        <w:t xml:space="preserve"> </w:t>
      </w:r>
      <w:r w:rsidR="008D042F">
        <w:t xml:space="preserve">and he </w:t>
      </w:r>
      <w:r>
        <w:t xml:space="preserve">plans to spend many happy hours </w:t>
      </w:r>
      <w:r w:rsidR="00C1099E">
        <w:t xml:space="preserve">in his retirement </w:t>
      </w:r>
      <w:r>
        <w:t>playing golf and dancing</w:t>
      </w:r>
      <w:r w:rsidR="008D042F">
        <w:t xml:space="preserve"> with </w:t>
      </w:r>
      <w:r w:rsidR="002E311B">
        <w:t xml:space="preserve">his beloved wife, </w:t>
      </w:r>
      <w:r w:rsidR="008D042F" w:rsidRPr="00476AAB">
        <w:rPr>
          <w:color w:val="000000" w:themeColor="text1"/>
          <w:u w:color="000000" w:themeColor="text1"/>
        </w:rPr>
        <w:t>Sally</w:t>
      </w:r>
      <w:r>
        <w:t>; and</w:t>
      </w:r>
    </w:p>
    <w:p w:rsidR="00C960C2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2BC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service that Lee Prickett has devoted to </w:t>
      </w:r>
      <w:r>
        <w:t>Calhoun County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6161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422BC">
        <w:t>.  Now, therefore,</w:t>
      </w:r>
    </w:p>
    <w:p w:rsidR="00A422BC" w:rsidRDefault="00A422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2BC" w:rsidRDefault="00A422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22BC" w:rsidRDefault="00A422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0C2" w:rsidRDefault="00A422BC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960C2">
        <w:t xml:space="preserve"> the members of the House of Representatives of the State of South Carolina, by this resolution, recognize and honor </w:t>
      </w:r>
      <w:r w:rsidR="002E311B">
        <w:t>Fairey Lee “</w:t>
      </w:r>
      <w:r w:rsidR="00C960C2">
        <w:t>Lee</w:t>
      </w:r>
      <w:r w:rsidR="002E311B">
        <w:t>”</w:t>
      </w:r>
      <w:r w:rsidR="00C960C2">
        <w:t xml:space="preserve"> Prickett</w:t>
      </w:r>
      <w:r w:rsidR="00C1099E">
        <w:t>, Jr.</w:t>
      </w:r>
      <w:r w:rsidR="00C960C2">
        <w:t xml:space="preserve">, Calhoun County administrator, upon the occasion of his retirement after </w:t>
      </w:r>
      <w:r w:rsidR="002E311B">
        <w:t>thirty</w:t>
      </w:r>
      <w:r w:rsidR="00616178">
        <w:noBreakHyphen/>
      </w:r>
      <w:r w:rsidR="002E311B">
        <w:t>three</w:t>
      </w:r>
      <w:r w:rsidR="00C960C2">
        <w:t xml:space="preserve"> years of outstanding service to the citizens of Calhoun County, and wish him continued success and happiness in all his future endeavors.</w:t>
      </w:r>
    </w:p>
    <w:p w:rsidR="00C960C2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2BC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1099E">
        <w:t>Fairey Lee “Lee” Prickett, Jr</w:t>
      </w:r>
      <w:r>
        <w:t>.</w:t>
      </w:r>
    </w:p>
    <w:p w:rsidR="009255A1" w:rsidRDefault="006161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3B53" w:rsidRDefault="007E3B53" w:rsidP="007E3B53">
      <w:pPr>
        <w:suppressAutoHyphens/>
      </w:pPr>
    </w:p>
    <w:sectPr w:rsidR="007E3B53" w:rsidSect="007E3B5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2BC" w:rsidRDefault="00A422BC" w:rsidP="009F0C77">
      <w:r>
        <w:separator/>
      </w:r>
    </w:p>
  </w:endnote>
  <w:endnote w:type="continuationSeparator" w:id="0">
    <w:p w:rsidR="00A422BC" w:rsidRDefault="00A422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802397-281B-40A9-A373-3B60E0C670DB}"/>
    <w:embedBold r:id="rId2" w:fontKey="{6F310603-1868-410E-AA98-809E0EFF99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98B795-5970-44E1-A820-FE4F1329AB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8943CF-0F35-4F41-B6DC-242EA09ADB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F65EF2-80FC-4EFF-B573-7C0FDD4537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B53" w:rsidRPr="00BF28B1" w:rsidRDefault="007E3B53" w:rsidP="00BF28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19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2BC" w:rsidRDefault="00A422BC" w:rsidP="009F0C77">
      <w:r>
        <w:separator/>
      </w:r>
    </w:p>
  </w:footnote>
  <w:footnote w:type="continuationSeparator" w:id="0">
    <w:p w:rsidR="00A422BC" w:rsidRDefault="00A422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18CM19"/>
    <w:docVar w:name="CoverBillType" w:val="r"/>
    <w:docVar w:name="DocPath" w:val="L:\Council\bills\GM\24018CM19.DOCX"/>
    <w:docVar w:name="dvBillNumber" w:val="36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422B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903"/>
    <w:rsid w:val="001A2D6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311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46"/>
    <w:rsid w:val="00577C6C"/>
    <w:rsid w:val="005A62FE"/>
    <w:rsid w:val="005C2FE2"/>
    <w:rsid w:val="005E2BC9"/>
    <w:rsid w:val="00605102"/>
    <w:rsid w:val="00616178"/>
    <w:rsid w:val="006215AA"/>
    <w:rsid w:val="006913C9"/>
    <w:rsid w:val="0069470D"/>
    <w:rsid w:val="006A19A7"/>
    <w:rsid w:val="006D58AA"/>
    <w:rsid w:val="007015C0"/>
    <w:rsid w:val="00734F00"/>
    <w:rsid w:val="007A70AE"/>
    <w:rsid w:val="007E3B53"/>
    <w:rsid w:val="008362E8"/>
    <w:rsid w:val="0085786E"/>
    <w:rsid w:val="008A1768"/>
    <w:rsid w:val="008A489F"/>
    <w:rsid w:val="008D042F"/>
    <w:rsid w:val="008F0F33"/>
    <w:rsid w:val="008F4429"/>
    <w:rsid w:val="009255A1"/>
    <w:rsid w:val="0094021A"/>
    <w:rsid w:val="009B44AF"/>
    <w:rsid w:val="009C6A0B"/>
    <w:rsid w:val="009F0C77"/>
    <w:rsid w:val="009F4DD1"/>
    <w:rsid w:val="00A02543"/>
    <w:rsid w:val="00A41684"/>
    <w:rsid w:val="00A422BC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28B1"/>
    <w:rsid w:val="00C0345E"/>
    <w:rsid w:val="00C1099E"/>
    <w:rsid w:val="00C31C95"/>
    <w:rsid w:val="00C3483A"/>
    <w:rsid w:val="00C74E9D"/>
    <w:rsid w:val="00C826DD"/>
    <w:rsid w:val="00C82FD3"/>
    <w:rsid w:val="00C92819"/>
    <w:rsid w:val="00C960C2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72042C-40A4-4CBC-92CC-D75934B96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09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99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3B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1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612_201901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B2557-077D-491E-ABDC-9C3844787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469</Words>
  <Characters>2486</Characters>
  <Application>Microsoft Office Word</Application>
  <DocSecurity>0</DocSecurity>
  <Lines>95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3612: Fairey Lee Prickett, Jr. - South Carolina Legislature Online</dc:title>
  <dc:creator>Gail Moore</dc:creator>
  <cp:lastModifiedBy>S Volk</cp:lastModifiedBy>
  <cp:revision>2</cp:revision>
  <cp:lastPrinted>2019-01-16T17:09:00Z</cp:lastPrinted>
  <dcterms:created xsi:type="dcterms:W3CDTF">2019-09-11T14:18:00Z</dcterms:created>
  <dcterms:modified xsi:type="dcterms:W3CDTF">2019-09-11T14:18:00Z</dcterms:modified>
</cp:coreProperties>
</file>