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2A4A" w:rsidRDefault="007A2A4A" w:rsidP="007A2A4A">
      <w:pPr>
        <w:widowControl w:val="0"/>
        <w:jc w:val="center"/>
      </w:pPr>
      <w:r w:rsidRPr="007A2A4A">
        <w:rPr>
          <w:b/>
        </w:rPr>
        <w:t>South Carolina General Assembly</w:t>
      </w:r>
    </w:p>
    <w:p w:rsidR="007A2A4A" w:rsidRDefault="007A2A4A" w:rsidP="007A2A4A">
      <w:pPr>
        <w:widowControl w:val="0"/>
        <w:jc w:val="center"/>
      </w:pPr>
      <w:r>
        <w:t>123rd Session, 2019-2020</w:t>
      </w:r>
    </w:p>
    <w:p w:rsidR="007A2A4A" w:rsidRDefault="007A2A4A" w:rsidP="007A2A4A">
      <w:pPr>
        <w:widowControl w:val="0"/>
        <w:jc w:val="left"/>
      </w:pPr>
    </w:p>
    <w:p w:rsidR="007A2A4A" w:rsidRDefault="007A2A4A" w:rsidP="007A2A4A">
      <w:pPr>
        <w:widowControl w:val="0"/>
        <w:jc w:val="left"/>
        <w:rPr>
          <w:b/>
        </w:rPr>
      </w:pPr>
      <w:r w:rsidRPr="007A2A4A">
        <w:rPr>
          <w:b/>
        </w:rPr>
        <w:t>H. 4175</w:t>
      </w:r>
    </w:p>
    <w:p w:rsidR="007A2A4A" w:rsidRDefault="007A2A4A" w:rsidP="007A2A4A">
      <w:pPr>
        <w:widowControl w:val="0"/>
        <w:jc w:val="left"/>
        <w:rPr>
          <w:b/>
        </w:rPr>
      </w:pPr>
    </w:p>
    <w:p w:rsidR="007A2A4A" w:rsidRDefault="007A2A4A" w:rsidP="007A2A4A">
      <w:pPr>
        <w:widowControl w:val="0"/>
        <w:jc w:val="left"/>
      </w:pPr>
      <w:r w:rsidRPr="007A2A4A">
        <w:rPr>
          <w:b/>
        </w:rPr>
        <w:t>STATUS INFORMATION</w:t>
      </w:r>
    </w:p>
    <w:p w:rsidR="007A2A4A" w:rsidRDefault="007A2A4A" w:rsidP="007A2A4A">
      <w:pPr>
        <w:widowControl w:val="0"/>
        <w:jc w:val="left"/>
      </w:pPr>
    </w:p>
    <w:p w:rsidR="007A2A4A" w:rsidRDefault="007A2A4A" w:rsidP="007A2A4A">
      <w:pPr>
        <w:widowControl w:val="0"/>
        <w:jc w:val="left"/>
      </w:pPr>
      <w:r>
        <w:t>House Resolution</w:t>
      </w:r>
    </w:p>
    <w:p w:rsidR="007A2A4A" w:rsidRDefault="007A2A4A" w:rsidP="007A2A4A">
      <w:pPr>
        <w:widowControl w:val="0"/>
        <w:jc w:val="left"/>
      </w:pPr>
      <w:r>
        <w:t>Sponsors: Rep. Lucas</w:t>
      </w:r>
    </w:p>
    <w:p w:rsidR="007A2A4A" w:rsidRDefault="007A2A4A" w:rsidP="007A2A4A">
      <w:pPr>
        <w:widowControl w:val="0"/>
        <w:jc w:val="left"/>
      </w:pPr>
      <w:r>
        <w:t>Document Path: l:\council\bills\rm\1190vr19.docx</w:t>
      </w:r>
    </w:p>
    <w:p w:rsidR="007A2A4A" w:rsidRDefault="007A2A4A" w:rsidP="007A2A4A">
      <w:pPr>
        <w:widowControl w:val="0"/>
        <w:jc w:val="left"/>
      </w:pPr>
    </w:p>
    <w:p w:rsidR="007A2A4A" w:rsidRDefault="007A2A4A" w:rsidP="007A2A4A">
      <w:pPr>
        <w:widowControl w:val="0"/>
        <w:jc w:val="left"/>
      </w:pPr>
      <w:r>
        <w:t>Introduced in the House on March 7, 2019</w:t>
      </w:r>
    </w:p>
    <w:p w:rsidR="007A2A4A" w:rsidRDefault="007A2A4A" w:rsidP="007A2A4A">
      <w:pPr>
        <w:widowControl w:val="0"/>
        <w:jc w:val="left"/>
      </w:pPr>
      <w:r>
        <w:t>Adopted by the House on March 7, 2019</w:t>
      </w:r>
    </w:p>
    <w:p w:rsidR="007A2A4A" w:rsidRDefault="007A2A4A" w:rsidP="007A2A4A">
      <w:pPr>
        <w:widowControl w:val="0"/>
        <w:jc w:val="left"/>
      </w:pPr>
    </w:p>
    <w:p w:rsidR="007A2A4A" w:rsidRDefault="007A2A4A" w:rsidP="007A2A4A">
      <w:pPr>
        <w:widowControl w:val="0"/>
        <w:jc w:val="left"/>
      </w:pPr>
      <w:r>
        <w:t xml:space="preserve">Summary: </w:t>
      </w:r>
      <w:r w:rsidR="00885A6E">
        <w:t>SC Governor's School for Science and Mathematics' Boys Soccer Team</w:t>
      </w:r>
    </w:p>
    <w:p w:rsidR="007A2A4A" w:rsidRDefault="007A2A4A" w:rsidP="007A2A4A">
      <w:pPr>
        <w:widowControl w:val="0"/>
        <w:jc w:val="left"/>
      </w:pPr>
    </w:p>
    <w:p w:rsidR="007A2A4A" w:rsidRDefault="007A2A4A" w:rsidP="007A2A4A">
      <w:pPr>
        <w:widowControl w:val="0"/>
        <w:jc w:val="left"/>
      </w:pPr>
    </w:p>
    <w:p w:rsidR="007A2A4A" w:rsidRDefault="007A2A4A" w:rsidP="007A2A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A2A4A">
        <w:rPr>
          <w:b/>
        </w:rPr>
        <w:t>HISTORY OF LEGISLATIVE ACTIONS</w:t>
      </w:r>
    </w:p>
    <w:p w:rsidR="007A2A4A" w:rsidRDefault="007A2A4A" w:rsidP="007A2A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A2A4A" w:rsidRPr="007A2A4A" w:rsidRDefault="007A2A4A" w:rsidP="007A2A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A2A4A">
        <w:rPr>
          <w:u w:val="single"/>
        </w:rPr>
        <w:tab/>
        <w:t>Date</w:t>
      </w:r>
      <w:r w:rsidRPr="007A2A4A">
        <w:rPr>
          <w:u w:val="single"/>
        </w:rPr>
        <w:tab/>
        <w:t>Body</w:t>
      </w:r>
      <w:r w:rsidRPr="007A2A4A">
        <w:rPr>
          <w:u w:val="single"/>
        </w:rPr>
        <w:tab/>
        <w:t>Action Description with journal page number</w:t>
      </w:r>
      <w:r w:rsidRPr="007A2A4A">
        <w:rPr>
          <w:u w:val="single"/>
        </w:rPr>
        <w:tab/>
      </w:r>
    </w:p>
    <w:p w:rsidR="000C72EB" w:rsidRDefault="000C72EB" w:rsidP="000C72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3/7/2019</w:t>
      </w:r>
      <w:r>
        <w:tab/>
        <w:t>House</w:t>
      </w:r>
      <w:r>
        <w:tab/>
      </w:r>
      <w:r w:rsidRPr="008A2DEB">
        <w:t>Introduced and adopted (</w:t>
      </w:r>
      <w:hyperlink r:id="rId7" w:history="1">
        <w:r w:rsidRPr="008A2DEB">
          <w:rPr>
            <w:rStyle w:val="Hyperlink"/>
          </w:rPr>
          <w:t>House Journal</w:t>
        </w:r>
        <w:r w:rsidRPr="008A2DEB">
          <w:rPr>
            <w:rStyle w:val="Hyperlink"/>
          </w:rPr>
          <w:noBreakHyphen/>
          <w:t>page 61</w:t>
        </w:r>
      </w:hyperlink>
      <w:r w:rsidRPr="008A2DEB">
        <w:t>)</w:t>
      </w:r>
    </w:p>
    <w:p w:rsidR="000C72EB" w:rsidRDefault="000C72EB" w:rsidP="000C72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A2A4A" w:rsidRDefault="007A2A4A" w:rsidP="007A2A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A2A4A">
          <w:rPr>
            <w:rStyle w:val="Hyperlink"/>
          </w:rPr>
          <w:t>legislative information</w:t>
        </w:r>
      </w:hyperlink>
      <w:r>
        <w:t xml:space="preserve"> at the website</w:t>
      </w:r>
    </w:p>
    <w:p w:rsidR="007A2A4A" w:rsidRDefault="007A2A4A" w:rsidP="007A2A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A2A4A" w:rsidRPr="007A2A4A" w:rsidRDefault="007A2A4A" w:rsidP="007A2A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A2A4A" w:rsidRDefault="007A2A4A" w:rsidP="007A2A4A">
      <w:r w:rsidRPr="007A2A4A">
        <w:rPr>
          <w:b/>
        </w:rPr>
        <w:t>VERSIONS OF THIS BILL</w:t>
      </w:r>
    </w:p>
    <w:p w:rsidR="007A2A4A" w:rsidRDefault="007A2A4A" w:rsidP="007A2A4A"/>
    <w:p w:rsidR="007A2A4A" w:rsidRDefault="00DE6637" w:rsidP="007A2A4A">
      <w:hyperlink r:id="rId9" w:history="1">
        <w:r w:rsidR="007A2A4A">
          <w:rPr>
            <w:rStyle w:val="Hyperlink"/>
          </w:rPr>
          <w:t>3/7/2019</w:t>
        </w:r>
      </w:hyperlink>
    </w:p>
    <w:p w:rsidR="007A2A4A" w:rsidRDefault="007A2A4A" w:rsidP="007A2A4A"/>
    <w:p w:rsidR="007A2A4A" w:rsidRDefault="007A2A4A" w:rsidP="007A2A4A">
      <w:pPr>
        <w:sectPr w:rsidR="007A2A4A" w:rsidSect="007A2A4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A6403" w:rsidRDefault="00AA640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A6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6078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F0C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CELEBRATE THE </w:t>
      </w:r>
      <w:r>
        <w:rPr>
          <w:rFonts w:eastAsiaTheme="minorHAnsi"/>
          <w:color w:val="000000" w:themeColor="text1"/>
          <w:szCs w:val="22"/>
          <w:u w:color="000000" w:themeColor="text1"/>
        </w:rPr>
        <w:t>SOUTH CAROLINA GOVERNOR</w:t>
      </w:r>
      <w:r w:rsidRPr="005C0EE9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SCHOOL FOR SCIENCE AND MATHEMATICS</w:t>
      </w:r>
      <w:r>
        <w:t xml:space="preserve"> BOYS SOCCER TEAM ON ITS EXCELLENT SEASON AND TO CONGRATULATE THE TEAM</w:t>
      </w:r>
      <w:r w:rsidRPr="005C0EE9">
        <w:t>’</w:t>
      </w:r>
      <w:r>
        <w:t>S FINE ATHLETES ON THEIR IMPRESSIVE WIN OF THE 2018 CLASS 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F0CA2" w:rsidRDefault="00760782" w:rsidP="001F0C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F0CA2">
        <w:t>single</w:t>
      </w:r>
      <w:r w:rsidR="001F0CA2">
        <w:noBreakHyphen/>
        <w:t>mindedly resolved to take home the crown, the S</w:t>
      </w:r>
      <w:r w:rsidR="001F0CA2">
        <w:rPr>
          <w:rFonts w:eastAsiaTheme="minorHAnsi"/>
          <w:color w:val="000000" w:themeColor="text1"/>
          <w:szCs w:val="22"/>
          <w:u w:color="000000" w:themeColor="text1"/>
        </w:rPr>
        <w:t>outh Carolina Governor</w:t>
      </w:r>
      <w:r w:rsidR="001F0CA2" w:rsidRPr="005C0EE9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1F0CA2">
        <w:rPr>
          <w:rFonts w:eastAsiaTheme="minorHAnsi"/>
          <w:color w:val="000000" w:themeColor="text1"/>
          <w:szCs w:val="22"/>
          <w:u w:color="000000" w:themeColor="text1"/>
        </w:rPr>
        <w:t xml:space="preserve">s School for Science and Mathematics (GSSM) </w:t>
      </w:r>
      <w:r w:rsidR="001F0CA2">
        <w:t>boys soccer team captured the 2018 Class A State Championship title, soaring above the Charleston Math and Science Charter School on May 12, 2018, at Irmo High School; and</w:t>
      </w:r>
    </w:p>
    <w:p w:rsidR="001F0CA2" w:rsidRDefault="001F0CA2" w:rsidP="001F0C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F0CA2" w:rsidRDefault="001F0CA2" w:rsidP="001F0C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GSSM</w:t>
      </w:r>
      <w:r w:rsidRPr="00CC1B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Eagles </w:t>
      </w:r>
      <w:r w:rsidRPr="00CC1BD3">
        <w:rPr>
          <w:color w:val="000000" w:themeColor="text1"/>
          <w:u w:color="000000" w:themeColor="text1"/>
        </w:rPr>
        <w:t>scored in a mostly defensive first half to book a half</w:t>
      </w:r>
      <w:r>
        <w:rPr>
          <w:color w:val="000000" w:themeColor="text1"/>
          <w:u w:color="000000" w:themeColor="text1"/>
        </w:rPr>
        <w:noBreakHyphen/>
      </w:r>
      <w:r w:rsidRPr="00CC1BD3">
        <w:rPr>
          <w:color w:val="000000" w:themeColor="text1"/>
          <w:u w:color="000000" w:themeColor="text1"/>
        </w:rPr>
        <w:t>time lead of 2</w:t>
      </w:r>
      <w:r>
        <w:rPr>
          <w:color w:val="000000" w:themeColor="text1"/>
          <w:u w:color="000000" w:themeColor="text1"/>
        </w:rPr>
        <w:noBreakHyphen/>
      </w:r>
      <w:r w:rsidRPr="00CC1BD3">
        <w:rPr>
          <w:color w:val="000000" w:themeColor="text1"/>
          <w:u w:color="000000" w:themeColor="text1"/>
        </w:rPr>
        <w:t xml:space="preserve">0. The heat of the day and relentless pressure from </w:t>
      </w:r>
      <w:r>
        <w:rPr>
          <w:color w:val="000000" w:themeColor="text1"/>
          <w:u w:color="000000" w:themeColor="text1"/>
        </w:rPr>
        <w:t>GSSM</w:t>
      </w:r>
      <w:r w:rsidRPr="005C0EE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CC1BD3">
        <w:rPr>
          <w:color w:val="000000" w:themeColor="text1"/>
          <w:u w:color="000000" w:themeColor="text1"/>
        </w:rPr>
        <w:t xml:space="preserve"> offense led to three more goals in the second half to go up 5</w:t>
      </w:r>
      <w:r>
        <w:rPr>
          <w:color w:val="000000" w:themeColor="text1"/>
          <w:u w:color="000000" w:themeColor="text1"/>
        </w:rPr>
        <w:noBreakHyphen/>
      </w:r>
      <w:r w:rsidRPr="00CC1BD3">
        <w:rPr>
          <w:color w:val="000000" w:themeColor="text1"/>
          <w:u w:color="000000" w:themeColor="text1"/>
        </w:rPr>
        <w:t>0</w:t>
      </w:r>
      <w:r>
        <w:rPr>
          <w:color w:val="000000" w:themeColor="text1"/>
          <w:u w:color="000000" w:themeColor="text1"/>
        </w:rPr>
        <w:t>. T</w:t>
      </w:r>
      <w:r w:rsidRPr="00CC1BD3">
        <w:rPr>
          <w:color w:val="000000" w:themeColor="text1"/>
          <w:u w:color="000000" w:themeColor="text1"/>
        </w:rPr>
        <w:t>he defense held off a motivated Riptide offen</w:t>
      </w:r>
      <w:r>
        <w:rPr>
          <w:color w:val="000000" w:themeColor="text1"/>
          <w:u w:color="000000" w:themeColor="text1"/>
        </w:rPr>
        <w:t>s</w:t>
      </w:r>
      <w:r w:rsidRPr="00CC1BD3">
        <w:rPr>
          <w:color w:val="000000" w:themeColor="text1"/>
          <w:u w:color="000000" w:themeColor="text1"/>
        </w:rPr>
        <w:t>e for the shut</w:t>
      </w:r>
      <w:r>
        <w:rPr>
          <w:color w:val="000000" w:themeColor="text1"/>
          <w:u w:color="000000" w:themeColor="text1"/>
        </w:rPr>
        <w:noBreakHyphen/>
      </w:r>
      <w:r w:rsidRPr="00CC1BD3">
        <w:rPr>
          <w:color w:val="000000" w:themeColor="text1"/>
          <w:u w:color="000000" w:themeColor="text1"/>
        </w:rPr>
        <w:t>out</w:t>
      </w:r>
      <w:r>
        <w:rPr>
          <w:color w:val="000000" w:themeColor="text1"/>
          <w:u w:color="000000" w:themeColor="text1"/>
        </w:rPr>
        <w:t>; and</w:t>
      </w:r>
    </w:p>
    <w:p w:rsidR="001F0CA2" w:rsidRPr="00CC1BD3" w:rsidRDefault="001F0CA2" w:rsidP="001F0C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0CA2" w:rsidRDefault="001F0CA2" w:rsidP="001F0C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CC1BD3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Eagles </w:t>
      </w:r>
      <w:r w:rsidRPr="00CC1BD3">
        <w:rPr>
          <w:color w:val="000000" w:themeColor="text1"/>
          <w:u w:color="000000" w:themeColor="text1"/>
        </w:rPr>
        <w:t>showed patience and determination throughout the game, keeping control of the ball and feeding it forward with surgical passing. The defense was largely unpenetrated</w:t>
      </w:r>
      <w:r>
        <w:rPr>
          <w:color w:val="000000" w:themeColor="text1"/>
          <w:u w:color="000000" w:themeColor="text1"/>
        </w:rPr>
        <w:t>,</w:t>
      </w:r>
      <w:r w:rsidRPr="00CC1BD3">
        <w:rPr>
          <w:color w:val="000000" w:themeColor="text1"/>
          <w:u w:color="000000" w:themeColor="text1"/>
        </w:rPr>
        <w:t xml:space="preserve"> with only one serious threat on goal from the Riptide on a free kick</w:t>
      </w:r>
      <w:r>
        <w:rPr>
          <w:color w:val="000000" w:themeColor="text1"/>
          <w:u w:color="000000" w:themeColor="text1"/>
        </w:rPr>
        <w:t>; and</w:t>
      </w:r>
    </w:p>
    <w:p w:rsidR="001F0CA2" w:rsidRDefault="001F0CA2" w:rsidP="001F0C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0CA2" w:rsidRDefault="001F0CA2" w:rsidP="001F0C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having honed his team into a championship machine, </w:t>
      </w:r>
      <w:r>
        <w:rPr>
          <w:rFonts w:eastAsiaTheme="minorHAnsi"/>
          <w:color w:val="000000" w:themeColor="text1"/>
          <w:szCs w:val="22"/>
          <w:u w:color="000000" w:themeColor="text1"/>
        </w:rPr>
        <w:t>GSSM</w:t>
      </w:r>
      <w:r w:rsidRPr="005C0EE9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Coach Jay Shimeck s</w:t>
      </w:r>
      <w:r w:rsidRPr="00031033">
        <w:rPr>
          <w:color w:val="000000" w:themeColor="text1"/>
          <w:u w:color="000000" w:themeColor="text1"/>
        </w:rPr>
        <w:t xml:space="preserve">aw the fruits of </w:t>
      </w:r>
      <w:r>
        <w:rPr>
          <w:color w:val="000000" w:themeColor="text1"/>
          <w:u w:color="000000" w:themeColor="text1"/>
        </w:rPr>
        <w:t>his</w:t>
      </w:r>
      <w:r w:rsidRPr="00031033">
        <w:rPr>
          <w:color w:val="000000" w:themeColor="text1"/>
          <w:u w:color="000000" w:themeColor="text1"/>
        </w:rPr>
        <w:t xml:space="preserve"> labor as th</w:t>
      </w:r>
      <w:r>
        <w:rPr>
          <w:color w:val="000000" w:themeColor="text1"/>
          <w:u w:color="000000" w:themeColor="text1"/>
        </w:rPr>
        <w:t>e title trophy was hoisted. The win marked the school</w:t>
      </w:r>
      <w:r w:rsidRPr="005C0EE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CC1BD3">
        <w:rPr>
          <w:color w:val="000000" w:themeColor="text1"/>
          <w:u w:color="000000" w:themeColor="text1"/>
        </w:rPr>
        <w:t>first state championship in soccer</w:t>
      </w:r>
      <w:r>
        <w:rPr>
          <w:color w:val="000000" w:themeColor="text1"/>
          <w:u w:color="000000" w:themeColor="text1"/>
        </w:rPr>
        <w:t>; and</w:t>
      </w:r>
    </w:p>
    <w:p w:rsidR="001F0CA2" w:rsidRDefault="001F0CA2" w:rsidP="00AA6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60782" w:rsidRDefault="001F0CA2" w:rsidP="001F0C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755B5">
        <w:rPr>
          <w:color w:val="000000" w:themeColor="text1"/>
          <w:u w:color="000000" w:themeColor="text1"/>
        </w:rPr>
        <w:t>Whereas, the journey to winning the state title require</w:t>
      </w:r>
      <w:r>
        <w:rPr>
          <w:color w:val="000000" w:themeColor="text1"/>
          <w:u w:color="000000" w:themeColor="text1"/>
        </w:rPr>
        <w:t>d</w:t>
      </w:r>
      <w:r w:rsidRPr="006755B5">
        <w:rPr>
          <w:color w:val="000000" w:themeColor="text1"/>
          <w:u w:color="000000" w:themeColor="text1"/>
        </w:rPr>
        <w:t xml:space="preserve"> discipline, dedication, and teamwork, qualities th</w:t>
      </w:r>
      <w:r>
        <w:rPr>
          <w:color w:val="000000" w:themeColor="text1"/>
          <w:u w:color="000000" w:themeColor="text1"/>
        </w:rPr>
        <w:t>ese players</w:t>
      </w:r>
      <w:r w:rsidRPr="006755B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have proved they possess in abundance.</w:t>
      </w:r>
      <w:r w:rsidRPr="006755B5">
        <w:rPr>
          <w:color w:val="000000" w:themeColor="text1"/>
          <w:u w:color="000000" w:themeColor="text1"/>
        </w:rPr>
        <w:t xml:space="preserve"> With admiration, the House recognizes and </w:t>
      </w:r>
      <w:r w:rsidRPr="006755B5">
        <w:rPr>
          <w:color w:val="000000" w:themeColor="text1"/>
          <w:u w:color="000000" w:themeColor="text1"/>
        </w:rPr>
        <w:lastRenderedPageBreak/>
        <w:t xml:space="preserve">applauds the outstanding work of the </w:t>
      </w:r>
      <w:r>
        <w:rPr>
          <w:color w:val="000000" w:themeColor="text1"/>
          <w:u w:color="000000" w:themeColor="text1"/>
        </w:rPr>
        <w:t xml:space="preserve">GSSM boys soccer </w:t>
      </w:r>
      <w:r w:rsidRPr="006755B5">
        <w:rPr>
          <w:color w:val="000000" w:themeColor="text1"/>
          <w:u w:color="000000" w:themeColor="text1"/>
        </w:rPr>
        <w:t>team and wishes its members much continued success in all their future endeavors.</w:t>
      </w:r>
      <w:r w:rsidR="00760782">
        <w:t xml:space="preserve">  Now, therefore,</w:t>
      </w:r>
    </w:p>
    <w:p w:rsidR="00760782" w:rsidRDefault="007607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0782" w:rsidRDefault="007607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60782" w:rsidRDefault="007607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0CA2" w:rsidRDefault="001F0CA2" w:rsidP="001F0C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 the members of the South Carolina House of Representatives, by this resolution, celebrate the S</w:t>
      </w:r>
      <w:r>
        <w:rPr>
          <w:rFonts w:eastAsiaTheme="minorHAnsi"/>
          <w:color w:val="000000" w:themeColor="text1"/>
          <w:szCs w:val="22"/>
          <w:u w:color="000000" w:themeColor="text1"/>
        </w:rPr>
        <w:t>outh Carolina Governor</w:t>
      </w:r>
      <w:r w:rsidRPr="005C0EE9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School for Science and Mathematics</w:t>
      </w:r>
      <w:r>
        <w:t xml:space="preserve"> boys soccer team on its excellent season and congratulate the team</w:t>
      </w:r>
      <w:r w:rsidRPr="005C0EE9">
        <w:t>’</w:t>
      </w:r>
      <w:r>
        <w:t>s fine athletes on their impressive win of the 2018 Class A State Championship title.</w:t>
      </w:r>
    </w:p>
    <w:p w:rsidR="001F0CA2" w:rsidRDefault="001F0CA2" w:rsidP="001F0C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60782" w:rsidRDefault="001F0CA2" w:rsidP="001F0C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President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Hector Flores </w:t>
      </w:r>
      <w:r>
        <w:t>and Coach Jay Shimeck of the S</w:t>
      </w:r>
      <w:r>
        <w:rPr>
          <w:rFonts w:eastAsiaTheme="minorHAnsi"/>
          <w:color w:val="000000" w:themeColor="text1"/>
          <w:szCs w:val="22"/>
          <w:u w:color="000000" w:themeColor="text1"/>
        </w:rPr>
        <w:t>outh Carolina Governor</w:t>
      </w:r>
      <w:r w:rsidRPr="005C0EE9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School for Science and Mathematics</w:t>
      </w:r>
      <w:r>
        <w:t>.</w:t>
      </w:r>
    </w:p>
    <w:p w:rsidR="00E63B68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A2A4A" w:rsidRDefault="007A2A4A" w:rsidP="007A2A4A">
      <w:pPr>
        <w:suppressAutoHyphens/>
      </w:pPr>
    </w:p>
    <w:sectPr w:rsidR="007A2A4A" w:rsidSect="007A2A4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0782" w:rsidRDefault="00760782" w:rsidP="009F0C77">
      <w:r>
        <w:separator/>
      </w:r>
    </w:p>
  </w:endnote>
  <w:endnote w:type="continuationSeparator" w:id="0">
    <w:p w:rsidR="00760782" w:rsidRDefault="0076078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6B3F286-432A-4128-ABC4-2F9AA68B69AC}"/>
    <w:embedBold r:id="rId2" w:fontKey="{39407887-71E6-40E5-9047-1882AB38426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833FE68-AB34-4BA0-A755-E98ACA5446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E39237A-F238-448D-BAF7-CAA503A5AF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2A4A" w:rsidRPr="00AA6403" w:rsidRDefault="007A2A4A" w:rsidP="00AA64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85A6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0782" w:rsidRDefault="00760782" w:rsidP="009F0C77">
      <w:r>
        <w:separator/>
      </w:r>
    </w:p>
  </w:footnote>
  <w:footnote w:type="continuationSeparator" w:id="0">
    <w:p w:rsidR="00760782" w:rsidRDefault="0076078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90VR19"/>
    <w:docVar w:name="CoverBillType" w:val="r"/>
    <w:docVar w:name="DocPath" w:val="L:\Council\bills\RM\1190VR19.DOCX"/>
    <w:docVar w:name="dvBillNumber" w:val="417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60782"/>
    <w:rsid w:val="00011869"/>
    <w:rsid w:val="00015CD6"/>
    <w:rsid w:val="000C72E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0CA2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149F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60782"/>
    <w:rsid w:val="007A2A4A"/>
    <w:rsid w:val="007A70AE"/>
    <w:rsid w:val="008362E8"/>
    <w:rsid w:val="0085786E"/>
    <w:rsid w:val="00885A6E"/>
    <w:rsid w:val="008A1768"/>
    <w:rsid w:val="008A489F"/>
    <w:rsid w:val="008E7D17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6403"/>
    <w:rsid w:val="00AC34A2"/>
    <w:rsid w:val="00AD1C9A"/>
    <w:rsid w:val="00AD4B17"/>
    <w:rsid w:val="00B412D4"/>
    <w:rsid w:val="00BE3C22"/>
    <w:rsid w:val="00C0345E"/>
    <w:rsid w:val="00C11A45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63B68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DBC263-976D-42F0-8307-ECB583A65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A2A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7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30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175_201903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D9DC76-9EA4-41DB-9014-85114B840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DD54914F.dotm</Template>
  <TotalTime>0</TotalTime>
  <Pages>3</Pages>
  <Words>438</Words>
  <Characters>2351</Characters>
  <Application>Microsoft Office Word</Application>
  <DocSecurity>0</DocSecurity>
  <Lines>88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4175: SC Governor's School for Science and Mathematics' Boys Soccer Team - South Carolina Legislature Online</dc:title>
  <dc:creator>Chris Charlton</dc:creator>
  <cp:lastModifiedBy>S Volk</cp:lastModifiedBy>
  <cp:revision>2</cp:revision>
  <dcterms:created xsi:type="dcterms:W3CDTF">2019-03-11T18:20:00Z</dcterms:created>
  <dcterms:modified xsi:type="dcterms:W3CDTF">2019-03-11T18:20:00Z</dcterms:modified>
</cp:coreProperties>
</file>