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277" w:rsidRDefault="00287277" w:rsidP="00287277">
      <w:pPr>
        <w:widowControl w:val="0"/>
        <w:jc w:val="center"/>
      </w:pPr>
      <w:r w:rsidRPr="00287277">
        <w:rPr>
          <w:b/>
        </w:rPr>
        <w:t>South Carolina General Assembly</w:t>
      </w:r>
    </w:p>
    <w:p w:rsidR="00287277" w:rsidRDefault="00287277" w:rsidP="00287277">
      <w:pPr>
        <w:widowControl w:val="0"/>
        <w:jc w:val="center"/>
      </w:pPr>
      <w:r>
        <w:t>123rd Session, 2019-2020</w:t>
      </w:r>
    </w:p>
    <w:p w:rsidR="00287277" w:rsidRDefault="00287277" w:rsidP="00287277">
      <w:pPr>
        <w:widowControl w:val="0"/>
        <w:jc w:val="left"/>
      </w:pPr>
    </w:p>
    <w:p w:rsidR="00287277" w:rsidRDefault="00287277" w:rsidP="00287277">
      <w:pPr>
        <w:widowControl w:val="0"/>
        <w:jc w:val="left"/>
        <w:rPr>
          <w:b/>
        </w:rPr>
      </w:pPr>
      <w:r w:rsidRPr="00287277">
        <w:rPr>
          <w:b/>
        </w:rPr>
        <w:t>H. 4605</w:t>
      </w:r>
    </w:p>
    <w:p w:rsidR="00287277" w:rsidRDefault="00287277" w:rsidP="00287277">
      <w:pPr>
        <w:widowControl w:val="0"/>
        <w:jc w:val="left"/>
        <w:rPr>
          <w:b/>
        </w:rPr>
      </w:pPr>
    </w:p>
    <w:p w:rsidR="00287277" w:rsidRDefault="00287277" w:rsidP="00287277">
      <w:pPr>
        <w:widowControl w:val="0"/>
        <w:jc w:val="left"/>
      </w:pPr>
      <w:r w:rsidRPr="00287277">
        <w:rPr>
          <w:b/>
        </w:rPr>
        <w:t>STATUS INFORMATION</w:t>
      </w:r>
    </w:p>
    <w:p w:rsidR="00287277" w:rsidRDefault="00287277" w:rsidP="00287277">
      <w:pPr>
        <w:widowControl w:val="0"/>
        <w:jc w:val="left"/>
      </w:pPr>
    </w:p>
    <w:p w:rsidR="00287277" w:rsidRDefault="00287277" w:rsidP="00287277">
      <w:pPr>
        <w:widowControl w:val="0"/>
        <w:jc w:val="left"/>
      </w:pPr>
      <w:r>
        <w:t>House Resolution</w:t>
      </w:r>
    </w:p>
    <w:p w:rsidR="00287277" w:rsidRDefault="00711930" w:rsidP="00287277">
      <w:pPr>
        <w:widowControl w:val="0"/>
        <w:jc w:val="left"/>
      </w:pPr>
      <w:r>
        <w:t>Sponsors: Reps. G.M. Smith, Weeks,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G.R. Smith, Sottile, Spires, Stavrinakis, Stringer, Tallon, Taylor, Thayer, Thigpen, Toole, Trantham, West, Wheeler, White, Whitmire, R. Williams, S. Williams, Willis, Wooten and Yow</w:t>
      </w:r>
    </w:p>
    <w:p w:rsidR="00287277" w:rsidRDefault="00287277" w:rsidP="00287277">
      <w:pPr>
        <w:widowControl w:val="0"/>
        <w:jc w:val="left"/>
      </w:pPr>
      <w:r>
        <w:t>Document Path: l:\council\bills\rt\17647dg19.docx</w:t>
      </w:r>
    </w:p>
    <w:p w:rsidR="00287277" w:rsidRDefault="00287277" w:rsidP="00287277">
      <w:pPr>
        <w:widowControl w:val="0"/>
        <w:jc w:val="left"/>
      </w:pPr>
    </w:p>
    <w:p w:rsidR="00287277" w:rsidRDefault="00287277" w:rsidP="00287277">
      <w:pPr>
        <w:widowControl w:val="0"/>
        <w:jc w:val="left"/>
      </w:pPr>
      <w:r>
        <w:t>Introduced in the House on May 20, 2019</w:t>
      </w:r>
    </w:p>
    <w:p w:rsidR="00287277" w:rsidRDefault="00287277" w:rsidP="00287277">
      <w:pPr>
        <w:widowControl w:val="0"/>
        <w:jc w:val="left"/>
      </w:pPr>
      <w:r>
        <w:t>Adopted by the House on May 20, 2019</w:t>
      </w:r>
    </w:p>
    <w:p w:rsidR="00287277" w:rsidRDefault="00287277" w:rsidP="00287277">
      <w:pPr>
        <w:widowControl w:val="0"/>
        <w:jc w:val="left"/>
      </w:pPr>
    </w:p>
    <w:p w:rsidR="00287277" w:rsidRDefault="00287277" w:rsidP="00287277">
      <w:pPr>
        <w:widowControl w:val="0"/>
        <w:jc w:val="left"/>
      </w:pPr>
      <w:r>
        <w:t xml:space="preserve">Summary: </w:t>
      </w:r>
      <w:r w:rsidR="00400EE3">
        <w:t>Senior Corporal Warren Davis</w:t>
      </w:r>
    </w:p>
    <w:p w:rsidR="00287277" w:rsidRDefault="00287277" w:rsidP="00287277">
      <w:pPr>
        <w:widowControl w:val="0"/>
        <w:jc w:val="left"/>
      </w:pPr>
    </w:p>
    <w:p w:rsidR="00287277" w:rsidRDefault="00287277" w:rsidP="00287277">
      <w:pPr>
        <w:widowControl w:val="0"/>
        <w:jc w:val="left"/>
      </w:pPr>
    </w:p>
    <w:p w:rsidR="00287277" w:rsidRDefault="00287277" w:rsidP="002872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7277">
        <w:rPr>
          <w:b/>
        </w:rPr>
        <w:t>HISTORY OF LEGISLATIVE ACTIONS</w:t>
      </w:r>
    </w:p>
    <w:p w:rsidR="00287277" w:rsidRDefault="00287277" w:rsidP="002872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7277" w:rsidRPr="00287277" w:rsidRDefault="00287277" w:rsidP="002872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7277">
        <w:rPr>
          <w:u w:val="single"/>
        </w:rPr>
        <w:tab/>
        <w:t>Date</w:t>
      </w:r>
      <w:r w:rsidRPr="00287277">
        <w:rPr>
          <w:u w:val="single"/>
        </w:rPr>
        <w:tab/>
        <w:t>Body</w:t>
      </w:r>
      <w:r w:rsidRPr="00287277">
        <w:rPr>
          <w:u w:val="single"/>
        </w:rPr>
        <w:tab/>
        <w:t>Action Description with journal page number</w:t>
      </w:r>
      <w:r w:rsidRPr="00287277">
        <w:rPr>
          <w:u w:val="single"/>
        </w:rPr>
        <w:tab/>
      </w:r>
    </w:p>
    <w:p w:rsidR="00EE1E67" w:rsidRDefault="00EE1E67" w:rsidP="00EE1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House</w:t>
      </w:r>
      <w:r>
        <w:tab/>
      </w:r>
      <w:r w:rsidRPr="005235CA">
        <w:t>Introduced and adopted (</w:t>
      </w:r>
      <w:hyperlink r:id="rId7" w:history="1">
        <w:r w:rsidRPr="005235CA">
          <w:rPr>
            <w:rStyle w:val="Hyperlink"/>
          </w:rPr>
          <w:t>House Journal</w:t>
        </w:r>
        <w:r w:rsidRPr="005235CA">
          <w:rPr>
            <w:rStyle w:val="Hyperlink"/>
          </w:rPr>
          <w:noBreakHyphen/>
          <w:t>page 7</w:t>
        </w:r>
      </w:hyperlink>
      <w:r w:rsidRPr="005235CA">
        <w:t>)</w:t>
      </w:r>
    </w:p>
    <w:p w:rsidR="00EE1E67" w:rsidRDefault="00EE1E67" w:rsidP="00EE1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7277" w:rsidRDefault="00287277" w:rsidP="00287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87277">
          <w:rPr>
            <w:rStyle w:val="Hyperlink"/>
          </w:rPr>
          <w:t>legislative information</w:t>
        </w:r>
      </w:hyperlink>
      <w:r>
        <w:t xml:space="preserve"> at the website</w:t>
      </w:r>
    </w:p>
    <w:p w:rsidR="00287277" w:rsidRDefault="00287277" w:rsidP="00287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277" w:rsidRPr="00287277" w:rsidRDefault="00287277" w:rsidP="00287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7277" w:rsidRDefault="00287277" w:rsidP="00287277">
      <w:r w:rsidRPr="00287277">
        <w:rPr>
          <w:b/>
        </w:rPr>
        <w:t>VERSIONS OF THIS BILL</w:t>
      </w:r>
    </w:p>
    <w:p w:rsidR="00287277" w:rsidRDefault="00287277" w:rsidP="00287277"/>
    <w:p w:rsidR="00287277" w:rsidRDefault="003528E3" w:rsidP="00287277">
      <w:hyperlink r:id="rId9" w:history="1">
        <w:r w:rsidR="00287277">
          <w:rPr>
            <w:rStyle w:val="Hyperlink"/>
          </w:rPr>
          <w:t>5/20/2019</w:t>
        </w:r>
      </w:hyperlink>
    </w:p>
    <w:p w:rsidR="00287277" w:rsidRDefault="00287277" w:rsidP="00287277"/>
    <w:p w:rsidR="00287277" w:rsidRDefault="00287277" w:rsidP="00287277">
      <w:pPr>
        <w:sectPr w:rsidR="00287277" w:rsidSect="002872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5041" w:rsidRDefault="006050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5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05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40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AND HONOR </w:t>
      </w:r>
      <w:r w:rsidR="001845E0">
        <w:t>SENIOR CORPORAL WARREN DAVIS OF SUMTER</w:t>
      </w:r>
      <w:r>
        <w:t xml:space="preserve"> FOR GOING ABOVE AND BEYOND THE CALL OF DUTY TO ENSURE THE SAFETY OF THE ELDERLY CITIZENS OF SUMTER COUNTY AND TO WISH HIM MUCH CONTINUED SUCCESS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402A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402A">
        <w:t>for more than thirty years, the Sumter Police Department has been running its I</w:t>
      </w:r>
      <w:r w:rsidR="006F1AF5" w:rsidRPr="006F1AF5">
        <w:t>’</w:t>
      </w:r>
      <w:r w:rsidR="0085402A">
        <w:t>m OK Program to check on elderly residents living independently. However, in 2014, Police Chief Russell F. Roark III realized that simply checking in with elderly residents wasn</w:t>
      </w:r>
      <w:r w:rsidR="006F1AF5" w:rsidRPr="006F1AF5">
        <w:t>’</w:t>
      </w:r>
      <w:r w:rsidR="0085402A">
        <w:t>t enough; and</w:t>
      </w:r>
    </w:p>
    <w:p w:rsidR="0085402A" w:rsidRDefault="008540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5E0" w:rsidRDefault="008540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1845E0">
        <w:t xml:space="preserve"> </w:t>
      </w:r>
      <w:r w:rsidR="0025626B">
        <w:t>with the implementation of Project Checkmate to adjust the I</w:t>
      </w:r>
      <w:r w:rsidR="006F1AF5" w:rsidRPr="006F1AF5">
        <w:t>’</w:t>
      </w:r>
      <w:r w:rsidR="0025626B">
        <w:t xml:space="preserve">m OK Program, </w:t>
      </w:r>
      <w:r w:rsidR="001845E0">
        <w:t xml:space="preserve">Senior Corporal Warren Davis has </w:t>
      </w:r>
      <w:r w:rsidR="0025626B">
        <w:t xml:space="preserve">become the epitome of that for which the program stands. </w:t>
      </w:r>
      <w:r w:rsidR="001845E0">
        <w:t>He began working with thirteen seniors, but that quickly grew to forty</w:t>
      </w:r>
      <w:r w:rsidR="006F1AF5">
        <w:noBreakHyphen/>
      </w:r>
      <w:r w:rsidR="001845E0">
        <w:t>three seniors;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Senior Cpl. Davis does all he can to aid these independent seniors, taking their garbage to the curb, changing </w:t>
      </w:r>
      <w:r w:rsidR="0025626B">
        <w:t>batteries</w:t>
      </w:r>
      <w:r>
        <w:t xml:space="preserve"> </w:t>
      </w:r>
      <w:r w:rsidR="0025626B">
        <w:t>and lightbulbs;</w:t>
      </w:r>
      <w:r>
        <w:t xml:space="preserve"> he even drives program participants to doctor appointments, as well as picks up prescriptions and provides assistance for seniors grocery shopping;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02A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strives to contact all of his seniors at least once per week, visiting when needed</w:t>
      </w:r>
      <w:r w:rsidR="0085402A">
        <w:t>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men and women who rely on Senior Cpl. Davis tend to be stubbornly independent, not wishing to relinquish their self</w:t>
      </w:r>
      <w:r w:rsidR="006F1AF5">
        <w:noBreakHyphen/>
      </w:r>
      <w:r w:rsidR="0025626B">
        <w:t xml:space="preserve">reliance. Now, </w:t>
      </w:r>
      <w:r>
        <w:t xml:space="preserve">with the option of calling Senior Cpl. Davis, they are able to maintain this autonomy safely. Mildred Byrden, a </w:t>
      </w:r>
      <w:r>
        <w:lastRenderedPageBreak/>
        <w:t xml:space="preserve">woman in her </w:t>
      </w:r>
      <w:r w:rsidR="0025626B">
        <w:t>seventies</w:t>
      </w:r>
      <w:r>
        <w:t>, sees Senior Cpl. Davis as her own personal police and her friend</w:t>
      </w:r>
      <w:r w:rsidR="0025626B">
        <w:t>, immensely enjoying each and every visit</w:t>
      </w:r>
      <w:r>
        <w:t>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mixture of handyman, chauffeur, and cleaner, Senior Cpl. Davis is always available to take a phone </w:t>
      </w:r>
      <w:r w:rsidR="006F1AF5">
        <w:t xml:space="preserve">call, </w:t>
      </w:r>
      <w:r>
        <w:t>even if it</w:t>
      </w:r>
      <w:r w:rsidR="006F1AF5" w:rsidRPr="006F1AF5">
        <w:t>’</w:t>
      </w:r>
      <w:r>
        <w:t>s just to listen. He adheres to each of his forty</w:t>
      </w:r>
      <w:r w:rsidR="006F1AF5">
        <w:noBreakHyphen/>
      </w:r>
      <w:r>
        <w:t>three seniors</w:t>
      </w:r>
      <w:r w:rsidR="006F1AF5" w:rsidRPr="006F1AF5">
        <w:t>’</w:t>
      </w:r>
      <w:r>
        <w:t xml:space="preserve"> individual needs. He knows their family situation and the level of care each of them need;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Project Checkmate contributes to the overall mission of the unit: to promote positive relationships between law enforcement and the community, to protect and serve without focusing on the enforcement side of the job; and</w:t>
      </w:r>
    </w:p>
    <w:p w:rsidR="001845E0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26B" w:rsidRDefault="001845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626B">
        <w:t>having empathy for a community</w:t>
      </w:r>
      <w:r w:rsidR="006F1AF5" w:rsidRPr="006F1AF5">
        <w:t>’</w:t>
      </w:r>
      <w:r w:rsidR="0025626B">
        <w:t>s sometimes forgotten sectors is one way the unit helps build goodwill. P</w:t>
      </w:r>
      <w:r w:rsidR="006F1AF5">
        <w:t>o</w:t>
      </w:r>
      <w:r w:rsidR="0025626B">
        <w:t>lice officers are not often seen cleaning a blind woman</w:t>
      </w:r>
      <w:r w:rsidR="006F1AF5" w:rsidRPr="006F1AF5">
        <w:t>’</w:t>
      </w:r>
      <w:r w:rsidR="0025626B">
        <w:t xml:space="preserve">s bird </w:t>
      </w:r>
      <w:r w:rsidR="006F1AF5">
        <w:t>cages</w:t>
      </w:r>
      <w:r w:rsidR="0025626B">
        <w:t xml:space="preserve"> out, but Senior Cpl. Davis does it with a genuine smile and helpful heart; and</w:t>
      </w:r>
    </w:p>
    <w:p w:rsidR="0085402A" w:rsidRDefault="008540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26B" w:rsidRDefault="008540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626B">
        <w:t>Senior Cpl. Davis has always had a heart for helping people. He joined a small police department in Oklahoma as a reserve officer. During those twenty years, he responded to the Oklahoma City bombing. Later, he moved back to his hometown to care for his aging parents; and</w:t>
      </w:r>
    </w:p>
    <w:p w:rsidR="0025626B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26B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says he loves this role, feeling important and needed. He has helped numerous people, including an eighty</w:t>
      </w:r>
      <w:r w:rsidR="006F1AF5">
        <w:noBreakHyphen/>
      </w:r>
      <w:r>
        <w:t>five</w:t>
      </w:r>
      <w:r w:rsidR="006F1AF5">
        <w:noBreakHyphen/>
      </w:r>
      <w:r>
        <w:t>year</w:t>
      </w:r>
      <w:r w:rsidR="006F1AF5">
        <w:noBreakHyphen/>
      </w:r>
      <w:r>
        <w:t>old woman who needed a new roof.  He was able to aid her in getting into contact with Sumter United Ministries, which built her that new roof. He even continues to visit a ninety</w:t>
      </w:r>
      <w:r w:rsidR="006F1AF5">
        <w:noBreakHyphen/>
      </w:r>
      <w:r>
        <w:t>three</w:t>
      </w:r>
      <w:r w:rsidR="006F1AF5">
        <w:noBreakHyphen/>
      </w:r>
      <w:r>
        <w:t>year</w:t>
      </w:r>
      <w:r w:rsidR="006F1AF5">
        <w:noBreakHyphen/>
      </w:r>
      <w:r>
        <w:t>old man who has since moved to Covenant Place because “his face just lights up when I stop by for fifteen minutes”; and</w:t>
      </w:r>
    </w:p>
    <w:p w:rsidR="0025626B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626B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Senior Cpl. Davis understands the value of a friend with an open ear. He is a policeman armed with a hug, a willing ear, and a helping hand; and</w:t>
      </w:r>
    </w:p>
    <w:p w:rsidR="0025626B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5D6" w:rsidRDefault="00256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3D0027">
        <w:t xml:space="preserve">House of Representatives </w:t>
      </w:r>
      <w:r>
        <w:t>are exceedingly grateful for this example of selfless humanity and thank Senior Cpl. Davis for his attitude and kindness</w:t>
      </w:r>
      <w:r w:rsidR="001505D6">
        <w:t>.  Now, therefore,</w:t>
      </w: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402A">
        <w:t xml:space="preserve"> the members of the South Carolina House of Representatives, by this resolution, congratulate and honor </w:t>
      </w:r>
      <w:r w:rsidR="001845E0">
        <w:t>Senior Corporal Warren Davis</w:t>
      </w:r>
      <w:r w:rsidR="0085402A">
        <w:t xml:space="preserve"> </w:t>
      </w:r>
      <w:r w:rsidR="001845E0">
        <w:t xml:space="preserve">of Sumter </w:t>
      </w:r>
      <w:r w:rsidR="0085402A">
        <w:t>for going above and beyond the call of duty to ensure the safety of the elderly citizens of Sumter County and wish him much continued success and happiness.</w:t>
      </w: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5D6" w:rsidRDefault="001505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5402A">
        <w:t xml:space="preserve"> </w:t>
      </w:r>
      <w:r w:rsidR="001845E0">
        <w:t>Senior Corporal Warren Davis</w:t>
      </w:r>
      <w:r w:rsidR="0085402A">
        <w:t>.</w:t>
      </w:r>
    </w:p>
    <w:p w:rsidR="004D7850" w:rsidRDefault="006F1A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277" w:rsidRDefault="00287277" w:rsidP="00287277">
      <w:pPr>
        <w:suppressAutoHyphens/>
      </w:pPr>
    </w:p>
    <w:sectPr w:rsidR="00287277" w:rsidSect="002872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5D6" w:rsidRDefault="001505D6" w:rsidP="009F0C77">
      <w:r>
        <w:separator/>
      </w:r>
    </w:p>
  </w:endnote>
  <w:endnote w:type="continuationSeparator" w:id="0">
    <w:p w:rsidR="001505D6" w:rsidRDefault="001505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7D8AD3-1D43-4BE8-8E88-E6220FCD42FB}"/>
    <w:embedBold r:id="rId2" w:fontKey="{C1694758-CB64-4A1A-871B-034462A74C9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974CAF-B40A-4782-A361-E413E21DD8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EB9856-D418-4ACF-A045-45615C969B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277" w:rsidRPr="00605041" w:rsidRDefault="00287277" w:rsidP="006050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19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5D6" w:rsidRDefault="001505D6" w:rsidP="009F0C77">
      <w:r>
        <w:separator/>
      </w:r>
    </w:p>
  </w:footnote>
  <w:footnote w:type="continuationSeparator" w:id="0">
    <w:p w:rsidR="001505D6" w:rsidRDefault="001505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47DG19"/>
    <w:docVar w:name="CoverBillType" w:val="r"/>
    <w:docVar w:name="DocPath" w:val="L:\Council\bills\RT\17647DG19.DOCX"/>
    <w:docVar w:name="dvBillNumber" w:val="460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505D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5D6"/>
    <w:rsid w:val="00151044"/>
    <w:rsid w:val="001845E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26B"/>
    <w:rsid w:val="00284AAE"/>
    <w:rsid w:val="00287277"/>
    <w:rsid w:val="002E5912"/>
    <w:rsid w:val="00301B21"/>
    <w:rsid w:val="00325348"/>
    <w:rsid w:val="0032732C"/>
    <w:rsid w:val="00336AD0"/>
    <w:rsid w:val="0037079A"/>
    <w:rsid w:val="003C4DAB"/>
    <w:rsid w:val="003D0027"/>
    <w:rsid w:val="003D01E8"/>
    <w:rsid w:val="003E5288"/>
    <w:rsid w:val="003F6D79"/>
    <w:rsid w:val="00400EE3"/>
    <w:rsid w:val="0041760A"/>
    <w:rsid w:val="00417C01"/>
    <w:rsid w:val="004403BD"/>
    <w:rsid w:val="00461441"/>
    <w:rsid w:val="004809EE"/>
    <w:rsid w:val="004D785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041"/>
    <w:rsid w:val="00605102"/>
    <w:rsid w:val="006215AA"/>
    <w:rsid w:val="006913C9"/>
    <w:rsid w:val="0069470D"/>
    <w:rsid w:val="006D58AA"/>
    <w:rsid w:val="006F1AF5"/>
    <w:rsid w:val="00711930"/>
    <w:rsid w:val="00734F00"/>
    <w:rsid w:val="007A70AE"/>
    <w:rsid w:val="008362E8"/>
    <w:rsid w:val="0085402A"/>
    <w:rsid w:val="0085786E"/>
    <w:rsid w:val="008A1768"/>
    <w:rsid w:val="008A489F"/>
    <w:rsid w:val="008F0F33"/>
    <w:rsid w:val="008F4429"/>
    <w:rsid w:val="0094021A"/>
    <w:rsid w:val="0099444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1E67"/>
    <w:rsid w:val="00EF2368"/>
    <w:rsid w:val="00F24442"/>
    <w:rsid w:val="00F50AE3"/>
    <w:rsid w:val="00F655B7"/>
    <w:rsid w:val="00F656BA"/>
    <w:rsid w:val="00F67CF1"/>
    <w:rsid w:val="00F728AA"/>
    <w:rsid w:val="00F840F0"/>
    <w:rsid w:val="00F877C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E9B19A-8B38-48CD-AC04-4DCC9958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872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05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14D50-4C59-4AAB-B60F-9F666D665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4605: Senior Corporal Warren Davis - South Carolina Legislature Online</dc:title>
  <dc:creator>Rebecca Turner</dc:creator>
  <cp:lastModifiedBy>S Wilson</cp:lastModifiedBy>
  <cp:revision>2</cp:revision>
  <cp:lastPrinted>2019-05-20T15:16:00Z</cp:lastPrinted>
  <dcterms:created xsi:type="dcterms:W3CDTF">2020-03-09T22:07:00Z</dcterms:created>
  <dcterms:modified xsi:type="dcterms:W3CDTF">2020-03-09T22:07:00Z</dcterms:modified>
</cp:coreProperties>
</file>