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C7D" w:rsidRDefault="00DD0C7D" w:rsidP="00DD0C7D">
      <w:pPr>
        <w:widowControl w:val="0"/>
        <w:jc w:val="center"/>
      </w:pPr>
      <w:r w:rsidRPr="00DD0C7D">
        <w:rPr>
          <w:b/>
        </w:rPr>
        <w:t>South Carolina General Assembly</w:t>
      </w:r>
    </w:p>
    <w:p w:rsidR="00DD0C7D" w:rsidRDefault="00DD0C7D" w:rsidP="00DD0C7D">
      <w:pPr>
        <w:widowControl w:val="0"/>
        <w:jc w:val="center"/>
      </w:pPr>
      <w:r>
        <w:t>123rd Session, 2019-2020</w:t>
      </w: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jc w:val="left"/>
        <w:rPr>
          <w:b/>
        </w:rPr>
      </w:pPr>
      <w:r w:rsidRPr="00DD0C7D">
        <w:rPr>
          <w:b/>
        </w:rPr>
        <w:t>H. 4618</w:t>
      </w:r>
    </w:p>
    <w:p w:rsidR="00DD0C7D" w:rsidRDefault="00DD0C7D" w:rsidP="00DD0C7D">
      <w:pPr>
        <w:widowControl w:val="0"/>
        <w:jc w:val="left"/>
        <w:rPr>
          <w:b/>
        </w:rPr>
      </w:pPr>
    </w:p>
    <w:p w:rsidR="00DD0C7D" w:rsidRDefault="00DD0C7D" w:rsidP="00DD0C7D">
      <w:pPr>
        <w:widowControl w:val="0"/>
        <w:jc w:val="left"/>
      </w:pPr>
      <w:r w:rsidRPr="00DD0C7D">
        <w:rPr>
          <w:b/>
        </w:rPr>
        <w:t>STATUS INFORMATION</w:t>
      </w: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jc w:val="left"/>
      </w:pPr>
      <w:r>
        <w:t>House Resolution</w:t>
      </w:r>
    </w:p>
    <w:p w:rsidR="00DD0C7D" w:rsidRDefault="00801320" w:rsidP="00DD0C7D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DD0C7D" w:rsidRDefault="00DD0C7D" w:rsidP="00DD0C7D">
      <w:pPr>
        <w:widowControl w:val="0"/>
        <w:jc w:val="left"/>
      </w:pPr>
      <w:r>
        <w:t>Document Path: l:\council\bills\jn\3111cz19.docx</w:t>
      </w: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jc w:val="left"/>
      </w:pPr>
      <w:r>
        <w:t>Introduced in the House on May 20, 2019</w:t>
      </w:r>
    </w:p>
    <w:p w:rsidR="00DD0C7D" w:rsidRDefault="00DD0C7D" w:rsidP="00DD0C7D">
      <w:pPr>
        <w:widowControl w:val="0"/>
        <w:jc w:val="left"/>
      </w:pPr>
      <w:r>
        <w:t>Adopted by the House on May 20, 2019</w:t>
      </w: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jc w:val="left"/>
      </w:pPr>
      <w:r>
        <w:t xml:space="preserve">Summary: </w:t>
      </w:r>
      <w:r w:rsidR="006C1F03">
        <w:t>Ninety Six High School Softball Team</w:t>
      </w: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jc w:val="left"/>
      </w:pPr>
    </w:p>
    <w:p w:rsidR="00DD0C7D" w:rsidRDefault="00DD0C7D" w:rsidP="00DD0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C7D">
        <w:rPr>
          <w:b/>
        </w:rPr>
        <w:t>HISTORY OF LEGISLATIVE ACTIONS</w:t>
      </w:r>
    </w:p>
    <w:p w:rsidR="00DD0C7D" w:rsidRDefault="00DD0C7D" w:rsidP="00DD0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C7D" w:rsidRPr="00DD0C7D" w:rsidRDefault="00DD0C7D" w:rsidP="00DD0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C7D">
        <w:rPr>
          <w:u w:val="single"/>
        </w:rPr>
        <w:tab/>
        <w:t>Date</w:t>
      </w:r>
      <w:r w:rsidRPr="00DD0C7D">
        <w:rPr>
          <w:u w:val="single"/>
        </w:rPr>
        <w:tab/>
        <w:t>Body</w:t>
      </w:r>
      <w:r w:rsidRPr="00DD0C7D">
        <w:rPr>
          <w:u w:val="single"/>
        </w:rPr>
        <w:tab/>
        <w:t>Action Description with journal page number</w:t>
      </w:r>
      <w:r w:rsidRPr="00DD0C7D">
        <w:rPr>
          <w:u w:val="single"/>
        </w:rPr>
        <w:tab/>
      </w:r>
    </w:p>
    <w:p w:rsidR="00121452" w:rsidRDefault="00121452" w:rsidP="0012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621D26">
        <w:t>Introduced and adopted (</w:t>
      </w:r>
      <w:hyperlink r:id="rId7" w:history="1">
        <w:r w:rsidRPr="00621D26">
          <w:rPr>
            <w:rStyle w:val="Hyperlink"/>
          </w:rPr>
          <w:t>House Journal</w:t>
        </w:r>
        <w:r w:rsidRPr="00621D26">
          <w:rPr>
            <w:rStyle w:val="Hyperlink"/>
          </w:rPr>
          <w:noBreakHyphen/>
          <w:t>page 16</w:t>
        </w:r>
      </w:hyperlink>
      <w:r w:rsidRPr="00621D26">
        <w:t>)</w:t>
      </w:r>
    </w:p>
    <w:p w:rsidR="00121452" w:rsidRDefault="00121452" w:rsidP="0012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</w:r>
      <w:r>
        <w:tab/>
      </w:r>
      <w:r w:rsidRPr="00621D26">
        <w:t>Scrivener's error corrected</w:t>
      </w:r>
    </w:p>
    <w:p w:rsidR="00121452" w:rsidRDefault="00121452" w:rsidP="00121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0C7D" w:rsidRDefault="00DD0C7D" w:rsidP="00DD0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0C7D">
          <w:rPr>
            <w:rStyle w:val="Hyperlink"/>
          </w:rPr>
          <w:t>legislative information</w:t>
        </w:r>
      </w:hyperlink>
      <w:r>
        <w:t xml:space="preserve"> at the website</w:t>
      </w:r>
    </w:p>
    <w:p w:rsidR="00DD0C7D" w:rsidRDefault="00DD0C7D" w:rsidP="00DD0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C7D" w:rsidRPr="00DD0C7D" w:rsidRDefault="00DD0C7D" w:rsidP="00DD0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C7D" w:rsidRDefault="00DD0C7D" w:rsidP="00DD0C7D">
      <w:r w:rsidRPr="00DD0C7D">
        <w:rPr>
          <w:b/>
        </w:rPr>
        <w:t>VERSIONS OF THIS BILL</w:t>
      </w:r>
    </w:p>
    <w:p w:rsidR="00DD0C7D" w:rsidRDefault="00DD0C7D" w:rsidP="00DD0C7D"/>
    <w:p w:rsidR="00DD0C7D" w:rsidRDefault="00431E67" w:rsidP="00DD0C7D">
      <w:hyperlink r:id="rId9" w:history="1">
        <w:r w:rsidR="00DD0C7D">
          <w:rPr>
            <w:rStyle w:val="Hyperlink"/>
          </w:rPr>
          <w:t>5/20/2019</w:t>
        </w:r>
      </w:hyperlink>
    </w:p>
    <w:p w:rsidR="00DD0C7D" w:rsidRDefault="00431E67" w:rsidP="00DD0C7D">
      <w:hyperlink r:id="rId10" w:history="1">
        <w:r w:rsidR="007C7CED" w:rsidRPr="007C7CED">
          <w:rPr>
            <w:rStyle w:val="Hyperlink"/>
          </w:rPr>
          <w:t>5/21/2019</w:t>
        </w:r>
      </w:hyperlink>
    </w:p>
    <w:p w:rsidR="007C7CED" w:rsidRDefault="007C7CED" w:rsidP="00DD0C7D"/>
    <w:p w:rsidR="00DD0C7D" w:rsidRDefault="00DD0C7D" w:rsidP="00DD0C7D">
      <w:pPr>
        <w:sectPr w:rsidR="00DD0C7D" w:rsidSect="00DD0C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Pr="00325348" w:rsidRDefault="007C7CED" w:rsidP="000A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7C7CED" w:rsidRDefault="007C7CE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NINETY SIX HIGH SCHOOL SOFTBALL TEAM, COACHES, AND SCHOOL OFFICIALS FOR A REMARKABLE SEASON AND FOR WINNING THE 2019 SOUTH CAROLINA CLASS AA STATE CHAMPIONSHIP TITLE.</w:t>
      </w:r>
      <w:bookmarkStart w:id="4" w:name="titleend"/>
      <w:bookmarkEnd w:id="4"/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Ninety Six High School softball team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state competition held at the Pine Grove Sports Complex in West Columbia on </w:t>
      </w:r>
      <w:r>
        <w:rPr>
          <w:color w:val="000000" w:themeColor="text1"/>
          <w:u w:color="000000" w:themeColor="text1"/>
        </w:rPr>
        <w:t>Friday, May 17</w:t>
      </w:r>
      <w:r w:rsidRPr="00A521CF">
        <w:rPr>
          <w:color w:val="000000" w:themeColor="text1"/>
          <w:u w:color="000000" w:themeColor="text1"/>
        </w:rPr>
        <w:t>, 2019</w:t>
      </w:r>
      <w:r>
        <w:t>; and</w:t>
      </w:r>
    </w:p>
    <w:p w:rsidR="007C7CED" w:rsidRDefault="007C7CED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91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Ninety Six Lady Cats defeated the Latta High School Lady Vikings 6</w:t>
      </w:r>
      <w:r>
        <w:noBreakHyphen/>
        <w:t>0 in the third and final game to bring home the team</w:t>
      </w:r>
      <w:r w:rsidRPr="00C72D47">
        <w:t>’</w:t>
      </w:r>
      <w:r>
        <w:t>s first state title; and</w:t>
      </w: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opener of the championship series, Ninety Six won a 5</w:t>
      </w:r>
      <w:r>
        <w:noBreakHyphen/>
        <w:t>3 victory over Latta on the home field but fell 7</w:t>
      </w:r>
      <w:r>
        <w:noBreakHyphen/>
        <w:t>0 to Latta on the Vikings</w:t>
      </w:r>
      <w:r w:rsidRPr="00C72D47">
        <w:t>’</w:t>
      </w:r>
      <w:r>
        <w:t xml:space="preserve"> diamond. The Lady Cats ground out the third game with dominant pitching and a defense that could not be intimidated; and</w:t>
      </w:r>
    </w:p>
    <w:p w:rsidR="007C7CED" w:rsidRDefault="007C7CE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7CED" w:rsidRDefault="007C7CE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suffering a blistering loss in the second game, the Lady Cats regrouped and refocused and stepped up to the plate in game three. Sophomore Tori Barr hit a two</w:t>
      </w:r>
      <w:r>
        <w:noBreakHyphen/>
        <w:t xml:space="preserve">run home run in the first inning to get Ninety Six going offensively. Junior pitcher Carlee Stockman was brilliant on the mound and freshman shortstop Gracie Lollis made a couple of diving catches that turned out to be critical for the Lady Cats; and </w:t>
      </w:r>
    </w:p>
    <w:p w:rsidR="007C7CED" w:rsidRDefault="007C7CE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7CED" w:rsidRDefault="007C7CED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>
        <w:t>John Coster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skilled coaching staff capitalized on their own experience and passion to hone a championship</w:t>
      </w:r>
      <w:r>
        <w:rPr>
          <w:color w:val="000000" w:themeColor="text1"/>
          <w:u w:color="000000" w:themeColor="text1"/>
        </w:rPr>
        <w:noBreakHyphen/>
        <w:t xml:space="preserve">caliber team </w:t>
      </w:r>
      <w:r>
        <w:rPr>
          <w:color w:val="000000" w:themeColor="text1"/>
          <w:u w:color="000000" w:themeColor="text1"/>
        </w:rPr>
        <w:lastRenderedPageBreak/>
        <w:t>and teach these athletes lessons that will prove invaluable through life both on and off the diamond; and</w:t>
      </w:r>
    </w:p>
    <w:p w:rsidR="007C7CED" w:rsidRDefault="007C7CE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7CED" w:rsidRDefault="007C7CED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Ninety Six High School softball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>
        <w:t>. Now, therefore,</w:t>
      </w: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the Ninety Six High School softball team, coaches, and school officials for a remarkable season and for winning the 2019 South Carolina Class AA State Championship title.</w:t>
      </w: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CED" w:rsidRDefault="007C7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Darin Rice and Coach John Coster.</w:t>
      </w:r>
    </w:p>
    <w:p w:rsidR="007C7CED" w:rsidRDefault="007C7C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0C7D" w:rsidRDefault="00DD0C7D" w:rsidP="007C7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D0C7D" w:rsidSect="00C228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087" w:rsidRDefault="00BF0087" w:rsidP="009F0C77">
      <w:r>
        <w:separator/>
      </w:r>
    </w:p>
  </w:endnote>
  <w:endnote w:type="continuationSeparator" w:id="0">
    <w:p w:rsidR="00BF0087" w:rsidRDefault="00BF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FC758C-9024-40CA-8986-DBF9839E4438}"/>
    <w:embedBold r:id="rId2" w:fontKey="{8D352D9D-99BD-4D25-81D0-A44A00D7A1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20E0E7-E6B2-4AD0-9ACA-BEFC8961B5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26C57E-3D79-40EB-B172-2D04E233DC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982027-4108-4348-94C9-D2C6BCE7B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7CA" w:rsidRPr="000A68AF" w:rsidRDefault="000A68AF" w:rsidP="000A6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13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087" w:rsidRDefault="00BF0087" w:rsidP="009F0C77">
      <w:r>
        <w:separator/>
      </w:r>
    </w:p>
  </w:footnote>
  <w:footnote w:type="continuationSeparator" w:id="0">
    <w:p w:rsidR="00BF0087" w:rsidRDefault="00BF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1CZ19"/>
    <w:docVar w:name="CoverBillType" w:val="r"/>
    <w:docVar w:name="DocPath" w:val="L:\Council\bills\JN\3111CZ19.DOCX"/>
    <w:docVar w:name="dvBillNumber" w:val="46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2090F"/>
    <w:rsid w:val="00011869"/>
    <w:rsid w:val="00015CD6"/>
    <w:rsid w:val="000659B6"/>
    <w:rsid w:val="000A68AF"/>
    <w:rsid w:val="000C0F34"/>
    <w:rsid w:val="000E0100"/>
    <w:rsid w:val="000E1785"/>
    <w:rsid w:val="000F06D0"/>
    <w:rsid w:val="000F40FA"/>
    <w:rsid w:val="001035F1"/>
    <w:rsid w:val="0010776B"/>
    <w:rsid w:val="001132E7"/>
    <w:rsid w:val="00121452"/>
    <w:rsid w:val="00133E66"/>
    <w:rsid w:val="001435A3"/>
    <w:rsid w:val="00146ED3"/>
    <w:rsid w:val="00151044"/>
    <w:rsid w:val="00157631"/>
    <w:rsid w:val="001B65B7"/>
    <w:rsid w:val="001C0B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E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B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B38"/>
    <w:rsid w:val="005A62FE"/>
    <w:rsid w:val="005C2FE2"/>
    <w:rsid w:val="005E2BC9"/>
    <w:rsid w:val="00605102"/>
    <w:rsid w:val="006215AA"/>
    <w:rsid w:val="006913C9"/>
    <w:rsid w:val="0069470D"/>
    <w:rsid w:val="006B2B6A"/>
    <w:rsid w:val="006C1F03"/>
    <w:rsid w:val="006D58AA"/>
    <w:rsid w:val="00734F00"/>
    <w:rsid w:val="00755EE4"/>
    <w:rsid w:val="007A70AE"/>
    <w:rsid w:val="007C7CED"/>
    <w:rsid w:val="00801320"/>
    <w:rsid w:val="008362E8"/>
    <w:rsid w:val="00845943"/>
    <w:rsid w:val="0085786E"/>
    <w:rsid w:val="00885732"/>
    <w:rsid w:val="008A1768"/>
    <w:rsid w:val="008A489F"/>
    <w:rsid w:val="008F0F33"/>
    <w:rsid w:val="008F4429"/>
    <w:rsid w:val="00913D6F"/>
    <w:rsid w:val="0094021A"/>
    <w:rsid w:val="00960C2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12"/>
    <w:rsid w:val="00AE4741"/>
    <w:rsid w:val="00B412D4"/>
    <w:rsid w:val="00BE3C22"/>
    <w:rsid w:val="00BF0087"/>
    <w:rsid w:val="00C0345E"/>
    <w:rsid w:val="00C2090F"/>
    <w:rsid w:val="00C31C95"/>
    <w:rsid w:val="00C3483A"/>
    <w:rsid w:val="00C72D47"/>
    <w:rsid w:val="00C74E9D"/>
    <w:rsid w:val="00C826DD"/>
    <w:rsid w:val="00C82FD3"/>
    <w:rsid w:val="00C92819"/>
    <w:rsid w:val="00CC6B7B"/>
    <w:rsid w:val="00CD2089"/>
    <w:rsid w:val="00CE0098"/>
    <w:rsid w:val="00D73A67"/>
    <w:rsid w:val="00D970A9"/>
    <w:rsid w:val="00DB57CA"/>
    <w:rsid w:val="00DD0C7D"/>
    <w:rsid w:val="00DF3845"/>
    <w:rsid w:val="00E41911"/>
    <w:rsid w:val="00E44B57"/>
    <w:rsid w:val="00E51B0D"/>
    <w:rsid w:val="00E92EEF"/>
    <w:rsid w:val="00EC308F"/>
    <w:rsid w:val="00EE500C"/>
    <w:rsid w:val="00EF2368"/>
    <w:rsid w:val="00F24442"/>
    <w:rsid w:val="00F442F0"/>
    <w:rsid w:val="00F50AE3"/>
    <w:rsid w:val="00F610B9"/>
    <w:rsid w:val="00F655B7"/>
    <w:rsid w:val="00F656BA"/>
    <w:rsid w:val="00F67CF1"/>
    <w:rsid w:val="00F728AA"/>
    <w:rsid w:val="00F840F0"/>
    <w:rsid w:val="00FB0D0D"/>
    <w:rsid w:val="00FB43B4"/>
    <w:rsid w:val="00FB6B0B"/>
    <w:rsid w:val="00FD1D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24D5E-EC5C-4311-81D2-55A098E2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0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8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18_201905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8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C0D4-AFE4-49C4-BD3C-2C7CF5349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4618: Ninety Six High School Softball Team - South Carolina Legislature Online</dc:title>
  <dc:creator>Julie Newboult</dc:creator>
  <cp:lastModifiedBy>S Wilson</cp:lastModifiedBy>
  <cp:revision>2</cp:revision>
  <cp:lastPrinted>2019-05-20T17:56:00Z</cp:lastPrinted>
  <dcterms:created xsi:type="dcterms:W3CDTF">2020-03-09T22:12:00Z</dcterms:created>
  <dcterms:modified xsi:type="dcterms:W3CDTF">2020-03-09T22:12:00Z</dcterms:modified>
</cp:coreProperties>
</file>