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4FF" w:rsidRDefault="00D604FF" w:rsidP="00D604FF">
      <w:pPr>
        <w:widowControl w:val="0"/>
        <w:jc w:val="center"/>
      </w:pPr>
      <w:r w:rsidRPr="00D604FF">
        <w:rPr>
          <w:b/>
        </w:rPr>
        <w:t>South Carolina General Assembly</w:t>
      </w:r>
    </w:p>
    <w:p w:rsidR="00D604FF" w:rsidRDefault="00D604FF" w:rsidP="00D604FF">
      <w:pPr>
        <w:widowControl w:val="0"/>
        <w:jc w:val="center"/>
      </w:pPr>
      <w:r>
        <w:t>123rd Session, 2019-2020</w:t>
      </w:r>
    </w:p>
    <w:p w:rsidR="00D604FF" w:rsidRDefault="00D604FF" w:rsidP="00D604FF">
      <w:pPr>
        <w:widowControl w:val="0"/>
        <w:jc w:val="left"/>
      </w:pPr>
    </w:p>
    <w:p w:rsidR="00D604FF" w:rsidRDefault="00D604FF" w:rsidP="00D604FF">
      <w:pPr>
        <w:widowControl w:val="0"/>
        <w:jc w:val="left"/>
        <w:rPr>
          <w:b/>
        </w:rPr>
      </w:pPr>
      <w:r w:rsidRPr="00D604FF">
        <w:rPr>
          <w:b/>
        </w:rPr>
        <w:t>H. 4636</w:t>
      </w:r>
    </w:p>
    <w:p w:rsidR="00D604FF" w:rsidRDefault="00D604FF" w:rsidP="00D604FF">
      <w:pPr>
        <w:widowControl w:val="0"/>
        <w:jc w:val="left"/>
        <w:rPr>
          <w:b/>
        </w:rPr>
      </w:pPr>
    </w:p>
    <w:p w:rsidR="00D604FF" w:rsidRDefault="00D604FF" w:rsidP="00D604FF">
      <w:pPr>
        <w:widowControl w:val="0"/>
        <w:jc w:val="left"/>
      </w:pPr>
      <w:r w:rsidRPr="00D604FF">
        <w:rPr>
          <w:b/>
        </w:rPr>
        <w:t>STATUS INFORMATION</w:t>
      </w:r>
    </w:p>
    <w:p w:rsidR="00D604FF" w:rsidRDefault="00D604FF" w:rsidP="00D604FF">
      <w:pPr>
        <w:widowControl w:val="0"/>
        <w:jc w:val="left"/>
      </w:pPr>
    </w:p>
    <w:p w:rsidR="00D604FF" w:rsidRDefault="00D604FF" w:rsidP="00D604FF">
      <w:pPr>
        <w:widowControl w:val="0"/>
        <w:jc w:val="left"/>
      </w:pPr>
      <w:r>
        <w:t>House Resolution</w:t>
      </w:r>
    </w:p>
    <w:p w:rsidR="00D604FF" w:rsidRDefault="00D604FF" w:rsidP="00D604FF">
      <w:pPr>
        <w:widowControl w:val="0"/>
        <w:jc w:val="left"/>
      </w:pPr>
      <w:r>
        <w:t>Sponsors: Reps. G.M. Smith and Weeks</w:t>
      </w:r>
    </w:p>
    <w:p w:rsidR="00D604FF" w:rsidRDefault="00D604FF" w:rsidP="00D604FF">
      <w:pPr>
        <w:widowControl w:val="0"/>
        <w:jc w:val="left"/>
      </w:pPr>
      <w:r>
        <w:t>Document Path: l:\council\bills\gm\24250cm19.docx</w:t>
      </w:r>
    </w:p>
    <w:p w:rsidR="00D604FF" w:rsidRDefault="00D604FF" w:rsidP="00D604FF">
      <w:pPr>
        <w:widowControl w:val="0"/>
        <w:jc w:val="left"/>
      </w:pPr>
    </w:p>
    <w:p w:rsidR="00D604FF" w:rsidRDefault="00D604FF" w:rsidP="00D604FF">
      <w:pPr>
        <w:widowControl w:val="0"/>
        <w:jc w:val="left"/>
      </w:pPr>
      <w:r>
        <w:t>Introduced in the House on June 25, 2019</w:t>
      </w:r>
    </w:p>
    <w:p w:rsidR="00D604FF" w:rsidRDefault="00D604FF" w:rsidP="00D604FF">
      <w:pPr>
        <w:widowControl w:val="0"/>
        <w:jc w:val="left"/>
      </w:pPr>
      <w:r>
        <w:t>Adopted by the House on June 25, 2019</w:t>
      </w:r>
    </w:p>
    <w:p w:rsidR="00D604FF" w:rsidRDefault="00D604FF" w:rsidP="00D604FF">
      <w:pPr>
        <w:widowControl w:val="0"/>
        <w:jc w:val="left"/>
      </w:pPr>
    </w:p>
    <w:p w:rsidR="00D604FF" w:rsidRDefault="00D604FF" w:rsidP="00D604FF">
      <w:pPr>
        <w:widowControl w:val="0"/>
        <w:jc w:val="left"/>
      </w:pPr>
      <w:r>
        <w:t xml:space="preserve">Summary: </w:t>
      </w:r>
      <w:r w:rsidR="00655C45">
        <w:t>Dr. Dana G. Fall</w:t>
      </w:r>
    </w:p>
    <w:p w:rsidR="00D604FF" w:rsidRDefault="00D604FF" w:rsidP="00D604FF">
      <w:pPr>
        <w:widowControl w:val="0"/>
        <w:jc w:val="left"/>
      </w:pPr>
    </w:p>
    <w:p w:rsidR="00D604FF" w:rsidRDefault="00D604FF" w:rsidP="00D604FF">
      <w:pPr>
        <w:widowControl w:val="0"/>
        <w:jc w:val="left"/>
      </w:pPr>
    </w:p>
    <w:p w:rsidR="00D604FF" w:rsidRDefault="00D604FF" w:rsidP="00D60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4FF">
        <w:rPr>
          <w:b/>
        </w:rPr>
        <w:t>HISTORY OF LEGISLATIVE ACTIONS</w:t>
      </w:r>
    </w:p>
    <w:p w:rsidR="00D604FF" w:rsidRDefault="00D604FF" w:rsidP="00D60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04FF" w:rsidRPr="00D604FF" w:rsidRDefault="00D604FF" w:rsidP="00D60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04FF">
        <w:rPr>
          <w:u w:val="single"/>
        </w:rPr>
        <w:tab/>
        <w:t>Date</w:t>
      </w:r>
      <w:r w:rsidRPr="00D604FF">
        <w:rPr>
          <w:u w:val="single"/>
        </w:rPr>
        <w:tab/>
        <w:t>Body</w:t>
      </w:r>
      <w:r w:rsidRPr="00D604FF">
        <w:rPr>
          <w:u w:val="single"/>
        </w:rPr>
        <w:tab/>
        <w:t>Action Description with journal page number</w:t>
      </w:r>
      <w:r w:rsidRPr="00D604FF">
        <w:rPr>
          <w:u w:val="single"/>
        </w:rPr>
        <w:tab/>
      </w:r>
    </w:p>
    <w:p w:rsidR="0068438A" w:rsidRDefault="0068438A" w:rsidP="006843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House</w:t>
      </w:r>
      <w:r>
        <w:tab/>
      </w:r>
      <w:r w:rsidRPr="00EA270B">
        <w:t>Introduced and adopted (</w:t>
      </w:r>
      <w:hyperlink r:id="rId7" w:history="1">
        <w:r w:rsidRPr="00EA270B">
          <w:rPr>
            <w:rStyle w:val="Hyperlink"/>
          </w:rPr>
          <w:t>House Journal</w:t>
        </w:r>
        <w:r w:rsidRPr="00EA270B">
          <w:rPr>
            <w:rStyle w:val="Hyperlink"/>
          </w:rPr>
          <w:noBreakHyphen/>
          <w:t>page 3</w:t>
        </w:r>
      </w:hyperlink>
      <w:r w:rsidRPr="00EA270B">
        <w:t>)</w:t>
      </w:r>
    </w:p>
    <w:p w:rsidR="0068438A" w:rsidRDefault="0068438A" w:rsidP="006843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604FF" w:rsidRDefault="00D604FF" w:rsidP="00D60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604FF">
          <w:rPr>
            <w:rStyle w:val="Hyperlink"/>
          </w:rPr>
          <w:t>legislative information</w:t>
        </w:r>
      </w:hyperlink>
      <w:r>
        <w:t xml:space="preserve"> at the website</w:t>
      </w:r>
    </w:p>
    <w:p w:rsidR="00D604FF" w:rsidRDefault="00D604FF" w:rsidP="00D60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04FF" w:rsidRPr="00D604FF" w:rsidRDefault="00D604FF" w:rsidP="00D60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04FF" w:rsidRDefault="00D604FF" w:rsidP="00D604FF">
      <w:r w:rsidRPr="00D604FF">
        <w:rPr>
          <w:b/>
        </w:rPr>
        <w:t>VERSIONS OF THIS BILL</w:t>
      </w:r>
    </w:p>
    <w:p w:rsidR="00D604FF" w:rsidRDefault="00D604FF" w:rsidP="00D604FF"/>
    <w:p w:rsidR="00D604FF" w:rsidRDefault="00846465" w:rsidP="00D604FF">
      <w:hyperlink r:id="rId9" w:history="1">
        <w:r w:rsidR="00D604FF">
          <w:rPr>
            <w:rStyle w:val="Hyperlink"/>
          </w:rPr>
          <w:t>6/25/2019</w:t>
        </w:r>
      </w:hyperlink>
    </w:p>
    <w:p w:rsidR="00D604FF" w:rsidRDefault="00D604FF" w:rsidP="00D604FF"/>
    <w:p w:rsidR="00D604FF" w:rsidRDefault="00D604FF" w:rsidP="00D604FF">
      <w:pPr>
        <w:sectPr w:rsidR="00D604FF" w:rsidSect="00D604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48EC" w:rsidRDefault="002F48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4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40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3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DR. DANA G. FALL, CHIEF OPERATIONS OFFICER OF SUMTER SCHOOL DISTRICT, </w:t>
      </w:r>
      <w:r w:rsidR="00670C05">
        <w:t xml:space="preserve">FOR TEN YEARS OF OUTSTANDING SERVICE THERE </w:t>
      </w:r>
      <w:r>
        <w:t xml:space="preserve">AND TO WISH HIM </w:t>
      </w:r>
      <w:r w:rsidR="00391F55">
        <w:t>CONTINUED SUCCESS AS</w:t>
      </w:r>
      <w:r>
        <w:t xml:space="preserve"> HE LEAVES SUMTER COUNTY TO BECOME THE SUPERINTENDENT OF CHEROKEE COUNTY SCHOOLS.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3DC2" w:rsidRPr="00553DC2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="00553DC2">
        <w:t xml:space="preserve">the South Carolina House of Representatives </w:t>
      </w:r>
      <w:r w:rsidR="00391F55">
        <w:t>is</w:t>
      </w:r>
      <w:r w:rsidR="00553DC2">
        <w:t xml:space="preserve"> pleased to learn that Dr. Dana G. Fall will assume his duties as superintendent of </w:t>
      </w:r>
      <w:r w:rsidR="00553DC2" w:rsidRPr="003A2A3E">
        <w:rPr>
          <w:color w:val="000000" w:themeColor="text1"/>
          <w:u w:color="000000" w:themeColor="text1"/>
        </w:rPr>
        <w:t>Cherokee County Schools</w:t>
      </w:r>
      <w:r w:rsidR="00553DC2">
        <w:rPr>
          <w:color w:val="000000" w:themeColor="text1"/>
          <w:u w:color="000000" w:themeColor="text1"/>
        </w:rPr>
        <w:t xml:space="preserve"> after ten years of faithful service to the </w:t>
      </w:r>
      <w:r w:rsidR="00553DC2" w:rsidRPr="003A2A3E">
        <w:rPr>
          <w:color w:val="000000" w:themeColor="text1"/>
          <w:u w:color="000000" w:themeColor="text1"/>
        </w:rPr>
        <w:t>Sumter School Distric</w:t>
      </w:r>
      <w:r w:rsidR="00553DC2">
        <w:rPr>
          <w:color w:val="000000" w:themeColor="text1"/>
          <w:u w:color="000000" w:themeColor="text1"/>
        </w:rPr>
        <w:t>t</w:t>
      </w:r>
      <w:r w:rsidR="00391F55">
        <w:rPr>
          <w:color w:val="000000" w:themeColor="text1"/>
          <w:u w:color="000000" w:themeColor="text1"/>
        </w:rPr>
        <w:t>; and</w:t>
      </w:r>
    </w:p>
    <w:p w:rsidR="00553DC2" w:rsidRDefault="00553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Fall prepared for a career in education by earning a ba</w:t>
      </w:r>
      <w:r w:rsidRPr="003A2A3E">
        <w:rPr>
          <w:color w:val="000000" w:themeColor="text1"/>
          <w:u w:color="000000" w:themeColor="text1"/>
        </w:rPr>
        <w:t>chelor</w:t>
      </w:r>
      <w:r w:rsidR="0001166D" w:rsidRPr="000116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3A2A3E">
        <w:rPr>
          <w:color w:val="000000" w:themeColor="text1"/>
          <w:u w:color="000000" w:themeColor="text1"/>
        </w:rPr>
        <w:t>ducation</w:t>
      </w:r>
      <w:r w:rsidR="000116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</w:t>
      </w:r>
      <w:r w:rsidRPr="003A2A3E">
        <w:rPr>
          <w:color w:val="000000" w:themeColor="text1"/>
          <w:u w:color="000000" w:themeColor="text1"/>
        </w:rPr>
        <w:t xml:space="preserve">ntegrated </w:t>
      </w:r>
      <w:r>
        <w:rPr>
          <w:color w:val="000000" w:themeColor="text1"/>
          <w:u w:color="000000" w:themeColor="text1"/>
        </w:rPr>
        <w:t>s</w:t>
      </w:r>
      <w:r w:rsidRPr="003A2A3E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3A2A3E">
        <w:rPr>
          <w:color w:val="000000" w:themeColor="text1"/>
          <w:u w:color="000000" w:themeColor="text1"/>
        </w:rPr>
        <w:t>tudies from the University of Akron</w:t>
      </w:r>
      <w:r>
        <w:rPr>
          <w:color w:val="000000" w:themeColor="text1"/>
          <w:u w:color="000000" w:themeColor="text1"/>
        </w:rPr>
        <w:t>, a m</w:t>
      </w:r>
      <w:r w:rsidRPr="003A2A3E">
        <w:rPr>
          <w:color w:val="000000" w:themeColor="text1"/>
          <w:u w:color="000000" w:themeColor="text1"/>
        </w:rPr>
        <w:t>aster</w:t>
      </w:r>
      <w:r w:rsidR="0001166D" w:rsidRPr="000116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3A2A3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educational a</w:t>
      </w:r>
      <w:r w:rsidRPr="003A2A3E">
        <w:rPr>
          <w:color w:val="000000" w:themeColor="text1"/>
          <w:u w:color="000000" w:themeColor="text1"/>
        </w:rPr>
        <w:t>dministration from the University of Scranton</w:t>
      </w:r>
      <w:r>
        <w:rPr>
          <w:color w:val="000000" w:themeColor="text1"/>
          <w:u w:color="000000" w:themeColor="text1"/>
        </w:rPr>
        <w:t>, and a s</w:t>
      </w:r>
      <w:r w:rsidRPr="003A2A3E">
        <w:rPr>
          <w:color w:val="000000" w:themeColor="text1"/>
          <w:u w:color="000000" w:themeColor="text1"/>
        </w:rPr>
        <w:t>uperintendent</w:t>
      </w:r>
      <w:r w:rsidR="0001166D" w:rsidRPr="0001166D">
        <w:rPr>
          <w:color w:val="000000" w:themeColor="text1"/>
          <w:u w:color="000000" w:themeColor="text1"/>
        </w:rPr>
        <w:t>’</w:t>
      </w:r>
      <w:r w:rsidRPr="003A2A3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3A2A3E">
        <w:rPr>
          <w:color w:val="000000" w:themeColor="text1"/>
          <w:u w:color="000000" w:themeColor="text1"/>
        </w:rPr>
        <w:t xml:space="preserve">ohort </w:t>
      </w:r>
      <w:r>
        <w:rPr>
          <w:color w:val="000000" w:themeColor="text1"/>
          <w:u w:color="000000" w:themeColor="text1"/>
        </w:rPr>
        <w:t xml:space="preserve">from </w:t>
      </w:r>
      <w:r w:rsidRPr="003A2A3E">
        <w:rPr>
          <w:color w:val="000000" w:themeColor="text1"/>
          <w:u w:color="000000" w:themeColor="text1"/>
        </w:rPr>
        <w:t xml:space="preserve">Kent State University.  He </w:t>
      </w:r>
      <w:r>
        <w:rPr>
          <w:color w:val="000000" w:themeColor="text1"/>
          <w:u w:color="000000" w:themeColor="text1"/>
        </w:rPr>
        <w:t>also earned</w:t>
      </w:r>
      <w:r w:rsidRPr="003A2A3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d</w:t>
      </w:r>
      <w:r w:rsidRPr="003A2A3E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</w:t>
      </w:r>
      <w:r w:rsidRPr="003A2A3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</w:t>
      </w:r>
      <w:r w:rsidRPr="003A2A3E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al l</w:t>
      </w:r>
      <w:r w:rsidRPr="003A2A3E">
        <w:rPr>
          <w:color w:val="000000" w:themeColor="text1"/>
          <w:u w:color="000000" w:themeColor="text1"/>
        </w:rPr>
        <w:t>eadership from the University of the Cumberlands</w:t>
      </w:r>
      <w:r>
        <w:rPr>
          <w:color w:val="000000" w:themeColor="text1"/>
          <w:u w:color="000000" w:themeColor="text1"/>
        </w:rPr>
        <w:t>; and</w:t>
      </w: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his country with distinction in the United States Army from which he was twice h</w:t>
      </w:r>
      <w:r w:rsidRPr="003A2A3E">
        <w:rPr>
          <w:color w:val="000000" w:themeColor="text1"/>
          <w:u w:color="000000" w:themeColor="text1"/>
        </w:rPr>
        <w:t>onorabl</w:t>
      </w:r>
      <w:r>
        <w:rPr>
          <w:color w:val="000000" w:themeColor="text1"/>
          <w:u w:color="000000" w:themeColor="text1"/>
        </w:rPr>
        <w:t>y</w:t>
      </w:r>
      <w:r w:rsidRPr="003A2A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3A2A3E">
        <w:rPr>
          <w:color w:val="000000" w:themeColor="text1"/>
          <w:u w:color="000000" w:themeColor="text1"/>
        </w:rPr>
        <w:t>ischarge</w:t>
      </w:r>
      <w:r>
        <w:rPr>
          <w:color w:val="000000" w:themeColor="text1"/>
          <w:u w:color="000000" w:themeColor="text1"/>
        </w:rPr>
        <w:t>d; and</w:t>
      </w: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serving </w:t>
      </w:r>
      <w:r w:rsidR="00553DC2" w:rsidRPr="003A2A3E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c</w:t>
      </w:r>
      <w:r w:rsidR="00553DC2" w:rsidRPr="003A2A3E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o</w:t>
      </w:r>
      <w:r w:rsidR="00553DC2" w:rsidRPr="003A2A3E">
        <w:rPr>
          <w:color w:val="000000" w:themeColor="text1"/>
          <w:u w:color="000000" w:themeColor="text1"/>
        </w:rPr>
        <w:t xml:space="preserve">perations </w:t>
      </w:r>
      <w:r>
        <w:rPr>
          <w:color w:val="000000" w:themeColor="text1"/>
          <w:u w:color="000000" w:themeColor="text1"/>
        </w:rPr>
        <w:t>o</w:t>
      </w:r>
      <w:r w:rsidR="00553DC2" w:rsidRPr="003A2A3E">
        <w:rPr>
          <w:color w:val="000000" w:themeColor="text1"/>
          <w:u w:color="000000" w:themeColor="text1"/>
        </w:rPr>
        <w:t>ff</w:t>
      </w:r>
      <w:r>
        <w:rPr>
          <w:color w:val="000000" w:themeColor="text1"/>
          <w:u w:color="000000" w:themeColor="text1"/>
        </w:rPr>
        <w:t xml:space="preserve">icer for </w:t>
      </w:r>
      <w:r w:rsidR="003314D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Sumter School District, </w:t>
      </w:r>
      <w:r w:rsidRPr="003A2A3E">
        <w:rPr>
          <w:color w:val="000000" w:themeColor="text1"/>
          <w:u w:color="000000" w:themeColor="text1"/>
        </w:rPr>
        <w:t xml:space="preserve">Dr. Fall served </w:t>
      </w:r>
      <w:r w:rsidR="00553DC2" w:rsidRPr="003A2A3E">
        <w:rPr>
          <w:color w:val="000000" w:themeColor="text1"/>
          <w:u w:color="000000" w:themeColor="text1"/>
        </w:rPr>
        <w:t>as a principal, assistant principal, teacher, coach, and assistant coach</w:t>
      </w:r>
      <w:r>
        <w:rPr>
          <w:color w:val="000000" w:themeColor="text1"/>
          <w:u w:color="000000" w:themeColor="text1"/>
        </w:rPr>
        <w:t>; and</w:t>
      </w:r>
      <w:r w:rsidR="00553DC2" w:rsidRPr="003A2A3E">
        <w:rPr>
          <w:color w:val="000000" w:themeColor="text1"/>
          <w:u w:color="000000" w:themeColor="text1"/>
        </w:rPr>
        <w:t xml:space="preserve">  </w:t>
      </w: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553DC2" w:rsidRPr="003A2A3E">
        <w:rPr>
          <w:color w:val="000000" w:themeColor="text1"/>
          <w:u w:color="000000" w:themeColor="text1"/>
        </w:rPr>
        <w:t xml:space="preserve"> Maja Fall</w:t>
      </w:r>
      <w:r>
        <w:rPr>
          <w:color w:val="000000" w:themeColor="text1"/>
          <w:u w:color="000000" w:themeColor="text1"/>
        </w:rPr>
        <w:t xml:space="preserve">, he has reared </w:t>
      </w:r>
      <w:r w:rsidR="00553DC2" w:rsidRPr="003A2A3E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="00553DC2" w:rsidRPr="003A2A3E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 Sebastian and Leila; and</w:t>
      </w: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40F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3314D1">
        <w:rPr>
          <w:color w:val="000000" w:themeColor="text1"/>
          <w:u w:color="000000" w:themeColor="text1"/>
        </w:rPr>
        <w:t>deeply grateful for Dr. Fall</w:t>
      </w:r>
      <w:r w:rsidR="0001166D" w:rsidRPr="0001166D">
        <w:rPr>
          <w:color w:val="000000" w:themeColor="text1"/>
          <w:u w:color="000000" w:themeColor="text1"/>
        </w:rPr>
        <w:t>’</w:t>
      </w:r>
      <w:r w:rsidR="003314D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ten years of dedication to the</w:t>
      </w:r>
      <w:r w:rsidR="00553DC2" w:rsidRPr="003A2A3E">
        <w:rPr>
          <w:color w:val="000000" w:themeColor="text1"/>
          <w:u w:color="000000" w:themeColor="text1"/>
        </w:rPr>
        <w:t xml:space="preserve"> Sumter School District</w:t>
      </w:r>
      <w:r>
        <w:rPr>
          <w:color w:val="000000" w:themeColor="text1"/>
          <w:u w:color="000000" w:themeColor="text1"/>
        </w:rPr>
        <w:t xml:space="preserve">, the House of Representatives is </w:t>
      </w:r>
      <w:r w:rsidR="003314D1">
        <w:rPr>
          <w:color w:val="000000" w:themeColor="text1"/>
          <w:u w:color="000000" w:themeColor="text1"/>
        </w:rPr>
        <w:t xml:space="preserve">pleased </w:t>
      </w:r>
      <w:r>
        <w:rPr>
          <w:color w:val="000000" w:themeColor="text1"/>
          <w:u w:color="000000" w:themeColor="text1"/>
        </w:rPr>
        <w:t xml:space="preserve">that </w:t>
      </w:r>
      <w:r w:rsidR="003314D1">
        <w:rPr>
          <w:color w:val="000000" w:themeColor="text1"/>
          <w:u w:color="000000" w:themeColor="text1"/>
        </w:rPr>
        <w:lastRenderedPageBreak/>
        <w:t>he</w:t>
      </w:r>
      <w:r>
        <w:rPr>
          <w:color w:val="000000" w:themeColor="text1"/>
          <w:u w:color="000000" w:themeColor="text1"/>
        </w:rPr>
        <w:t xml:space="preserve"> will continue his service as an educator in the Palmetto State a</w:t>
      </w:r>
      <w:r w:rsidR="00553DC2" w:rsidRPr="003A2A3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="00553DC2" w:rsidRPr="003A2A3E">
        <w:rPr>
          <w:color w:val="000000" w:themeColor="text1"/>
          <w:u w:color="000000" w:themeColor="text1"/>
        </w:rPr>
        <w:t>uperintendent of Cherokee County Schools</w:t>
      </w:r>
      <w:r w:rsidR="00AD40F5">
        <w:t>.  Now, therefore,</w:t>
      </w: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3DC2">
        <w:t xml:space="preserve"> the members of the South Carolina House of Representatives, by this resolution, congratulate Dr. Dana G. Fall, Chief Operations Officer of Sumter School District, and wish him </w:t>
      </w:r>
      <w:r w:rsidR="00391F55">
        <w:t>continued success</w:t>
      </w:r>
      <w:r w:rsidR="00553DC2">
        <w:t xml:space="preserve"> as he leaves Sumter County to become the superintendent of Cherokee County Schools. </w:t>
      </w: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91F55">
        <w:t xml:space="preserve"> Dr. Dana G. Fall.</w:t>
      </w:r>
    </w:p>
    <w:p w:rsidR="00767ECB" w:rsidRDefault="000116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04FF" w:rsidRDefault="00D604FF" w:rsidP="00D604FF">
      <w:pPr>
        <w:suppressAutoHyphens/>
      </w:pPr>
    </w:p>
    <w:sectPr w:rsidR="00D604FF" w:rsidSect="00D604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0F5" w:rsidRDefault="00AD40F5" w:rsidP="009F0C77">
      <w:r>
        <w:separator/>
      </w:r>
    </w:p>
  </w:endnote>
  <w:endnote w:type="continuationSeparator" w:id="0">
    <w:p w:rsidR="00AD40F5" w:rsidRDefault="00AD40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9FA9E5-232C-4386-8B38-F5AEB8EC3E0A}"/>
    <w:embedBold r:id="rId2" w:fontKey="{456409F4-5DBD-47CA-82BE-B9047146DF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422A82-2002-4C16-8C9E-97041716D9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E94C89-761B-40BC-B424-31F812365C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59BF70-2FF3-4711-BF6F-01980ED43E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4FF" w:rsidRPr="002F48EC" w:rsidRDefault="00D604FF" w:rsidP="002F4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5C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0F5" w:rsidRDefault="00AD40F5" w:rsidP="009F0C77">
      <w:r>
        <w:separator/>
      </w:r>
    </w:p>
  </w:footnote>
  <w:footnote w:type="continuationSeparator" w:id="0">
    <w:p w:rsidR="00AD40F5" w:rsidRDefault="00AD40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0CM19"/>
    <w:docVar w:name="CoverBillType" w:val="r"/>
    <w:docVar w:name="DocPath" w:val="L:\Council\bills\GM\24250CM19.DOCX"/>
    <w:docVar w:name="dvBillNumber" w:val="46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40F5"/>
    <w:rsid w:val="000116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2B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8EC"/>
    <w:rsid w:val="00301B21"/>
    <w:rsid w:val="00325348"/>
    <w:rsid w:val="0032732C"/>
    <w:rsid w:val="003314D1"/>
    <w:rsid w:val="00336AD0"/>
    <w:rsid w:val="0037079A"/>
    <w:rsid w:val="00391F5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3DC2"/>
    <w:rsid w:val="00556EBF"/>
    <w:rsid w:val="00577C6C"/>
    <w:rsid w:val="005A62FE"/>
    <w:rsid w:val="005C2FE2"/>
    <w:rsid w:val="005E2BC9"/>
    <w:rsid w:val="00605102"/>
    <w:rsid w:val="006215AA"/>
    <w:rsid w:val="00655C45"/>
    <w:rsid w:val="00670C05"/>
    <w:rsid w:val="0068438A"/>
    <w:rsid w:val="006913C9"/>
    <w:rsid w:val="0069470D"/>
    <w:rsid w:val="006D58AA"/>
    <w:rsid w:val="00734F00"/>
    <w:rsid w:val="00767ECB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0F5"/>
    <w:rsid w:val="00AD4B17"/>
    <w:rsid w:val="00B412D4"/>
    <w:rsid w:val="00BE03E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4FF"/>
    <w:rsid w:val="00D73A67"/>
    <w:rsid w:val="00D970A9"/>
    <w:rsid w:val="00DF3845"/>
    <w:rsid w:val="00E41911"/>
    <w:rsid w:val="00E44B57"/>
    <w:rsid w:val="00E92EEF"/>
    <w:rsid w:val="00EF2368"/>
    <w:rsid w:val="00EF38B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0D266F-E977-4043-8727-A9F35A28C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F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F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04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636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6D7B9-7279-4422-AE25-D39E05045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D62A1630.dotm</Template>
  <TotalTime>0</TotalTime>
  <Pages>3</Pages>
  <Words>390</Words>
  <Characters>2141</Characters>
  <Application>Microsoft Office Word</Application>
  <DocSecurity>0</DocSecurity>
  <Lines>86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4636: Dr. Dana G. Fall - South Carolina Legislature Online</dc:title>
  <dc:creator>Gail Moore</dc:creator>
  <cp:lastModifiedBy>S Volk</cp:lastModifiedBy>
  <cp:revision>2</cp:revision>
  <cp:lastPrinted>2019-06-06T18:55:00Z</cp:lastPrinted>
  <dcterms:created xsi:type="dcterms:W3CDTF">2019-06-27T15:15:00Z</dcterms:created>
  <dcterms:modified xsi:type="dcterms:W3CDTF">2019-06-27T15:15:00Z</dcterms:modified>
</cp:coreProperties>
</file>