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3DD" w:rsidRDefault="005963DD" w:rsidP="005963DD">
      <w:pPr>
        <w:widowControl w:val="0"/>
        <w:jc w:val="center"/>
      </w:pPr>
      <w:r w:rsidRPr="005963DD">
        <w:rPr>
          <w:b/>
        </w:rPr>
        <w:t>South Carolina General Assembly</w:t>
      </w:r>
    </w:p>
    <w:p w:rsidR="005963DD" w:rsidRDefault="005963DD" w:rsidP="005963DD">
      <w:pPr>
        <w:widowControl w:val="0"/>
        <w:jc w:val="center"/>
      </w:pPr>
      <w:r>
        <w:t>123rd Session, 2019-2020</w:t>
      </w:r>
    </w:p>
    <w:p w:rsidR="005963DD" w:rsidRDefault="005963DD" w:rsidP="005963DD">
      <w:pPr>
        <w:widowControl w:val="0"/>
        <w:jc w:val="left"/>
      </w:pPr>
    </w:p>
    <w:p w:rsidR="005963DD" w:rsidRDefault="005963DD" w:rsidP="005963DD">
      <w:pPr>
        <w:widowControl w:val="0"/>
        <w:jc w:val="left"/>
        <w:rPr>
          <w:b/>
        </w:rPr>
      </w:pPr>
      <w:r w:rsidRPr="005963DD">
        <w:rPr>
          <w:b/>
        </w:rPr>
        <w:t>H. 4851</w:t>
      </w:r>
    </w:p>
    <w:p w:rsidR="005963DD" w:rsidRDefault="005963DD" w:rsidP="005963DD">
      <w:pPr>
        <w:widowControl w:val="0"/>
        <w:jc w:val="left"/>
        <w:rPr>
          <w:b/>
        </w:rPr>
      </w:pPr>
    </w:p>
    <w:p w:rsidR="005963DD" w:rsidRDefault="005963DD" w:rsidP="005963DD">
      <w:pPr>
        <w:widowControl w:val="0"/>
        <w:jc w:val="left"/>
      </w:pPr>
      <w:r w:rsidRPr="005963DD">
        <w:rPr>
          <w:b/>
        </w:rPr>
        <w:t>STATUS INFORMATION</w:t>
      </w:r>
    </w:p>
    <w:p w:rsidR="005963DD" w:rsidRDefault="005963DD" w:rsidP="005963DD">
      <w:pPr>
        <w:widowControl w:val="0"/>
        <w:jc w:val="left"/>
      </w:pPr>
    </w:p>
    <w:p w:rsidR="005963DD" w:rsidRDefault="005963DD" w:rsidP="005963DD">
      <w:pPr>
        <w:widowControl w:val="0"/>
        <w:jc w:val="left"/>
      </w:pPr>
      <w:r>
        <w:t>House Resolution</w:t>
      </w:r>
    </w:p>
    <w:p w:rsidR="005963DD" w:rsidRDefault="005963DD" w:rsidP="005963DD">
      <w:pPr>
        <w:widowControl w:val="0"/>
        <w:jc w:val="left"/>
      </w:pPr>
      <w:r>
        <w:t>Sponsors: Reps. Wooten,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 and Yow</w:t>
      </w:r>
    </w:p>
    <w:p w:rsidR="005963DD" w:rsidRDefault="005963DD" w:rsidP="005963DD">
      <w:pPr>
        <w:widowControl w:val="0"/>
        <w:jc w:val="left"/>
      </w:pPr>
      <w:r>
        <w:t>Document Path: l:\council\bills\lk\9045ph20.docx</w:t>
      </w:r>
    </w:p>
    <w:p w:rsidR="005963DD" w:rsidRDefault="005963DD" w:rsidP="005963DD">
      <w:pPr>
        <w:widowControl w:val="0"/>
        <w:jc w:val="left"/>
      </w:pPr>
    </w:p>
    <w:p w:rsidR="005963DD" w:rsidRDefault="005963DD" w:rsidP="005963DD">
      <w:pPr>
        <w:widowControl w:val="0"/>
        <w:jc w:val="left"/>
      </w:pPr>
      <w:r>
        <w:t>Introduced in the House on January 15, 2020</w:t>
      </w:r>
    </w:p>
    <w:p w:rsidR="005963DD" w:rsidRDefault="005963DD" w:rsidP="005963DD">
      <w:pPr>
        <w:widowControl w:val="0"/>
        <w:jc w:val="left"/>
      </w:pPr>
      <w:r>
        <w:t>Adopted by the House on January 15, 2020</w:t>
      </w:r>
    </w:p>
    <w:p w:rsidR="005963DD" w:rsidRDefault="005963DD" w:rsidP="005963DD">
      <w:pPr>
        <w:widowControl w:val="0"/>
        <w:jc w:val="left"/>
      </w:pPr>
    </w:p>
    <w:p w:rsidR="005963DD" w:rsidRDefault="001A4ECE" w:rsidP="005963DD">
      <w:pPr>
        <w:widowControl w:val="0"/>
        <w:jc w:val="left"/>
      </w:pPr>
      <w:r>
        <w:t>Summary: Riverbluff High School Girls Tennis Team</w:t>
      </w:r>
    </w:p>
    <w:p w:rsidR="005963DD" w:rsidRDefault="005963DD" w:rsidP="005963DD">
      <w:pPr>
        <w:widowControl w:val="0"/>
        <w:jc w:val="left"/>
      </w:pPr>
    </w:p>
    <w:p w:rsidR="005963DD" w:rsidRDefault="005963DD" w:rsidP="005963DD">
      <w:pPr>
        <w:widowControl w:val="0"/>
        <w:jc w:val="left"/>
      </w:pPr>
    </w:p>
    <w:p w:rsidR="005963DD" w:rsidRDefault="005963DD" w:rsidP="00596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63DD">
        <w:rPr>
          <w:b/>
        </w:rPr>
        <w:t>HISTORY OF LEGISLATIVE ACTIONS</w:t>
      </w:r>
    </w:p>
    <w:p w:rsidR="005963DD" w:rsidRDefault="005963DD" w:rsidP="00596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63DD" w:rsidRPr="005963DD" w:rsidRDefault="005963DD" w:rsidP="00596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63DD">
        <w:rPr>
          <w:u w:val="single"/>
        </w:rPr>
        <w:tab/>
        <w:t>Date</w:t>
      </w:r>
      <w:r w:rsidRPr="005963DD">
        <w:rPr>
          <w:u w:val="single"/>
        </w:rPr>
        <w:tab/>
        <w:t>Body</w:t>
      </w:r>
      <w:r w:rsidRPr="005963DD">
        <w:rPr>
          <w:u w:val="single"/>
        </w:rPr>
        <w:tab/>
        <w:t>Action Description with journal page number</w:t>
      </w:r>
      <w:r w:rsidRPr="005963DD">
        <w:rPr>
          <w:u w:val="single"/>
        </w:rPr>
        <w:tab/>
      </w:r>
    </w:p>
    <w:p w:rsidR="009F736D" w:rsidRDefault="009F736D" w:rsidP="009F73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C27D73">
          <w:rPr>
            <w:rStyle w:val="Hyperlink"/>
          </w:rPr>
          <w:t>House Journal</w:t>
        </w:r>
        <w:r w:rsidRPr="00C27D73">
          <w:rPr>
            <w:rStyle w:val="Hyperlink"/>
          </w:rPr>
          <w:noBreakHyphen/>
          <w:t>page 13</w:t>
        </w:r>
      </w:hyperlink>
      <w:r>
        <w:t>)</w:t>
      </w:r>
    </w:p>
    <w:p w:rsidR="009F736D" w:rsidRDefault="009F736D" w:rsidP="009F73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63DD" w:rsidRDefault="005963DD" w:rsidP="00596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963DD">
          <w:rPr>
            <w:rStyle w:val="Hyperlink"/>
          </w:rPr>
          <w:t>legislative information</w:t>
        </w:r>
      </w:hyperlink>
      <w:r>
        <w:t xml:space="preserve"> at the website</w:t>
      </w:r>
    </w:p>
    <w:p w:rsidR="005963DD" w:rsidRDefault="005963DD" w:rsidP="00596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63DD" w:rsidRPr="005963DD" w:rsidRDefault="005963DD" w:rsidP="00596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63DD" w:rsidRDefault="005963DD" w:rsidP="005963DD">
      <w:r w:rsidRPr="005963DD">
        <w:rPr>
          <w:b/>
        </w:rPr>
        <w:t>VERSIONS OF THIS BILL</w:t>
      </w:r>
    </w:p>
    <w:p w:rsidR="005963DD" w:rsidRDefault="005963DD" w:rsidP="005963DD"/>
    <w:p w:rsidR="005963DD" w:rsidRDefault="00822E3B" w:rsidP="005963DD">
      <w:hyperlink r:id="rId9" w:history="1">
        <w:r w:rsidR="005963DD">
          <w:rPr>
            <w:rStyle w:val="Hyperlink"/>
          </w:rPr>
          <w:t>1/15/2020</w:t>
        </w:r>
      </w:hyperlink>
    </w:p>
    <w:p w:rsidR="005963DD" w:rsidRDefault="005963DD" w:rsidP="005963DD"/>
    <w:p w:rsidR="005963DD" w:rsidRDefault="005963DD" w:rsidP="005963DD">
      <w:pPr>
        <w:sectPr w:rsidR="005963DD" w:rsidSect="005963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1F72" w:rsidRDefault="00B61F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1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62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61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22684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RIVER BLUFF </w:t>
      </w:r>
      <w:r w:rsidRPr="00226842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GIRLS </w:t>
      </w:r>
      <w:r w:rsidRPr="00226842">
        <w:rPr>
          <w:color w:val="000000" w:themeColor="text1"/>
          <w:u w:color="000000" w:themeColor="text1"/>
        </w:rPr>
        <w:t xml:space="preserve">TENNIS TEAM </w:t>
      </w:r>
      <w:r>
        <w:rPr>
          <w:color w:val="000000" w:themeColor="text1"/>
          <w:u w:color="000000" w:themeColor="text1"/>
        </w:rPr>
        <w:t>FOR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CAPTURING</w:t>
      </w:r>
      <w:r w:rsidRPr="0022684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2019 CLASS </w:t>
      </w:r>
      <w:r w:rsidRPr="0022684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AAA</w:t>
      </w:r>
      <w:r w:rsidRPr="00226842">
        <w:rPr>
          <w:color w:val="000000" w:themeColor="text1"/>
          <w:u w:color="000000" w:themeColor="text1"/>
        </w:rPr>
        <w:t>A STATE CHAMPIONSHIP TITL</w:t>
      </w:r>
      <w:r>
        <w:rPr>
          <w:color w:val="000000" w:themeColor="text1"/>
          <w:u w:color="000000" w:themeColor="text1"/>
        </w:rPr>
        <w:t>E AND TO HONOR THE PLAYERS AND HEAD COACH BRIAN LIM ON A FABULOUS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on Saturday, November 9, 2019, at the Cayce Tennis Center, River Bluff</w:t>
      </w:r>
      <w:r w:rsidR="00BD429C" w:rsidRPr="00BD429C">
        <w:t>’</w:t>
      </w:r>
      <w:r>
        <w:t xml:space="preserve">s girls tennis team showed the difference perseverance and preparation can make as the </w:t>
      </w:r>
      <w:r w:rsidR="00FD6AE4">
        <w:t xml:space="preserve">Lady </w:t>
      </w:r>
      <w:r>
        <w:t>Gators clinched their second tennis state championship title in three years; and</w:t>
      </w: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while </w:t>
      </w:r>
      <w:r w:rsidR="004C2CB6">
        <w:t>proud</w:t>
      </w:r>
      <w:r>
        <w:t xml:space="preserve"> </w:t>
      </w:r>
      <w:r w:rsidR="004C2CB6">
        <w:t>Gators</w:t>
      </w:r>
      <w:r>
        <w:t xml:space="preserve"> fans watched, </w:t>
      </w:r>
      <w:r w:rsidR="004C2CB6">
        <w:t>River Bluff</w:t>
      </w:r>
      <w:r>
        <w:t xml:space="preserve"> defeated </w:t>
      </w:r>
      <w:r w:rsidR="004C2CB6">
        <w:t>J.L. Mann</w:t>
      </w:r>
      <w:r>
        <w:t xml:space="preserve"> for the state</w:t>
      </w:r>
      <w:r w:rsidR="00BD429C" w:rsidRPr="00BD429C">
        <w:t>’</w:t>
      </w:r>
      <w:r>
        <w:t>s top prize in Class AAAA</w:t>
      </w:r>
      <w:r w:rsidR="004C2CB6">
        <w:t>A</w:t>
      </w:r>
      <w:r>
        <w:t xml:space="preserve"> girls tennis. </w:t>
      </w:r>
      <w:r w:rsidR="00FD6AE4">
        <w:t>After falling to</w:t>
      </w:r>
      <w:r w:rsidR="004C2CB6">
        <w:t xml:space="preserve"> Wando in the lower state final</w:t>
      </w:r>
      <w:r w:rsidR="00FD6AE4">
        <w:t xml:space="preserve">s last year, the win against J.L. Mann was vindication and proof that their </w:t>
      </w:r>
      <w:r w:rsidR="004E370C">
        <w:t xml:space="preserve">determination and </w:t>
      </w:r>
      <w:r w:rsidR="00FD6AE4">
        <w:t>hard work paid off</w:t>
      </w:r>
      <w:r>
        <w:t>; and</w:t>
      </w: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</w:t>
      </w:r>
      <w:r w:rsidRPr="00FF70DC">
        <w:rPr>
          <w:color w:val="000000" w:themeColor="text1"/>
          <w:u w:color="000000" w:themeColor="text1"/>
        </w:rPr>
        <w:t xml:space="preserve">th </w:t>
      </w:r>
      <w:r w:rsidR="00977C2F">
        <w:rPr>
          <w:color w:val="000000" w:themeColor="text1"/>
          <w:u w:color="000000" w:themeColor="text1"/>
        </w:rPr>
        <w:t>four</w:t>
      </w:r>
      <w:r w:rsidRPr="00FF70DC">
        <w:rPr>
          <w:color w:val="000000" w:themeColor="text1"/>
          <w:u w:color="000000" w:themeColor="text1"/>
        </w:rPr>
        <w:t xml:space="preserve"> seniors </w:t>
      </w:r>
      <w:r w:rsidR="00977C2F">
        <w:rPr>
          <w:color w:val="000000" w:themeColor="text1"/>
          <w:u w:color="000000" w:themeColor="text1"/>
        </w:rPr>
        <w:t>providing leadership and experience</w:t>
      </w:r>
      <w:r w:rsidRPr="00FF70DC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="00C5537D">
        <w:rPr>
          <w:color w:val="000000" w:themeColor="text1"/>
          <w:u w:color="000000" w:themeColor="text1"/>
        </w:rPr>
        <w:t xml:space="preserve">Lady </w:t>
      </w:r>
      <w:r w:rsidR="00977C2F">
        <w:rPr>
          <w:color w:val="000000" w:themeColor="text1"/>
          <w:u w:color="000000" w:themeColor="text1"/>
        </w:rPr>
        <w:t>Gators</w:t>
      </w:r>
      <w:r>
        <w:rPr>
          <w:color w:val="000000" w:themeColor="text1"/>
          <w:u w:color="000000" w:themeColor="text1"/>
        </w:rPr>
        <w:t xml:space="preserve"> </w:t>
      </w:r>
      <w:r w:rsidR="00977C2F">
        <w:rPr>
          <w:color w:val="000000" w:themeColor="text1"/>
          <w:u w:color="000000" w:themeColor="text1"/>
        </w:rPr>
        <w:t>ended with a near perfect record</w:t>
      </w:r>
      <w:r>
        <w:rPr>
          <w:color w:val="000000" w:themeColor="text1"/>
          <w:u w:color="000000" w:themeColor="text1"/>
        </w:rPr>
        <w:t>; and</w:t>
      </w: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103" w:rsidRPr="00EE59F0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rightly proud of </w:t>
      </w:r>
      <w:r w:rsidR="00977C2F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team, Coach </w:t>
      </w:r>
      <w:r w:rsidR="00977C2F">
        <w:rPr>
          <w:color w:val="000000" w:themeColor="text1"/>
          <w:u w:color="000000" w:themeColor="text1"/>
        </w:rPr>
        <w:t>Brian Lim</w:t>
      </w:r>
      <w:r w:rsidR="009D7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instilled a standa</w:t>
      </w:r>
      <w:r w:rsidRPr="00EE59F0">
        <w:rPr>
          <w:color w:val="000000" w:themeColor="text1"/>
          <w:u w:color="000000" w:themeColor="text1"/>
        </w:rPr>
        <w:t>rd of excellence</w:t>
      </w:r>
      <w:r w:rsidR="00106550">
        <w:rPr>
          <w:color w:val="000000" w:themeColor="text1"/>
          <w:u w:color="000000" w:themeColor="text1"/>
        </w:rPr>
        <w:t>, a dedicated work ethic, and a goal oriented focus</w:t>
      </w:r>
      <w:r w:rsidRPr="00EE59F0">
        <w:rPr>
          <w:color w:val="000000" w:themeColor="text1"/>
          <w:u w:color="000000" w:themeColor="text1"/>
        </w:rPr>
        <w:t xml:space="preserve"> in </w:t>
      </w:r>
      <w:r w:rsidR="00977C2F">
        <w:rPr>
          <w:color w:val="000000" w:themeColor="text1"/>
          <w:u w:color="000000" w:themeColor="text1"/>
        </w:rPr>
        <w:t>his</w:t>
      </w:r>
      <w:r w:rsidRPr="00EE59F0">
        <w:rPr>
          <w:color w:val="000000" w:themeColor="text1"/>
          <w:u w:color="000000" w:themeColor="text1"/>
        </w:rPr>
        <w:t xml:space="preserve"> athletes that </w:t>
      </w:r>
      <w:r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>
        <w:rPr>
          <w:color w:val="000000" w:themeColor="text1"/>
          <w:u w:color="000000" w:themeColor="text1"/>
        </w:rPr>
        <w:t>court; and</w:t>
      </w: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62EB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well</w:t>
      </w:r>
      <w:r w:rsidR="00BD429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the House of Representatives congratulates the </w:t>
      </w:r>
      <w:r w:rsidR="00977C2F">
        <w:rPr>
          <w:color w:val="000000" w:themeColor="text1"/>
          <w:u w:color="000000" w:themeColor="text1"/>
        </w:rPr>
        <w:t>River Bluff girls tennis team</w:t>
      </w:r>
      <w:r>
        <w:rPr>
          <w:color w:val="000000" w:themeColor="text1"/>
          <w:u w:color="000000" w:themeColor="text1"/>
        </w:rPr>
        <w:t>, and the members look with interest toward hearing of their further exploits as tennis champions. Now, therefore,</w:t>
      </w:r>
    </w:p>
    <w:p w:rsidR="00B362EB" w:rsidRDefault="00B36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2EB" w:rsidRDefault="00B36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62EB" w:rsidRDefault="00B362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103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977C2F">
        <w:t>congratulate</w:t>
      </w:r>
      <w:r>
        <w:t xml:space="preserve"> </w:t>
      </w:r>
      <w:r w:rsidRPr="00226842">
        <w:rPr>
          <w:color w:val="000000" w:themeColor="text1"/>
          <w:u w:color="000000" w:themeColor="text1"/>
        </w:rPr>
        <w:t xml:space="preserve">the </w:t>
      </w:r>
      <w:r w:rsidR="00977C2F">
        <w:rPr>
          <w:color w:val="000000" w:themeColor="text1"/>
          <w:u w:color="000000" w:themeColor="text1"/>
        </w:rPr>
        <w:t>River Bluff</w:t>
      </w:r>
      <w:r>
        <w:rPr>
          <w:color w:val="000000" w:themeColor="text1"/>
          <w:u w:color="000000" w:themeColor="text1"/>
        </w:rPr>
        <w:t xml:space="preserve"> H</w:t>
      </w:r>
      <w:r w:rsidRPr="00226842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226842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 xml:space="preserve">girls </w:t>
      </w:r>
      <w:r w:rsidRPr="00226842">
        <w:rPr>
          <w:color w:val="000000" w:themeColor="text1"/>
          <w:u w:color="000000" w:themeColor="text1"/>
        </w:rPr>
        <w:t xml:space="preserve">tennis team </w:t>
      </w:r>
      <w:r>
        <w:rPr>
          <w:color w:val="000000" w:themeColor="text1"/>
          <w:u w:color="000000" w:themeColor="text1"/>
        </w:rPr>
        <w:t>for</w:t>
      </w:r>
      <w:r w:rsidRPr="00226842">
        <w:rPr>
          <w:color w:val="000000" w:themeColor="text1"/>
          <w:u w:color="000000" w:themeColor="text1"/>
        </w:rPr>
        <w:t xml:space="preserve"> </w:t>
      </w:r>
      <w:r w:rsidR="00977C2F">
        <w:rPr>
          <w:color w:val="000000" w:themeColor="text1"/>
          <w:u w:color="000000" w:themeColor="text1"/>
        </w:rPr>
        <w:t>capturing</w:t>
      </w:r>
      <w:r w:rsidRPr="0022684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201</w:t>
      </w:r>
      <w:r w:rsidR="00977C2F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 xml:space="preserve"> Class AAAA</w:t>
      </w:r>
      <w:r w:rsidR="00977C2F">
        <w:rPr>
          <w:color w:val="000000" w:themeColor="text1"/>
          <w:u w:color="000000" w:themeColor="text1"/>
        </w:rPr>
        <w:t>A</w:t>
      </w:r>
      <w:r w:rsidRPr="002268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26842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226842">
        <w:rPr>
          <w:color w:val="000000" w:themeColor="text1"/>
          <w:u w:color="000000" w:themeColor="text1"/>
        </w:rPr>
        <w:t>hampionship titl</w:t>
      </w:r>
      <w:r>
        <w:rPr>
          <w:color w:val="000000" w:themeColor="text1"/>
          <w:u w:color="000000" w:themeColor="text1"/>
        </w:rPr>
        <w:t xml:space="preserve">e and honor the players and </w:t>
      </w:r>
      <w:r w:rsidR="00597A2B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977C2F">
        <w:rPr>
          <w:color w:val="000000" w:themeColor="text1"/>
          <w:u w:color="000000" w:themeColor="text1"/>
        </w:rPr>
        <w:t>Brian Lim</w:t>
      </w:r>
      <w:r>
        <w:rPr>
          <w:color w:val="000000" w:themeColor="text1"/>
          <w:u w:color="000000" w:themeColor="text1"/>
        </w:rPr>
        <w:t xml:space="preserve"> on a fabulous season.</w:t>
      </w:r>
    </w:p>
    <w:p w:rsidR="00276103" w:rsidRPr="00226842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62EB" w:rsidRDefault="00276103" w:rsidP="00276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977C2F">
        <w:rPr>
          <w:color w:val="000000" w:themeColor="text1"/>
          <w:u w:color="000000" w:themeColor="text1"/>
        </w:rPr>
        <w:t>Luke Clamp</w:t>
      </w:r>
      <w:r>
        <w:rPr>
          <w:color w:val="000000" w:themeColor="text1"/>
          <w:u w:color="000000" w:themeColor="text1"/>
        </w:rPr>
        <w:t xml:space="preserve"> and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977C2F">
        <w:rPr>
          <w:color w:val="000000" w:themeColor="text1"/>
          <w:u w:color="000000" w:themeColor="text1"/>
        </w:rPr>
        <w:t>Brian Lim</w:t>
      </w:r>
      <w:r>
        <w:rPr>
          <w:color w:val="000000" w:themeColor="text1"/>
          <w:u w:color="000000" w:themeColor="text1"/>
        </w:rPr>
        <w:t xml:space="preserve"> </w:t>
      </w:r>
      <w:r w:rsidRPr="00226842">
        <w:rPr>
          <w:color w:val="000000" w:themeColor="text1"/>
          <w:u w:color="000000" w:themeColor="text1"/>
        </w:rPr>
        <w:t xml:space="preserve">of </w:t>
      </w:r>
      <w:r w:rsidR="00977C2F">
        <w:rPr>
          <w:color w:val="000000" w:themeColor="text1"/>
          <w:u w:color="000000" w:themeColor="text1"/>
        </w:rPr>
        <w:t>River Bluff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3A5371" w:rsidRDefault="00BD42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63DD" w:rsidRDefault="005963DD" w:rsidP="005963DD">
      <w:pPr>
        <w:suppressAutoHyphens/>
      </w:pPr>
    </w:p>
    <w:sectPr w:rsidR="005963DD" w:rsidSect="005963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CB6" w:rsidRDefault="004C2CB6" w:rsidP="009F0C77">
      <w:r>
        <w:separator/>
      </w:r>
    </w:p>
  </w:endnote>
  <w:endnote w:type="continuationSeparator" w:id="0">
    <w:p w:rsidR="004C2CB6" w:rsidRDefault="004C2C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D547D8-FE9A-428B-87B8-F2E09C9F393E}"/>
    <w:embedBold r:id="rId2" w:fontKey="{1D40B8B1-F96C-45D1-B0C0-4E6E702F401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5F84390-6248-4BCB-A065-DBBCF034A4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48D88D7-F8E4-4391-B83D-B578A27BAB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0C3CBC-D455-4888-8228-2FA5648EFE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3DD" w:rsidRPr="00B61F72" w:rsidRDefault="005963DD" w:rsidP="00B61F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4E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CB6" w:rsidRDefault="004C2CB6" w:rsidP="009F0C77">
      <w:r>
        <w:separator/>
      </w:r>
    </w:p>
  </w:footnote>
  <w:footnote w:type="continuationSeparator" w:id="0">
    <w:p w:rsidR="004C2CB6" w:rsidRDefault="004C2C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45PH20"/>
    <w:docVar w:name="CoverBillType" w:val="r"/>
    <w:docVar w:name="DocPath" w:val="L:\Council\bills\LK\9045PH20.DOCX"/>
    <w:docVar w:name="dvBillNumber" w:val="4851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B362EB"/>
    <w:rsid w:val="00011869"/>
    <w:rsid w:val="00015CD6"/>
    <w:rsid w:val="000E0100"/>
    <w:rsid w:val="000E1785"/>
    <w:rsid w:val="000F40FA"/>
    <w:rsid w:val="001035F1"/>
    <w:rsid w:val="00106550"/>
    <w:rsid w:val="0010776B"/>
    <w:rsid w:val="00133E66"/>
    <w:rsid w:val="001435A3"/>
    <w:rsid w:val="00146ED3"/>
    <w:rsid w:val="00151044"/>
    <w:rsid w:val="001A4EC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6103"/>
    <w:rsid w:val="00284AAE"/>
    <w:rsid w:val="002E5912"/>
    <w:rsid w:val="00301B21"/>
    <w:rsid w:val="00325348"/>
    <w:rsid w:val="0032732C"/>
    <w:rsid w:val="00336AD0"/>
    <w:rsid w:val="0037079A"/>
    <w:rsid w:val="003A5371"/>
    <w:rsid w:val="003C4DAB"/>
    <w:rsid w:val="003D01E8"/>
    <w:rsid w:val="003E5288"/>
    <w:rsid w:val="003F6D79"/>
    <w:rsid w:val="0041760A"/>
    <w:rsid w:val="00417C01"/>
    <w:rsid w:val="004403BD"/>
    <w:rsid w:val="004442E0"/>
    <w:rsid w:val="00461441"/>
    <w:rsid w:val="004809EE"/>
    <w:rsid w:val="004C2CB6"/>
    <w:rsid w:val="004E370C"/>
    <w:rsid w:val="004E7D54"/>
    <w:rsid w:val="00522ADC"/>
    <w:rsid w:val="005273C6"/>
    <w:rsid w:val="00527B47"/>
    <w:rsid w:val="00530A69"/>
    <w:rsid w:val="00545593"/>
    <w:rsid w:val="00556EBF"/>
    <w:rsid w:val="00577C6C"/>
    <w:rsid w:val="005963DD"/>
    <w:rsid w:val="00597A2B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77C2F"/>
    <w:rsid w:val="009A7FCB"/>
    <w:rsid w:val="009B44AF"/>
    <w:rsid w:val="009C6A0B"/>
    <w:rsid w:val="009D77B5"/>
    <w:rsid w:val="009F0C77"/>
    <w:rsid w:val="009F4DD1"/>
    <w:rsid w:val="009F736D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62EB"/>
    <w:rsid w:val="00B412D4"/>
    <w:rsid w:val="00B61F72"/>
    <w:rsid w:val="00B64FFF"/>
    <w:rsid w:val="00BD429C"/>
    <w:rsid w:val="00BD6D2E"/>
    <w:rsid w:val="00BE3C22"/>
    <w:rsid w:val="00C0345E"/>
    <w:rsid w:val="00C21ABE"/>
    <w:rsid w:val="00C31C95"/>
    <w:rsid w:val="00C3483A"/>
    <w:rsid w:val="00C5537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0C9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CE7"/>
    <w:rsid w:val="00FB6B0B"/>
    <w:rsid w:val="00FD6AE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A32AFD-9482-455C-B6E4-14BCD077D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2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2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63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5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51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F6F5-9EBB-4375-9BF1-7D73CF9B2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4851: Subject not yet available - South Carolina Legislature Online</dc:title>
  <dc:creator>Lindsey Knipp</dc:creator>
  <cp:lastModifiedBy>S Wilson</cp:lastModifiedBy>
  <cp:revision>2</cp:revision>
  <cp:lastPrinted>2020-01-14T14:41:00Z</cp:lastPrinted>
  <dcterms:created xsi:type="dcterms:W3CDTF">2020-01-17T16:53:00Z</dcterms:created>
  <dcterms:modified xsi:type="dcterms:W3CDTF">2020-01-17T16:53:00Z</dcterms:modified>
</cp:coreProperties>
</file>