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511" w:rsidRDefault="001F2511" w:rsidP="001F2511">
      <w:pPr>
        <w:widowControl w:val="0"/>
        <w:jc w:val="center"/>
      </w:pPr>
      <w:r w:rsidRPr="001F2511">
        <w:rPr>
          <w:b/>
        </w:rPr>
        <w:t>South Carolina General Assembly</w:t>
      </w:r>
    </w:p>
    <w:p w:rsidR="001F2511" w:rsidRDefault="001F2511" w:rsidP="001F2511">
      <w:pPr>
        <w:widowControl w:val="0"/>
        <w:jc w:val="center"/>
      </w:pPr>
      <w:r>
        <w:t>123rd Session, 2019-2020</w:t>
      </w:r>
    </w:p>
    <w:p w:rsidR="001F2511" w:rsidRDefault="001F2511" w:rsidP="001F2511">
      <w:pPr>
        <w:widowControl w:val="0"/>
        <w:jc w:val="left"/>
      </w:pPr>
    </w:p>
    <w:p w:rsidR="001F2511" w:rsidRDefault="001F2511" w:rsidP="001F2511">
      <w:pPr>
        <w:widowControl w:val="0"/>
        <w:jc w:val="left"/>
        <w:rPr>
          <w:b/>
        </w:rPr>
      </w:pPr>
      <w:r w:rsidRPr="001F2511">
        <w:rPr>
          <w:b/>
        </w:rPr>
        <w:t>H. 4905</w:t>
      </w:r>
    </w:p>
    <w:p w:rsidR="001F2511" w:rsidRDefault="001F2511" w:rsidP="001F2511">
      <w:pPr>
        <w:widowControl w:val="0"/>
        <w:jc w:val="left"/>
        <w:rPr>
          <w:b/>
        </w:rPr>
      </w:pPr>
    </w:p>
    <w:p w:rsidR="001F2511" w:rsidRDefault="001F2511" w:rsidP="001F2511">
      <w:pPr>
        <w:widowControl w:val="0"/>
        <w:jc w:val="left"/>
      </w:pPr>
      <w:r w:rsidRPr="001F2511">
        <w:rPr>
          <w:b/>
        </w:rPr>
        <w:t>STATUS INFORMATION</w:t>
      </w:r>
    </w:p>
    <w:p w:rsidR="001F2511" w:rsidRDefault="001F2511" w:rsidP="001F2511">
      <w:pPr>
        <w:widowControl w:val="0"/>
        <w:jc w:val="left"/>
      </w:pPr>
    </w:p>
    <w:p w:rsidR="001F2511" w:rsidRDefault="001F2511" w:rsidP="001F2511">
      <w:pPr>
        <w:widowControl w:val="0"/>
        <w:jc w:val="left"/>
      </w:pPr>
      <w:r>
        <w:t>House Resolution</w:t>
      </w:r>
    </w:p>
    <w:p w:rsidR="001F2511" w:rsidRDefault="001F2511" w:rsidP="001F2511">
      <w:pPr>
        <w:widowControl w:val="0"/>
        <w:jc w:val="left"/>
      </w:pPr>
      <w:r>
        <w:t>Sponsors: Rep. Forrester</w:t>
      </w:r>
    </w:p>
    <w:p w:rsidR="001F2511" w:rsidRDefault="001F2511" w:rsidP="001F2511">
      <w:pPr>
        <w:widowControl w:val="0"/>
        <w:jc w:val="left"/>
      </w:pPr>
      <w:r>
        <w:t>Document Path: l:\council\bills\rm\1354cz20.docx</w:t>
      </w:r>
    </w:p>
    <w:p w:rsidR="001F2511" w:rsidRDefault="001F2511" w:rsidP="001F2511">
      <w:pPr>
        <w:widowControl w:val="0"/>
        <w:jc w:val="left"/>
      </w:pPr>
    </w:p>
    <w:p w:rsidR="001F2511" w:rsidRDefault="001F2511" w:rsidP="001F2511">
      <w:pPr>
        <w:widowControl w:val="0"/>
        <w:jc w:val="left"/>
      </w:pPr>
      <w:r>
        <w:t>Introduced in the House on January 15, 2020</w:t>
      </w:r>
    </w:p>
    <w:p w:rsidR="001F2511" w:rsidRDefault="001F2511" w:rsidP="001F2511">
      <w:pPr>
        <w:widowControl w:val="0"/>
        <w:jc w:val="left"/>
      </w:pPr>
      <w:r>
        <w:t>Adopted by the House on January 15, 2020</w:t>
      </w:r>
    </w:p>
    <w:p w:rsidR="001F2511" w:rsidRDefault="001F2511" w:rsidP="001F2511">
      <w:pPr>
        <w:widowControl w:val="0"/>
        <w:jc w:val="left"/>
      </w:pPr>
    </w:p>
    <w:p w:rsidR="001F2511" w:rsidRDefault="00A664AA" w:rsidP="001F2511">
      <w:pPr>
        <w:widowControl w:val="0"/>
        <w:jc w:val="left"/>
      </w:pPr>
      <w:r>
        <w:t>Summary: School for the Deaf and Blind</w:t>
      </w:r>
    </w:p>
    <w:p w:rsidR="001F2511" w:rsidRDefault="001F2511" w:rsidP="001F2511">
      <w:pPr>
        <w:widowControl w:val="0"/>
        <w:jc w:val="left"/>
      </w:pPr>
    </w:p>
    <w:p w:rsidR="001F2511" w:rsidRDefault="001F2511" w:rsidP="001F2511">
      <w:pPr>
        <w:widowControl w:val="0"/>
        <w:jc w:val="left"/>
      </w:pPr>
    </w:p>
    <w:p w:rsidR="001F2511" w:rsidRDefault="001F2511" w:rsidP="001F2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511">
        <w:rPr>
          <w:b/>
        </w:rPr>
        <w:t>HISTORY OF LEGISLATIVE ACTIONS</w:t>
      </w:r>
    </w:p>
    <w:p w:rsidR="001F2511" w:rsidRDefault="001F2511" w:rsidP="001F2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511" w:rsidRPr="001F2511" w:rsidRDefault="001F2511" w:rsidP="001F2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511">
        <w:rPr>
          <w:u w:val="single"/>
        </w:rPr>
        <w:tab/>
        <w:t>Date</w:t>
      </w:r>
      <w:r w:rsidRPr="001F2511">
        <w:rPr>
          <w:u w:val="single"/>
        </w:rPr>
        <w:tab/>
        <w:t>Body</w:t>
      </w:r>
      <w:r w:rsidRPr="001F2511">
        <w:rPr>
          <w:u w:val="single"/>
        </w:rPr>
        <w:tab/>
        <w:t>Action Description with journal page number</w:t>
      </w:r>
      <w:r w:rsidRPr="001F2511">
        <w:rPr>
          <w:u w:val="single"/>
        </w:rPr>
        <w:tab/>
      </w:r>
    </w:p>
    <w:p w:rsidR="00395ED9" w:rsidRDefault="00395ED9" w:rsidP="00395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4C196A">
          <w:rPr>
            <w:rStyle w:val="Hyperlink"/>
          </w:rPr>
          <w:t>House Journal</w:t>
        </w:r>
        <w:r w:rsidRPr="004C196A">
          <w:rPr>
            <w:rStyle w:val="Hyperlink"/>
          </w:rPr>
          <w:noBreakHyphen/>
          <w:t>page 48</w:t>
        </w:r>
      </w:hyperlink>
      <w:r>
        <w:t>)</w:t>
      </w:r>
    </w:p>
    <w:p w:rsidR="00395ED9" w:rsidRDefault="00395ED9" w:rsidP="00395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511" w:rsidRDefault="001F2511" w:rsidP="001F2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2511">
          <w:rPr>
            <w:rStyle w:val="Hyperlink"/>
          </w:rPr>
          <w:t>legislative information</w:t>
        </w:r>
      </w:hyperlink>
      <w:r>
        <w:t xml:space="preserve"> at the website</w:t>
      </w:r>
    </w:p>
    <w:p w:rsidR="001F2511" w:rsidRDefault="001F2511" w:rsidP="001F2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511" w:rsidRPr="001F2511" w:rsidRDefault="001F2511" w:rsidP="001F2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511" w:rsidRDefault="001F2511" w:rsidP="001F2511">
      <w:r w:rsidRPr="001F2511">
        <w:rPr>
          <w:b/>
        </w:rPr>
        <w:t>VERSIONS OF THIS BILL</w:t>
      </w:r>
    </w:p>
    <w:p w:rsidR="001F2511" w:rsidRDefault="001F2511" w:rsidP="001F2511"/>
    <w:p w:rsidR="001F2511" w:rsidRDefault="00813C3D" w:rsidP="001F2511">
      <w:hyperlink r:id="rId9" w:history="1">
        <w:r w:rsidR="001F2511">
          <w:rPr>
            <w:rStyle w:val="Hyperlink"/>
          </w:rPr>
          <w:t>1/15/2020</w:t>
        </w:r>
      </w:hyperlink>
    </w:p>
    <w:p w:rsidR="001F2511" w:rsidRDefault="001F2511" w:rsidP="001F2511"/>
    <w:p w:rsidR="001F2511" w:rsidRDefault="001F2511" w:rsidP="001F2511">
      <w:pPr>
        <w:sectPr w:rsidR="001F2511" w:rsidSect="001F25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790A" w:rsidRDefault="00677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7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C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D60" w:rsidRDefault="00781CBF" w:rsidP="00970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0D60">
        <w:t xml:space="preserve">EXTEND </w:t>
      </w:r>
      <w:r w:rsidR="00970D60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SCHOOL FOR THE DEAF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AND THE</w:t>
      </w:r>
      <w:r w:rsidR="00970D60">
        <w:rPr>
          <w:color w:val="000000" w:themeColor="text1"/>
          <w:u w:color="000000" w:themeColor="text1"/>
        </w:rPr>
        <w:t xml:space="preserve"> BLIND</w:t>
      </w:r>
      <w:r w:rsidR="00970D60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970D60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C4C" w:rsidRDefault="00304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4C4C" w:rsidRDefault="00304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D60" w:rsidRPr="00B462B6" w:rsidRDefault="00304C4C" w:rsidP="00970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70D60">
        <w:t xml:space="preserve"> </w:t>
      </w:r>
      <w:r w:rsidR="00970D60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School for the Deaf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and the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970D60">
        <w:rPr>
          <w:color w:val="000000" w:themeColor="text1"/>
          <w:u w:color="000000" w:themeColor="text1"/>
        </w:rPr>
        <w:t>f their unique accomplishments.</w:t>
      </w:r>
    </w:p>
    <w:p w:rsidR="00A008D3" w:rsidRDefault="00713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511" w:rsidRDefault="001F2511" w:rsidP="001F2511">
      <w:pPr>
        <w:suppressAutoHyphens/>
      </w:pPr>
    </w:p>
    <w:sectPr w:rsidR="001F2511" w:rsidSect="001F25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C4C" w:rsidRDefault="00304C4C" w:rsidP="009F0C77">
      <w:r>
        <w:separator/>
      </w:r>
    </w:p>
  </w:endnote>
  <w:endnote w:type="continuationSeparator" w:id="0">
    <w:p w:rsidR="00304C4C" w:rsidRDefault="00304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76890D-7F4E-4B9B-A877-D4F722FEDC68}"/>
    <w:embedBold r:id="rId2" w:fontKey="{C88C69D7-8E80-4C6F-9AD7-095EE424DB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F1C5E2-C0B5-4E74-9303-D3FCB78AAF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A476D5-2D1E-4B92-840F-BF7B3AFA7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FA1B8D-E775-4C22-82D4-CA1A26B6F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511" w:rsidRPr="0067790A" w:rsidRDefault="001F2511" w:rsidP="00677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4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C4C" w:rsidRDefault="00304C4C" w:rsidP="009F0C77">
      <w:r>
        <w:separator/>
      </w:r>
    </w:p>
  </w:footnote>
  <w:footnote w:type="continuationSeparator" w:id="0">
    <w:p w:rsidR="00304C4C" w:rsidRDefault="00304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4CZ20"/>
    <w:docVar w:name="CoverBillType" w:val="r"/>
    <w:docVar w:name="DocPath" w:val="L:\Council\bills\RM\1354CZ20.DOCX"/>
    <w:docVar w:name="dvBillNumber" w:val="4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4C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51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C4C"/>
    <w:rsid w:val="00325348"/>
    <w:rsid w:val="0032732C"/>
    <w:rsid w:val="00336AD0"/>
    <w:rsid w:val="0037079A"/>
    <w:rsid w:val="00395ED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90A"/>
    <w:rsid w:val="006913C9"/>
    <w:rsid w:val="0069470D"/>
    <w:rsid w:val="006D58AA"/>
    <w:rsid w:val="00713BFE"/>
    <w:rsid w:val="00734F00"/>
    <w:rsid w:val="00781CBF"/>
    <w:rsid w:val="00796CDD"/>
    <w:rsid w:val="007A70AE"/>
    <w:rsid w:val="008362E8"/>
    <w:rsid w:val="0085786E"/>
    <w:rsid w:val="008A1768"/>
    <w:rsid w:val="008A489F"/>
    <w:rsid w:val="008F0F33"/>
    <w:rsid w:val="008F4429"/>
    <w:rsid w:val="0094021A"/>
    <w:rsid w:val="00970D60"/>
    <w:rsid w:val="009B44AF"/>
    <w:rsid w:val="009C6A0B"/>
    <w:rsid w:val="009F0C77"/>
    <w:rsid w:val="009F4DD1"/>
    <w:rsid w:val="00A008D3"/>
    <w:rsid w:val="00A02543"/>
    <w:rsid w:val="00A41684"/>
    <w:rsid w:val="00A64E80"/>
    <w:rsid w:val="00A664AA"/>
    <w:rsid w:val="00A72BCD"/>
    <w:rsid w:val="00A741D9"/>
    <w:rsid w:val="00A833AB"/>
    <w:rsid w:val="00A9741D"/>
    <w:rsid w:val="00AC34A2"/>
    <w:rsid w:val="00AD1C9A"/>
    <w:rsid w:val="00AD4B17"/>
    <w:rsid w:val="00B31D6A"/>
    <w:rsid w:val="00B412D4"/>
    <w:rsid w:val="00BC41A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BD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C01DE-8440-4F93-BACD-91A17912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C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5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7A5E0-B424-4043-BE83-7949C82C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4905: Subject not yet available - South Carolina Legislature Online</dc:title>
  <dc:creator>Rosanne McDowell</dc:creator>
  <cp:lastModifiedBy>S Wilson</cp:lastModifiedBy>
  <cp:revision>2</cp:revision>
  <cp:lastPrinted>2019-11-05T19:50:00Z</cp:lastPrinted>
  <dcterms:created xsi:type="dcterms:W3CDTF">2020-01-17T17:18:00Z</dcterms:created>
  <dcterms:modified xsi:type="dcterms:W3CDTF">2020-01-17T17:18:00Z</dcterms:modified>
</cp:coreProperties>
</file>