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8FE" w:rsidRDefault="005F18FE" w:rsidP="005F18FE">
      <w:pPr>
        <w:widowControl w:val="0"/>
        <w:jc w:val="center"/>
      </w:pPr>
      <w:r w:rsidRPr="005F18FE">
        <w:rPr>
          <w:b/>
        </w:rPr>
        <w:t>South Carolina General Assembly</w:t>
      </w:r>
    </w:p>
    <w:p w:rsidR="005F18FE" w:rsidRDefault="005F18FE" w:rsidP="005F18FE">
      <w:pPr>
        <w:widowControl w:val="0"/>
        <w:jc w:val="center"/>
      </w:pPr>
      <w:r>
        <w:t>123rd Session, 2019-2020</w:t>
      </w:r>
    </w:p>
    <w:p w:rsidR="005F18FE" w:rsidRDefault="005F18FE" w:rsidP="005F18FE">
      <w:pPr>
        <w:widowControl w:val="0"/>
        <w:jc w:val="left"/>
      </w:pPr>
    </w:p>
    <w:p w:rsidR="005F18FE" w:rsidRDefault="005F18FE" w:rsidP="005F18FE">
      <w:pPr>
        <w:widowControl w:val="0"/>
        <w:jc w:val="left"/>
        <w:rPr>
          <w:b/>
        </w:rPr>
      </w:pPr>
      <w:r w:rsidRPr="005F18FE">
        <w:rPr>
          <w:b/>
        </w:rPr>
        <w:t>H. 4925</w:t>
      </w:r>
    </w:p>
    <w:p w:rsidR="005F18FE" w:rsidRDefault="005F18FE" w:rsidP="005F18FE">
      <w:pPr>
        <w:widowControl w:val="0"/>
        <w:jc w:val="left"/>
        <w:rPr>
          <w:b/>
        </w:rPr>
      </w:pPr>
    </w:p>
    <w:p w:rsidR="005F18FE" w:rsidRDefault="005F18FE" w:rsidP="005F18FE">
      <w:pPr>
        <w:widowControl w:val="0"/>
        <w:jc w:val="left"/>
      </w:pPr>
      <w:r w:rsidRPr="005F18FE">
        <w:rPr>
          <w:b/>
        </w:rPr>
        <w:t>STATUS INFORMATION</w:t>
      </w:r>
    </w:p>
    <w:p w:rsidR="005F18FE" w:rsidRDefault="005F18FE" w:rsidP="005F18FE">
      <w:pPr>
        <w:widowControl w:val="0"/>
        <w:jc w:val="left"/>
      </w:pPr>
    </w:p>
    <w:p w:rsidR="005F18FE" w:rsidRDefault="005F18FE" w:rsidP="005F18FE">
      <w:pPr>
        <w:widowControl w:val="0"/>
        <w:jc w:val="left"/>
      </w:pPr>
      <w:r>
        <w:t>House Resolution</w:t>
      </w:r>
    </w:p>
    <w:p w:rsidR="005F18FE" w:rsidRDefault="005F18FE" w:rsidP="005F18FE">
      <w:pPr>
        <w:widowControl w:val="0"/>
        <w:jc w:val="left"/>
      </w:pPr>
      <w:r>
        <w:t>Sponsors: Reps. Matthews,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5F18FE" w:rsidRDefault="005F18FE" w:rsidP="005F18FE">
      <w:pPr>
        <w:widowControl w:val="0"/>
        <w:jc w:val="left"/>
      </w:pPr>
      <w:r>
        <w:t>Document Path: l:\council\bills\gm\24276cm20.docx</w:t>
      </w:r>
    </w:p>
    <w:p w:rsidR="005F18FE" w:rsidRDefault="005F18FE" w:rsidP="005F18FE">
      <w:pPr>
        <w:widowControl w:val="0"/>
        <w:jc w:val="left"/>
      </w:pPr>
    </w:p>
    <w:p w:rsidR="005F18FE" w:rsidRDefault="005F18FE" w:rsidP="005F18FE">
      <w:pPr>
        <w:widowControl w:val="0"/>
        <w:jc w:val="left"/>
      </w:pPr>
      <w:r>
        <w:t>Introduced in the House on January 15, 2020</w:t>
      </w:r>
    </w:p>
    <w:p w:rsidR="005F18FE" w:rsidRDefault="005F18FE" w:rsidP="005F18FE">
      <w:pPr>
        <w:widowControl w:val="0"/>
        <w:jc w:val="left"/>
      </w:pPr>
      <w:r>
        <w:t>Adopted by the House on January 15, 2020</w:t>
      </w:r>
    </w:p>
    <w:p w:rsidR="005F18FE" w:rsidRDefault="005F18FE" w:rsidP="005F18FE">
      <w:pPr>
        <w:widowControl w:val="0"/>
        <w:jc w:val="left"/>
      </w:pPr>
    </w:p>
    <w:p w:rsidR="005F18FE" w:rsidRDefault="00341BF0" w:rsidP="005F18FE">
      <w:pPr>
        <w:widowControl w:val="0"/>
        <w:jc w:val="left"/>
      </w:pPr>
      <w:r>
        <w:t>Summary: Bennie A. Matthews, Sr.</w:t>
      </w:r>
    </w:p>
    <w:p w:rsidR="005F18FE" w:rsidRDefault="005F18FE" w:rsidP="005F18FE">
      <w:pPr>
        <w:widowControl w:val="0"/>
        <w:jc w:val="left"/>
      </w:pPr>
    </w:p>
    <w:p w:rsidR="005F18FE" w:rsidRDefault="005F18FE" w:rsidP="005F18FE">
      <w:pPr>
        <w:widowControl w:val="0"/>
        <w:jc w:val="left"/>
      </w:pPr>
    </w:p>
    <w:p w:rsidR="005F18FE" w:rsidRDefault="005F18FE" w:rsidP="005F18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18FE">
        <w:rPr>
          <w:b/>
        </w:rPr>
        <w:t>HISTORY OF LEGISLATIVE ACTIONS</w:t>
      </w:r>
    </w:p>
    <w:p w:rsidR="005F18FE" w:rsidRDefault="005F18FE" w:rsidP="005F18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18FE" w:rsidRPr="005F18FE" w:rsidRDefault="005F18FE" w:rsidP="005F18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18FE">
        <w:rPr>
          <w:u w:val="single"/>
        </w:rPr>
        <w:tab/>
        <w:t>Date</w:t>
      </w:r>
      <w:r w:rsidRPr="005F18FE">
        <w:rPr>
          <w:u w:val="single"/>
        </w:rPr>
        <w:tab/>
        <w:t>Body</w:t>
      </w:r>
      <w:r w:rsidRPr="005F18FE">
        <w:rPr>
          <w:u w:val="single"/>
        </w:rPr>
        <w:tab/>
        <w:t>Action Description with journal page number</w:t>
      </w:r>
      <w:r w:rsidRPr="005F18FE">
        <w:rPr>
          <w:u w:val="single"/>
        </w:rPr>
        <w:tab/>
      </w:r>
    </w:p>
    <w:p w:rsidR="0052612B" w:rsidRDefault="0052612B" w:rsidP="005261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9F1E33">
          <w:rPr>
            <w:rStyle w:val="Hyperlink"/>
          </w:rPr>
          <w:t>House Journal</w:t>
        </w:r>
        <w:r w:rsidRPr="009F1E33">
          <w:rPr>
            <w:rStyle w:val="Hyperlink"/>
          </w:rPr>
          <w:noBreakHyphen/>
          <w:t>page 59</w:t>
        </w:r>
      </w:hyperlink>
      <w:r>
        <w:t>)</w:t>
      </w:r>
    </w:p>
    <w:p w:rsidR="0052612B" w:rsidRDefault="0052612B" w:rsidP="005261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18FE" w:rsidRDefault="005F18FE" w:rsidP="005F18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F18FE">
          <w:rPr>
            <w:rStyle w:val="Hyperlink"/>
          </w:rPr>
          <w:t>legislative information</w:t>
        </w:r>
      </w:hyperlink>
      <w:r>
        <w:t xml:space="preserve"> at the website</w:t>
      </w:r>
    </w:p>
    <w:p w:rsidR="005F18FE" w:rsidRDefault="005F18FE" w:rsidP="005F18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18FE" w:rsidRPr="005F18FE" w:rsidRDefault="005F18FE" w:rsidP="005F18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18FE" w:rsidRDefault="005F18FE" w:rsidP="005F18FE">
      <w:r w:rsidRPr="005F18FE">
        <w:rPr>
          <w:b/>
        </w:rPr>
        <w:t>VERSIONS OF THIS BILL</w:t>
      </w:r>
    </w:p>
    <w:p w:rsidR="005F18FE" w:rsidRDefault="005F18FE" w:rsidP="005F18FE"/>
    <w:p w:rsidR="005F18FE" w:rsidRDefault="0003706C" w:rsidP="005F18FE">
      <w:hyperlink r:id="rId9" w:history="1">
        <w:r w:rsidR="005F18FE">
          <w:rPr>
            <w:rStyle w:val="Hyperlink"/>
          </w:rPr>
          <w:t>1/15/2020</w:t>
        </w:r>
      </w:hyperlink>
    </w:p>
    <w:p w:rsidR="005F18FE" w:rsidRDefault="005F18FE" w:rsidP="005F18FE"/>
    <w:p w:rsidR="005F18FE" w:rsidRDefault="005F18FE" w:rsidP="005F18FE">
      <w:pPr>
        <w:sectPr w:rsidR="005F18FE" w:rsidSect="005F18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95BC2" w:rsidRDefault="00495B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431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D0CA4" w:rsidRDefault="003D0C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 BENNIE A. MATTHEWS</w:t>
      </w:r>
      <w:r w:rsidR="00340837">
        <w:t>, SR.,</w:t>
      </w:r>
      <w:r>
        <w:t xml:space="preserve"> OF SANDUSKY, OHIO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0CA4" w:rsidRDefault="004E4317" w:rsidP="0049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D0CA4">
        <w:t>the members of the South Carolina House of Representatives were saddened to learn of the death of Bennie A. Matthews</w:t>
      </w:r>
      <w:r w:rsidR="00340837">
        <w:t>, Sr.,</w:t>
      </w:r>
      <w:r w:rsidR="003D0CA4">
        <w:t xml:space="preserve"> at the age of seventy</w:t>
      </w:r>
      <w:r w:rsidR="006E2F33">
        <w:noBreakHyphen/>
      </w:r>
      <w:r w:rsidR="003D0CA4">
        <w:t>one on December 30, 2019; and</w:t>
      </w:r>
    </w:p>
    <w:p w:rsidR="003D0CA4" w:rsidRDefault="003D0CA4" w:rsidP="0049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0CA4" w:rsidRDefault="003D0CA4" w:rsidP="0049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184547">
        <w:rPr>
          <w:color w:val="000000" w:themeColor="text1"/>
          <w:u w:color="000000" w:themeColor="text1"/>
        </w:rPr>
        <w:t>Sandusky</w:t>
      </w:r>
      <w:r>
        <w:rPr>
          <w:color w:val="000000" w:themeColor="text1"/>
          <w:u w:color="000000" w:themeColor="text1"/>
        </w:rPr>
        <w:t xml:space="preserve"> </w:t>
      </w:r>
      <w:r>
        <w:t>on July 1</w:t>
      </w:r>
      <w:r w:rsidR="00EA57FA">
        <w:t>7</w:t>
      </w:r>
      <w:r>
        <w:t xml:space="preserve">, 1948, he was </w:t>
      </w:r>
      <w:r w:rsidR="00340837">
        <w:t>a</w:t>
      </w:r>
      <w:r>
        <w:t xml:space="preserve"> son of </w:t>
      </w:r>
      <w:r w:rsidRPr="00184547">
        <w:rPr>
          <w:color w:val="000000" w:themeColor="text1"/>
          <w:u w:color="000000" w:themeColor="text1"/>
        </w:rPr>
        <w:t>Achie and Odell Phillips</w:t>
      </w:r>
      <w:r>
        <w:rPr>
          <w:color w:val="000000" w:themeColor="text1"/>
          <w:u w:color="000000" w:themeColor="text1"/>
        </w:rPr>
        <w:t xml:space="preserve"> Matthews, the fourth of their fifteen</w:t>
      </w:r>
      <w:r w:rsidRPr="00184547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; and</w:t>
      </w:r>
    </w:p>
    <w:p w:rsidR="003D0CA4" w:rsidRDefault="003D0CA4" w:rsidP="0049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A4" w:rsidRDefault="003D0CA4" w:rsidP="0049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reared in this large and loving family, he learned the value of honest labor and the importance of family; and</w:t>
      </w:r>
    </w:p>
    <w:p w:rsidR="003D0CA4" w:rsidRDefault="003D0CA4" w:rsidP="0049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B70D5" w:rsidRDefault="003D0CA4" w:rsidP="003D0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Matthews</w:t>
      </w:r>
      <w:r w:rsidRPr="00184547">
        <w:rPr>
          <w:color w:val="000000" w:themeColor="text1"/>
          <w:u w:color="000000" w:themeColor="text1"/>
        </w:rPr>
        <w:t xml:space="preserve"> was employed with the City of Sandusky Water </w:t>
      </w:r>
      <w:r>
        <w:rPr>
          <w:color w:val="000000" w:themeColor="text1"/>
          <w:u w:color="000000" w:themeColor="text1"/>
        </w:rPr>
        <w:t>D</w:t>
      </w:r>
      <w:r w:rsidRPr="00184547">
        <w:rPr>
          <w:color w:val="000000" w:themeColor="text1"/>
          <w:u w:color="000000" w:themeColor="text1"/>
        </w:rPr>
        <w:t xml:space="preserve">epartment, </w:t>
      </w:r>
      <w:r w:rsidR="00EB70D5">
        <w:rPr>
          <w:color w:val="000000" w:themeColor="text1"/>
          <w:u w:color="000000" w:themeColor="text1"/>
        </w:rPr>
        <w:t xml:space="preserve">and he </w:t>
      </w:r>
      <w:r w:rsidRPr="00184547">
        <w:rPr>
          <w:color w:val="000000" w:themeColor="text1"/>
          <w:u w:color="000000" w:themeColor="text1"/>
        </w:rPr>
        <w:t>retir</w:t>
      </w:r>
      <w:r w:rsidR="00EB70D5">
        <w:rPr>
          <w:color w:val="000000" w:themeColor="text1"/>
          <w:u w:color="000000" w:themeColor="text1"/>
        </w:rPr>
        <w:t>ed</w:t>
      </w:r>
      <w:r w:rsidRPr="00184547">
        <w:rPr>
          <w:color w:val="000000" w:themeColor="text1"/>
          <w:u w:color="000000" w:themeColor="text1"/>
        </w:rPr>
        <w:t xml:space="preserve"> in 2011</w:t>
      </w:r>
      <w:r w:rsidR="00211A10">
        <w:rPr>
          <w:color w:val="000000" w:themeColor="text1"/>
          <w:u w:color="000000" w:themeColor="text1"/>
        </w:rPr>
        <w:t>; and</w:t>
      </w:r>
    </w:p>
    <w:p w:rsidR="00EB70D5" w:rsidRDefault="00EB70D5" w:rsidP="003D0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A4" w:rsidRDefault="00EB70D5" w:rsidP="003D0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faithfully at</w:t>
      </w:r>
      <w:r w:rsidR="003D0CA4" w:rsidRPr="00184547">
        <w:rPr>
          <w:color w:val="000000" w:themeColor="text1"/>
          <w:u w:color="000000" w:themeColor="text1"/>
        </w:rPr>
        <w:t>tended City of Deliverance International Ministries under the pas</w:t>
      </w:r>
      <w:r>
        <w:rPr>
          <w:color w:val="000000" w:themeColor="text1"/>
          <w:u w:color="000000" w:themeColor="text1"/>
        </w:rPr>
        <w:t>torate of Bishop Steve Robinson; and</w:t>
      </w:r>
    </w:p>
    <w:p w:rsidR="00EB70D5" w:rsidRPr="00184547" w:rsidRDefault="00EB70D5" w:rsidP="003D0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70D5" w:rsidRDefault="00EB70D5" w:rsidP="003D0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11A10">
        <w:rPr>
          <w:color w:val="000000" w:themeColor="text1"/>
          <w:u w:color="000000" w:themeColor="text1"/>
        </w:rPr>
        <w:t>Mr. Matthews</w:t>
      </w:r>
      <w:r w:rsidR="003D0CA4" w:rsidRPr="0018454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reared three fine children:</w:t>
      </w:r>
      <w:r w:rsidR="003D0CA4" w:rsidRPr="00184547">
        <w:rPr>
          <w:color w:val="000000" w:themeColor="text1"/>
          <w:u w:color="000000" w:themeColor="text1"/>
        </w:rPr>
        <w:t xml:space="preserve"> Bennie A. Matthews</w:t>
      </w:r>
      <w:r>
        <w:rPr>
          <w:color w:val="000000" w:themeColor="text1"/>
          <w:u w:color="000000" w:themeColor="text1"/>
        </w:rPr>
        <w:t>, Jr.,</w:t>
      </w:r>
      <w:r w:rsidR="003D0CA4" w:rsidRPr="00184547">
        <w:rPr>
          <w:color w:val="000000" w:themeColor="text1"/>
          <w:u w:color="000000" w:themeColor="text1"/>
        </w:rPr>
        <w:t xml:space="preserve"> of Woodstock, V</w:t>
      </w:r>
      <w:r>
        <w:rPr>
          <w:color w:val="000000" w:themeColor="text1"/>
          <w:u w:color="000000" w:themeColor="text1"/>
        </w:rPr>
        <w:t>irgini</w:t>
      </w:r>
      <w:r w:rsidR="003D0CA4" w:rsidRPr="0018454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; Kevin P. Matthews</w:t>
      </w:r>
      <w:r w:rsidR="003D0CA4" w:rsidRPr="00184547">
        <w:rPr>
          <w:color w:val="000000" w:themeColor="text1"/>
          <w:u w:color="000000" w:themeColor="text1"/>
        </w:rPr>
        <w:t xml:space="preserve"> of Waldorf, M</w:t>
      </w:r>
      <w:r>
        <w:rPr>
          <w:color w:val="000000" w:themeColor="text1"/>
          <w:u w:color="000000" w:themeColor="text1"/>
        </w:rPr>
        <w:t>arylan</w:t>
      </w:r>
      <w:r w:rsidR="003D0CA4" w:rsidRPr="00184547">
        <w:rPr>
          <w:color w:val="000000" w:themeColor="text1"/>
          <w:u w:color="000000" w:themeColor="text1"/>
        </w:rPr>
        <w:t xml:space="preserve">d; </w:t>
      </w:r>
      <w:r>
        <w:rPr>
          <w:color w:val="000000" w:themeColor="text1"/>
          <w:u w:color="000000" w:themeColor="text1"/>
        </w:rPr>
        <w:t>and</w:t>
      </w:r>
      <w:r w:rsidR="003D0CA4" w:rsidRPr="00184547">
        <w:rPr>
          <w:color w:val="000000" w:themeColor="text1"/>
          <w:u w:color="000000" w:themeColor="text1"/>
        </w:rPr>
        <w:t xml:space="preserve"> LaToria S. Matthews of Largo, M</w:t>
      </w:r>
      <w:r>
        <w:rPr>
          <w:color w:val="000000" w:themeColor="text1"/>
          <w:u w:color="000000" w:themeColor="text1"/>
        </w:rPr>
        <w:t>arylan</w:t>
      </w:r>
      <w:r w:rsidR="003D0CA4" w:rsidRPr="00184547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.   His children blessed him with the affection of </w:t>
      </w:r>
      <w:r w:rsidRPr="00184547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adoring </w:t>
      </w:r>
      <w:r w:rsidRPr="00184547">
        <w:rPr>
          <w:color w:val="000000" w:themeColor="text1"/>
          <w:u w:color="000000" w:themeColor="text1"/>
        </w:rPr>
        <w:t>grandchildren</w:t>
      </w:r>
      <w:r w:rsidR="003D0CA4" w:rsidRPr="00184547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EB70D5" w:rsidRDefault="00EB70D5" w:rsidP="003D0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A4" w:rsidRDefault="00EB70D5" w:rsidP="003D0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="00340837">
        <w:rPr>
          <w:color w:val="000000" w:themeColor="text1"/>
          <w:u w:color="000000" w:themeColor="text1"/>
        </w:rPr>
        <w:t>Mr. Matthews</w:t>
      </w:r>
      <w:r>
        <w:rPr>
          <w:color w:val="000000" w:themeColor="text1"/>
          <w:u w:color="000000" w:themeColor="text1"/>
        </w:rPr>
        <w:t xml:space="preserve"> had numerous siblings in </w:t>
      </w:r>
      <w:r w:rsidR="003D0CA4" w:rsidRPr="00184547">
        <w:rPr>
          <w:color w:val="000000" w:themeColor="text1"/>
          <w:u w:color="000000" w:themeColor="text1"/>
        </w:rPr>
        <w:t xml:space="preserve">Sandusky, </w:t>
      </w:r>
      <w:r>
        <w:rPr>
          <w:color w:val="000000" w:themeColor="text1"/>
          <w:u w:color="000000" w:themeColor="text1"/>
        </w:rPr>
        <w:t xml:space="preserve">others lived in </w:t>
      </w:r>
      <w:r w:rsidR="003D0CA4" w:rsidRPr="00184547">
        <w:rPr>
          <w:color w:val="000000" w:themeColor="text1"/>
          <w:u w:color="000000" w:themeColor="text1"/>
        </w:rPr>
        <w:t xml:space="preserve">Atlanta, </w:t>
      </w:r>
      <w:r>
        <w:rPr>
          <w:color w:val="000000" w:themeColor="text1"/>
          <w:u w:color="000000" w:themeColor="text1"/>
        </w:rPr>
        <w:t xml:space="preserve">Georgia; </w:t>
      </w:r>
      <w:r w:rsidR="003D0CA4" w:rsidRPr="00184547">
        <w:rPr>
          <w:color w:val="000000" w:themeColor="text1"/>
          <w:u w:color="000000" w:themeColor="text1"/>
        </w:rPr>
        <w:t>Evansville, Ind</w:t>
      </w:r>
      <w:r>
        <w:rPr>
          <w:color w:val="000000" w:themeColor="text1"/>
          <w:u w:color="000000" w:themeColor="text1"/>
        </w:rPr>
        <w:t>iana;</w:t>
      </w:r>
      <w:r w:rsidR="003D0CA4" w:rsidRPr="00184547">
        <w:rPr>
          <w:color w:val="000000" w:themeColor="text1"/>
          <w:u w:color="000000" w:themeColor="text1"/>
        </w:rPr>
        <w:t xml:space="preserve"> </w:t>
      </w:r>
      <w:r w:rsidR="00340837">
        <w:rPr>
          <w:color w:val="000000" w:themeColor="text1"/>
          <w:u w:color="000000" w:themeColor="text1"/>
        </w:rPr>
        <w:t xml:space="preserve">and </w:t>
      </w:r>
      <w:r w:rsidR="003D0CA4" w:rsidRPr="00184547">
        <w:rPr>
          <w:color w:val="000000" w:themeColor="text1"/>
          <w:u w:color="000000" w:themeColor="text1"/>
        </w:rPr>
        <w:lastRenderedPageBreak/>
        <w:t xml:space="preserve">Chicago, </w:t>
      </w:r>
      <w:r>
        <w:rPr>
          <w:color w:val="000000" w:themeColor="text1"/>
          <w:u w:color="000000" w:themeColor="text1"/>
        </w:rPr>
        <w:t>Illinois.  H</w:t>
      </w:r>
      <w:r w:rsidR="006E2F33">
        <w:rPr>
          <w:color w:val="000000" w:themeColor="text1"/>
          <w:u w:color="000000" w:themeColor="text1"/>
        </w:rPr>
        <w:t>e also leaves</w:t>
      </w:r>
      <w:r>
        <w:rPr>
          <w:color w:val="000000" w:themeColor="text1"/>
          <w:u w:color="000000" w:themeColor="text1"/>
        </w:rPr>
        <w:t xml:space="preserve"> many n</w:t>
      </w:r>
      <w:r w:rsidR="003D0CA4" w:rsidRPr="00184547">
        <w:rPr>
          <w:color w:val="000000" w:themeColor="text1"/>
          <w:u w:color="000000" w:themeColor="text1"/>
        </w:rPr>
        <w:t>ieces and nephews</w:t>
      </w:r>
      <w:r>
        <w:rPr>
          <w:color w:val="000000" w:themeColor="text1"/>
          <w:u w:color="000000" w:themeColor="text1"/>
        </w:rPr>
        <w:t xml:space="preserve"> </w:t>
      </w:r>
      <w:r w:rsidR="006E2F33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cherish fond memories of him; and</w:t>
      </w:r>
    </w:p>
    <w:p w:rsidR="00EB70D5" w:rsidRPr="00184547" w:rsidRDefault="00EB70D5" w:rsidP="003D0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317" w:rsidRDefault="003D0CA4" w:rsidP="003D0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EB70D5">
        <w:t xml:space="preserve">Bennie Matthews </w:t>
      </w:r>
      <w:r>
        <w:t>and for the example he set for all who knew him</w:t>
      </w:r>
      <w:r w:rsidR="004E4317">
        <w:t>.  Now, therefore,</w:t>
      </w:r>
    </w:p>
    <w:p w:rsidR="004E4317" w:rsidRDefault="004E43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317" w:rsidRDefault="004E43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E4317" w:rsidRDefault="004E43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CA4" w:rsidRDefault="004E4317" w:rsidP="0049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D0CA4">
        <w:t xml:space="preserve"> </w:t>
      </w:r>
      <w:r w:rsidR="003D0CA4" w:rsidRPr="00C90AA3">
        <w:t xml:space="preserve">the members of the South Carolina House of Representatives, by this resolution, </w:t>
      </w:r>
      <w:r w:rsidR="003D0CA4">
        <w:t>express their profound sorrow upon the passing of Bennie A. Matthews</w:t>
      </w:r>
      <w:r w:rsidR="00340837">
        <w:t xml:space="preserve">, Sr., </w:t>
      </w:r>
      <w:r w:rsidR="003D0CA4">
        <w:t>of Sandusky, Ohio</w:t>
      </w:r>
      <w:r w:rsidR="003D0CA4">
        <w:rPr>
          <w:color w:val="000000" w:themeColor="text1"/>
          <w:u w:color="000000" w:themeColor="text1"/>
        </w:rPr>
        <w:t xml:space="preserve">, </w:t>
      </w:r>
      <w:r w:rsidR="003D0CA4">
        <w:t>and extend their deepest sympathy to his large and loving family and his many friends.</w:t>
      </w:r>
    </w:p>
    <w:p w:rsidR="003D0CA4" w:rsidRDefault="003D0CA4" w:rsidP="0049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4317" w:rsidRDefault="003D0CA4" w:rsidP="003D0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Bennie A. Matthews</w:t>
      </w:r>
      <w:r w:rsidR="00211A10">
        <w:t>, Sr</w:t>
      </w:r>
      <w:r>
        <w:t>.</w:t>
      </w:r>
    </w:p>
    <w:p w:rsidR="001F4DD3" w:rsidRDefault="006E2F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18FE" w:rsidRDefault="005F18FE" w:rsidP="005F18FE">
      <w:pPr>
        <w:suppressAutoHyphens/>
      </w:pPr>
    </w:p>
    <w:sectPr w:rsidR="005F18FE" w:rsidSect="005F18F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317" w:rsidRDefault="004E4317" w:rsidP="009F0C77">
      <w:r>
        <w:separator/>
      </w:r>
    </w:p>
  </w:endnote>
  <w:endnote w:type="continuationSeparator" w:id="0">
    <w:p w:rsidR="004E4317" w:rsidRDefault="004E43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6EE523-A599-4D4B-AAD0-48E2302C9742}"/>
    <w:embedBold r:id="rId2" w:fontKey="{1443E422-8301-4578-B7AF-A6670EEB7CC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4B483FB-8163-49B5-A165-AAFE4C3E28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A7D6EDF-CCBF-4EC4-87CC-A2B08C3CB0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B028B6-B64C-43C8-B3E9-6DDB8B75D9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8FE" w:rsidRPr="00495BC2" w:rsidRDefault="005F18FE" w:rsidP="00495B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1B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317" w:rsidRDefault="004E4317" w:rsidP="009F0C77">
      <w:r>
        <w:separator/>
      </w:r>
    </w:p>
  </w:footnote>
  <w:footnote w:type="continuationSeparator" w:id="0">
    <w:p w:rsidR="004E4317" w:rsidRDefault="004E43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6CM20"/>
    <w:docVar w:name="CoverBillType" w:val="r"/>
    <w:docVar w:name="DocPath" w:val="L:\Council\bills\GM\24276CM20.DOCX"/>
    <w:docVar w:name="dvBillNumber" w:val="49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E431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4DD3"/>
    <w:rsid w:val="00205238"/>
    <w:rsid w:val="00211A10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0837"/>
    <w:rsid w:val="00341BF0"/>
    <w:rsid w:val="0037079A"/>
    <w:rsid w:val="003C4DAB"/>
    <w:rsid w:val="003D01E8"/>
    <w:rsid w:val="003D0CA4"/>
    <w:rsid w:val="003E5288"/>
    <w:rsid w:val="003F6D79"/>
    <w:rsid w:val="0041760A"/>
    <w:rsid w:val="00417C01"/>
    <w:rsid w:val="004403BD"/>
    <w:rsid w:val="00461441"/>
    <w:rsid w:val="004809EE"/>
    <w:rsid w:val="00495BC2"/>
    <w:rsid w:val="004E4317"/>
    <w:rsid w:val="004E7D54"/>
    <w:rsid w:val="0052612B"/>
    <w:rsid w:val="005273C6"/>
    <w:rsid w:val="00530A69"/>
    <w:rsid w:val="00545593"/>
    <w:rsid w:val="00556EBF"/>
    <w:rsid w:val="00577C6C"/>
    <w:rsid w:val="005A62FE"/>
    <w:rsid w:val="005C2FE2"/>
    <w:rsid w:val="005E2BC9"/>
    <w:rsid w:val="005F18FE"/>
    <w:rsid w:val="00605102"/>
    <w:rsid w:val="006215AA"/>
    <w:rsid w:val="006913C9"/>
    <w:rsid w:val="0069470D"/>
    <w:rsid w:val="006D58AA"/>
    <w:rsid w:val="006E2F33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6E9D"/>
    <w:rsid w:val="00D73A67"/>
    <w:rsid w:val="00D970A9"/>
    <w:rsid w:val="00DF3845"/>
    <w:rsid w:val="00E41911"/>
    <w:rsid w:val="00E44B57"/>
    <w:rsid w:val="00E92EEF"/>
    <w:rsid w:val="00EA57FA"/>
    <w:rsid w:val="00EB70D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2B312A-6DE0-4E6A-B404-611347956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1A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A1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18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2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25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68F65-D981-4626-9259-C3023ACC9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4925: Subject not yet available - South Carolina Legislature Online</dc:title>
  <dc:creator>Gail Moore</dc:creator>
  <cp:lastModifiedBy>S Wilson</cp:lastModifiedBy>
  <cp:revision>2</cp:revision>
  <cp:lastPrinted>2020-01-14T20:26:00Z</cp:lastPrinted>
  <dcterms:created xsi:type="dcterms:W3CDTF">2020-01-17T17:26:00Z</dcterms:created>
  <dcterms:modified xsi:type="dcterms:W3CDTF">2020-01-17T17:26:00Z</dcterms:modified>
</cp:coreProperties>
</file>