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621" w:rsidRDefault="004D0621" w:rsidP="004D0621">
      <w:pPr>
        <w:widowControl w:val="0"/>
        <w:jc w:val="center"/>
      </w:pPr>
      <w:r w:rsidRPr="004D0621">
        <w:rPr>
          <w:b/>
        </w:rPr>
        <w:t>South Carolina General Assembly</w:t>
      </w:r>
    </w:p>
    <w:p w:rsidR="004D0621" w:rsidRDefault="004D0621" w:rsidP="004D0621">
      <w:pPr>
        <w:widowControl w:val="0"/>
        <w:jc w:val="center"/>
      </w:pPr>
      <w:r>
        <w:t>123rd Session, 2019-2020</w:t>
      </w:r>
    </w:p>
    <w:p w:rsidR="004D0621" w:rsidRDefault="004D0621" w:rsidP="004D0621">
      <w:pPr>
        <w:widowControl w:val="0"/>
        <w:jc w:val="left"/>
      </w:pPr>
    </w:p>
    <w:p w:rsidR="004D0621" w:rsidRDefault="004D0621" w:rsidP="004D0621">
      <w:pPr>
        <w:widowControl w:val="0"/>
        <w:jc w:val="left"/>
        <w:rPr>
          <w:b/>
        </w:rPr>
      </w:pPr>
      <w:r w:rsidRPr="004D0621">
        <w:rPr>
          <w:b/>
        </w:rPr>
        <w:t>H. 4962</w:t>
      </w:r>
    </w:p>
    <w:p w:rsidR="004D0621" w:rsidRDefault="004D0621" w:rsidP="004D0621">
      <w:pPr>
        <w:widowControl w:val="0"/>
        <w:jc w:val="left"/>
        <w:rPr>
          <w:b/>
        </w:rPr>
      </w:pPr>
    </w:p>
    <w:p w:rsidR="004D0621" w:rsidRDefault="004D0621" w:rsidP="004D0621">
      <w:pPr>
        <w:widowControl w:val="0"/>
        <w:jc w:val="left"/>
      </w:pPr>
      <w:r w:rsidRPr="004D0621">
        <w:rPr>
          <w:b/>
        </w:rPr>
        <w:t>STATUS INFORMATION</w:t>
      </w:r>
    </w:p>
    <w:p w:rsidR="004D0621" w:rsidRDefault="004D0621" w:rsidP="004D0621">
      <w:pPr>
        <w:widowControl w:val="0"/>
        <w:jc w:val="left"/>
      </w:pPr>
    </w:p>
    <w:p w:rsidR="004D0621" w:rsidRDefault="004D0621" w:rsidP="004D0621">
      <w:pPr>
        <w:widowControl w:val="0"/>
        <w:jc w:val="left"/>
      </w:pPr>
      <w:r>
        <w:t>House Resolution</w:t>
      </w:r>
    </w:p>
    <w:p w:rsidR="004D0621" w:rsidRDefault="004D0621" w:rsidP="004D0621">
      <w:pPr>
        <w:widowControl w:val="0"/>
        <w:jc w:val="left"/>
      </w:pPr>
      <w:r>
        <w:t>Sponsors: Reps. Funderburk, Lucas, Wheeler and Bales</w:t>
      </w:r>
    </w:p>
    <w:p w:rsidR="004D0621" w:rsidRDefault="004D0621" w:rsidP="004D0621">
      <w:pPr>
        <w:widowControl w:val="0"/>
        <w:jc w:val="left"/>
      </w:pPr>
      <w:r>
        <w:t>Document Path: l:\council\bills\lk\9002wab20.docx</w:t>
      </w:r>
    </w:p>
    <w:p w:rsidR="004D0621" w:rsidRDefault="004D0621" w:rsidP="004D0621">
      <w:pPr>
        <w:widowControl w:val="0"/>
        <w:jc w:val="left"/>
      </w:pPr>
    </w:p>
    <w:p w:rsidR="004D0621" w:rsidRDefault="004D0621" w:rsidP="004D0621">
      <w:pPr>
        <w:widowControl w:val="0"/>
        <w:jc w:val="left"/>
      </w:pPr>
      <w:r>
        <w:t>Introduced in the House on January 16, 2020</w:t>
      </w:r>
    </w:p>
    <w:p w:rsidR="004D0621" w:rsidRDefault="004D0621" w:rsidP="004D0621">
      <w:pPr>
        <w:widowControl w:val="0"/>
        <w:jc w:val="left"/>
      </w:pPr>
      <w:r>
        <w:t>Adopted by the House on January 16, 2020</w:t>
      </w:r>
    </w:p>
    <w:p w:rsidR="004D0621" w:rsidRDefault="004D0621" w:rsidP="004D0621">
      <w:pPr>
        <w:widowControl w:val="0"/>
        <w:jc w:val="left"/>
      </w:pPr>
    </w:p>
    <w:p w:rsidR="004D0621" w:rsidRDefault="00A34741" w:rsidP="004D0621">
      <w:pPr>
        <w:widowControl w:val="0"/>
        <w:jc w:val="left"/>
      </w:pPr>
      <w:r>
        <w:t>Summary: Kershaw County Ponytails Softball Team</w:t>
      </w:r>
    </w:p>
    <w:p w:rsidR="004D0621" w:rsidRDefault="004D0621" w:rsidP="004D0621">
      <w:pPr>
        <w:widowControl w:val="0"/>
        <w:jc w:val="left"/>
      </w:pPr>
    </w:p>
    <w:p w:rsidR="004D0621" w:rsidRDefault="004D0621" w:rsidP="004D0621">
      <w:pPr>
        <w:widowControl w:val="0"/>
        <w:jc w:val="left"/>
      </w:pPr>
    </w:p>
    <w:p w:rsidR="004D0621" w:rsidRDefault="004D0621" w:rsidP="004D0621">
      <w:pPr>
        <w:widowControl w:val="0"/>
        <w:tabs>
          <w:tab w:val="center" w:pos="590"/>
          <w:tab w:val="center" w:pos="1440"/>
          <w:tab w:val="left" w:pos="1872"/>
          <w:tab w:val="left" w:pos="9187"/>
        </w:tabs>
        <w:jc w:val="left"/>
      </w:pPr>
      <w:r w:rsidRPr="004D0621">
        <w:rPr>
          <w:b/>
        </w:rPr>
        <w:t>HISTORY OF LEGISLATIVE ACTIONS</w:t>
      </w:r>
    </w:p>
    <w:p w:rsidR="004D0621" w:rsidRDefault="004D0621" w:rsidP="004D0621">
      <w:pPr>
        <w:widowControl w:val="0"/>
        <w:tabs>
          <w:tab w:val="center" w:pos="590"/>
          <w:tab w:val="center" w:pos="1440"/>
          <w:tab w:val="left" w:pos="1872"/>
          <w:tab w:val="left" w:pos="9187"/>
        </w:tabs>
        <w:jc w:val="left"/>
      </w:pPr>
    </w:p>
    <w:p w:rsidR="004D0621" w:rsidRPr="004D0621" w:rsidRDefault="004D0621" w:rsidP="004D0621">
      <w:pPr>
        <w:widowControl w:val="0"/>
        <w:tabs>
          <w:tab w:val="center" w:pos="590"/>
          <w:tab w:val="center" w:pos="1440"/>
          <w:tab w:val="left" w:pos="1872"/>
          <w:tab w:val="left" w:pos="9187"/>
        </w:tabs>
        <w:jc w:val="left"/>
      </w:pPr>
      <w:r w:rsidRPr="004D0621">
        <w:rPr>
          <w:u w:val="single"/>
        </w:rPr>
        <w:tab/>
        <w:t>Date</w:t>
      </w:r>
      <w:r w:rsidRPr="004D0621">
        <w:rPr>
          <w:u w:val="single"/>
        </w:rPr>
        <w:tab/>
        <w:t>Body</w:t>
      </w:r>
      <w:r w:rsidRPr="004D0621">
        <w:rPr>
          <w:u w:val="single"/>
        </w:rPr>
        <w:tab/>
        <w:t>Action Description with journal page number</w:t>
      </w:r>
      <w:r w:rsidRPr="004D0621">
        <w:rPr>
          <w:u w:val="single"/>
        </w:rPr>
        <w:tab/>
      </w:r>
    </w:p>
    <w:p w:rsidR="0077683E" w:rsidRDefault="0077683E" w:rsidP="0077683E">
      <w:pPr>
        <w:widowControl w:val="0"/>
        <w:tabs>
          <w:tab w:val="right" w:pos="1008"/>
          <w:tab w:val="left" w:pos="1152"/>
          <w:tab w:val="left" w:pos="1872"/>
          <w:tab w:val="left" w:pos="9187"/>
        </w:tabs>
        <w:ind w:left="2088" w:hanging="2088"/>
      </w:pPr>
      <w:r>
        <w:tab/>
        <w:t>1/16/2020</w:t>
      </w:r>
      <w:r>
        <w:tab/>
        <w:t>House</w:t>
      </w:r>
      <w:r>
        <w:tab/>
        <w:t>Introduced and adopted (</w:t>
      </w:r>
      <w:hyperlink r:id="rId7" w:history="1">
        <w:r w:rsidRPr="00447C02">
          <w:rPr>
            <w:rStyle w:val="Hyperlink"/>
          </w:rPr>
          <w:t>House Journal</w:t>
        </w:r>
        <w:r w:rsidRPr="00447C02">
          <w:rPr>
            <w:rStyle w:val="Hyperlink"/>
          </w:rPr>
          <w:noBreakHyphen/>
          <w:t>page 394</w:t>
        </w:r>
      </w:hyperlink>
      <w:r>
        <w:t>)</w:t>
      </w:r>
    </w:p>
    <w:p w:rsidR="0077683E" w:rsidRDefault="0077683E" w:rsidP="0077683E">
      <w:pPr>
        <w:widowControl w:val="0"/>
        <w:tabs>
          <w:tab w:val="right" w:pos="1008"/>
          <w:tab w:val="left" w:pos="1152"/>
          <w:tab w:val="left" w:pos="1872"/>
          <w:tab w:val="left" w:pos="9187"/>
        </w:tabs>
        <w:ind w:left="2088" w:hanging="2088"/>
      </w:pPr>
    </w:p>
    <w:p w:rsidR="004D0621" w:rsidRDefault="004D0621" w:rsidP="004D06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0621">
          <w:rPr>
            <w:rStyle w:val="Hyperlink"/>
          </w:rPr>
          <w:t>legislative information</w:t>
        </w:r>
      </w:hyperlink>
      <w:r>
        <w:t xml:space="preserve"> at the website</w:t>
      </w:r>
    </w:p>
    <w:p w:rsidR="004D0621" w:rsidRDefault="004D0621" w:rsidP="004D0621">
      <w:pPr>
        <w:widowControl w:val="0"/>
        <w:tabs>
          <w:tab w:val="right" w:pos="1008"/>
          <w:tab w:val="left" w:pos="1152"/>
          <w:tab w:val="left" w:pos="1872"/>
          <w:tab w:val="left" w:pos="9187"/>
        </w:tabs>
        <w:ind w:left="2088" w:hanging="2088"/>
        <w:jc w:val="left"/>
      </w:pPr>
    </w:p>
    <w:p w:rsidR="004D0621" w:rsidRPr="004D0621" w:rsidRDefault="004D0621" w:rsidP="004D0621">
      <w:pPr>
        <w:widowControl w:val="0"/>
        <w:tabs>
          <w:tab w:val="right" w:pos="1008"/>
          <w:tab w:val="left" w:pos="1152"/>
          <w:tab w:val="left" w:pos="1872"/>
          <w:tab w:val="left" w:pos="9187"/>
        </w:tabs>
        <w:ind w:left="2088" w:hanging="2088"/>
        <w:jc w:val="left"/>
      </w:pPr>
    </w:p>
    <w:p w:rsidR="004D0621" w:rsidRDefault="004D0621" w:rsidP="004D0621">
      <w:r w:rsidRPr="004D0621">
        <w:rPr>
          <w:b/>
        </w:rPr>
        <w:t>VERSIONS OF THIS BILL</w:t>
      </w:r>
    </w:p>
    <w:p w:rsidR="004D0621" w:rsidRDefault="004D0621" w:rsidP="004D0621"/>
    <w:p w:rsidR="004D0621" w:rsidRDefault="00AA268B" w:rsidP="004D0621">
      <w:hyperlink r:id="rId9" w:history="1">
        <w:r w:rsidR="004D0621">
          <w:rPr>
            <w:rStyle w:val="Hyperlink"/>
          </w:rPr>
          <w:t>1/16/2020</w:t>
        </w:r>
      </w:hyperlink>
    </w:p>
    <w:p w:rsidR="004D0621" w:rsidRDefault="004D0621" w:rsidP="004D0621"/>
    <w:p w:rsidR="004D0621" w:rsidRDefault="004D0621" w:rsidP="004D0621">
      <w:pPr>
        <w:sectPr w:rsidR="004D0621" w:rsidSect="004D0621">
          <w:pgSz w:w="12240" w:h="15840" w:code="1"/>
          <w:pgMar w:top="1080" w:right="1440" w:bottom="1080" w:left="1440" w:header="720" w:footer="720" w:gutter="0"/>
          <w:cols w:space="720"/>
          <w:noEndnote/>
          <w:docGrid w:linePitch="360"/>
        </w:sectPr>
      </w:pPr>
    </w:p>
    <w:p w:rsidR="00B60234" w:rsidRDefault="00B602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8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288" w:rsidRDefault="009B0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KERSHAW COUNTY PONYTAILS SOFTBALL TEAM AND COACHES </w:t>
      </w:r>
      <w:r w:rsidR="003B1F6C">
        <w:t xml:space="preserve">ON THEIR IMPRESSIVE WIN OF THE 2019 </w:t>
      </w:r>
      <w:r>
        <w:t>SOUTH CAROLINA DIXIE SOFTBALL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78E" w:rsidRDefault="000F4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Wednesday</w:t>
      </w:r>
      <w:r w:rsidR="002A5265">
        <w:t>,</w:t>
      </w:r>
      <w:r>
        <w:t xml:space="preserve"> July 17, 2019, </w:t>
      </w:r>
      <w:r w:rsidR="004414AB">
        <w:t xml:space="preserve">the </w:t>
      </w:r>
      <w:r>
        <w:t>K</w:t>
      </w:r>
      <w:r w:rsidR="00F85751">
        <w:t xml:space="preserve">ershaw </w:t>
      </w:r>
      <w:r>
        <w:t>C</w:t>
      </w:r>
      <w:r w:rsidR="00F85751">
        <w:t>ounty</w:t>
      </w:r>
      <w:r>
        <w:t xml:space="preserve"> </w:t>
      </w:r>
      <w:r w:rsidR="004414AB">
        <w:t xml:space="preserve">(KC) </w:t>
      </w:r>
      <w:r>
        <w:t xml:space="preserve">Ponytails softball team showed the difference that dedication, determination, and sacrifice can make as </w:t>
      </w:r>
      <w:r w:rsidR="004414AB">
        <w:t>the Ponytails</w:t>
      </w:r>
      <w:r w:rsidR="00F85751">
        <w:t xml:space="preserve"> clinched the championship title; and</w:t>
      </w:r>
    </w:p>
    <w:p w:rsidR="00D3178E" w:rsidRDefault="00D31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78E" w:rsidRDefault="00F857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fans watched with excitement, the Kershaw County players battled through a tough </w:t>
      </w:r>
      <w:r w:rsidR="00E078A0">
        <w:t xml:space="preserve">final </w:t>
      </w:r>
      <w:r>
        <w:t>game</w:t>
      </w:r>
      <w:r w:rsidR="004414AB">
        <w:t>,</w:t>
      </w:r>
      <w:r>
        <w:t xml:space="preserve"> defeat</w:t>
      </w:r>
      <w:r w:rsidR="004414AB">
        <w:t>ing</w:t>
      </w:r>
      <w:r>
        <w:t xml:space="preserve"> Sumter</w:t>
      </w:r>
      <w:r w:rsidR="004414AB">
        <w:t xml:space="preserve"> and demonstrating</w:t>
      </w:r>
      <w:r w:rsidR="00E078A0">
        <w:t xml:space="preserve"> that</w:t>
      </w:r>
      <w:r w:rsidR="0020341A">
        <w:t xml:space="preserve"> winning require</w:t>
      </w:r>
      <w:r w:rsidR="00E078A0">
        <w:t>s</w:t>
      </w:r>
      <w:r w:rsidR="0020341A">
        <w:t xml:space="preserve"> both mental and physical perseverance</w:t>
      </w:r>
      <w:r w:rsidR="003A3B6B">
        <w:t xml:space="preserve"> from the first pitch to the last</w:t>
      </w:r>
      <w:r w:rsidR="0020341A">
        <w:t xml:space="preserve">. </w:t>
      </w:r>
      <w:r w:rsidR="004414AB">
        <w:t>Tied 8-8 g</w:t>
      </w:r>
      <w:r w:rsidR="002A5265">
        <w:t>oing</w:t>
      </w:r>
      <w:r w:rsidR="0020341A">
        <w:t xml:space="preserve"> into the final inning, the</w:t>
      </w:r>
      <w:r w:rsidR="00406B37">
        <w:t xml:space="preserve"> KC</w:t>
      </w:r>
      <w:r w:rsidR="004414AB">
        <w:t xml:space="preserve"> Ponytails</w:t>
      </w:r>
      <w:r w:rsidR="0020341A">
        <w:t xml:space="preserve"> managed to score the winning run </w:t>
      </w:r>
      <w:r w:rsidR="004414AB">
        <w:t xml:space="preserve">by hitting a line drive </w:t>
      </w:r>
      <w:r>
        <w:t>in the</w:t>
      </w:r>
      <w:r w:rsidR="004414AB">
        <w:t xml:space="preserve"> </w:t>
      </w:r>
      <w:r w:rsidR="0020341A">
        <w:t>final inning with two outs</w:t>
      </w:r>
      <w:r w:rsidR="00FB2B6B">
        <w:t>; and</w:t>
      </w:r>
    </w:p>
    <w:p w:rsidR="00E078A0" w:rsidRDefault="00E07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78E" w:rsidRDefault="00D31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only four returning players from last year</w:t>
      </w:r>
      <w:r w:rsidR="00A36C17" w:rsidRPr="00A36C17">
        <w:t>’</w:t>
      </w:r>
      <w:r>
        <w:t>s squad</w:t>
      </w:r>
      <w:r w:rsidR="002A5265">
        <w:t>,</w:t>
      </w:r>
      <w:r>
        <w:t xml:space="preserve"> which took third in the State, the team was selected and began a rigorous practice schedule on May 28. In preparation</w:t>
      </w:r>
      <w:r w:rsidR="0020341A">
        <w:t xml:space="preserve"> for the state tournament,</w:t>
      </w:r>
      <w:r>
        <w:t xml:space="preserve"> the team played multiple scrimmages</w:t>
      </w:r>
      <w:r w:rsidR="00FB2B6B">
        <w:t xml:space="preserve"> and participated in five games</w:t>
      </w:r>
      <w:r w:rsidR="004414AB">
        <w:t>. P</w:t>
      </w:r>
      <w:r>
        <w:t>layers, knowing the sacrifice and determination ne</w:t>
      </w:r>
      <w:r w:rsidR="00FB2B6B">
        <w:t>cessary to succeed</w:t>
      </w:r>
      <w:r w:rsidR="00E078A0">
        <w:t>,</w:t>
      </w:r>
      <w:r>
        <w:t xml:space="preserve"> also took it upon themselves to seek out individual private lessons to improve on vital s</w:t>
      </w:r>
      <w:r w:rsidR="00FB2B6B">
        <w:t>kills like pitching and hitting; and</w:t>
      </w: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6B" w:rsidRDefault="003A3B6B" w:rsidP="003A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4414AB">
        <w:t>Ponytails</w:t>
      </w:r>
      <w:r>
        <w:t xml:space="preserve"> </w:t>
      </w:r>
      <w:r w:rsidR="004414AB">
        <w:t>took</w:t>
      </w:r>
      <w:r>
        <w:t xml:space="preserve"> the most difficult </w:t>
      </w:r>
      <w:r w:rsidR="004414AB">
        <w:t xml:space="preserve">possible </w:t>
      </w:r>
      <w:r>
        <w:t xml:space="preserve">path through the tournament. They were twice required to defeat Sumter, </w:t>
      </w:r>
      <w:r w:rsidR="002A5265">
        <w:t>which</w:t>
      </w:r>
      <w:r>
        <w:t xml:space="preserve"> took sec</w:t>
      </w:r>
      <w:r w:rsidR="00F130E7">
        <w:t>ond place,</w:t>
      </w:r>
      <w:r w:rsidR="002A5265">
        <w:t xml:space="preserve"> as well</w:t>
      </w:r>
      <w:r>
        <w:t xml:space="preserve"> </w:t>
      </w:r>
      <w:r w:rsidR="003177B9">
        <w:t xml:space="preserve">as </w:t>
      </w:r>
      <w:r>
        <w:t>Union, w</w:t>
      </w:r>
      <w:r w:rsidR="002A5265">
        <w:t>hich finished third; Lancaster, which</w:t>
      </w:r>
      <w:r>
        <w:t xml:space="preserve"> finished fourth; and Georgetown, wh</w:t>
      </w:r>
      <w:r w:rsidR="002A5265">
        <w:t>ich</w:t>
      </w:r>
      <w:r>
        <w:t xml:space="preserve"> finished fifth; and</w:t>
      </w:r>
    </w:p>
    <w:p w:rsidR="003A3B6B" w:rsidRDefault="003A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rightly proud of his team, Coach Lee Stokes has instilled </w:t>
      </w:r>
      <w:r w:rsidR="004414AB">
        <w:t xml:space="preserve">in his players </w:t>
      </w:r>
      <w:r>
        <w:t>a standard of excellence</w:t>
      </w:r>
      <w:r w:rsidR="004414AB">
        <w:t xml:space="preserve"> and</w:t>
      </w:r>
      <w:r>
        <w:t xml:space="preserve"> a drive to perform the necessary hard work that will serve them</w:t>
      </w:r>
      <w:r w:rsidR="004414AB">
        <w:t xml:space="preserve"> well</w:t>
      </w:r>
      <w:r>
        <w:t xml:space="preserve"> for years to come, both on the field and off; and </w:t>
      </w: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B6B" w:rsidRDefault="00FB2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the well</w:t>
      </w:r>
      <w:r w:rsidR="00A36C17">
        <w:noBreakHyphen/>
      </w:r>
      <w:r>
        <w:t xml:space="preserve">deserved recognition these athletes have brought to their </w:t>
      </w:r>
      <w:r w:rsidR="00E078A0">
        <w:t>team</w:t>
      </w:r>
      <w:r>
        <w:t xml:space="preserve"> and community, the House of Representatives congratulates the Kershaw County Ponytails softball team, and the members look with interest toward hearing of their future athletic endeavors as softball champions. Now, therefore,</w:t>
      </w:r>
    </w:p>
    <w:p w:rsidR="00D3178E" w:rsidRDefault="00D31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F0"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28F0"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65"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4E0F">
        <w:t xml:space="preserve"> the members of the South Carolina House of Representat</w:t>
      </w:r>
      <w:r w:rsidR="002A5265">
        <w:t>ives, by this resolution, honor</w:t>
      </w:r>
      <w:r w:rsidR="00C74E0F">
        <w:t xml:space="preserve"> the Kershaw County Ponytails softball team </w:t>
      </w:r>
      <w:r w:rsidR="002A5265">
        <w:t xml:space="preserve">and coaches </w:t>
      </w:r>
      <w:r w:rsidR="003B1F6C">
        <w:t>on their impressive win of the 2019 South Carolina Dixie Softball State C</w:t>
      </w:r>
      <w:r w:rsidR="00C74E0F">
        <w:t xml:space="preserve">hampionship. </w:t>
      </w:r>
    </w:p>
    <w:p w:rsidR="003B1F6C" w:rsidRDefault="003B1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8F0" w:rsidRDefault="00F0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4E0F">
        <w:t xml:space="preserve"> Coach </w:t>
      </w:r>
      <w:r w:rsidR="00F130E7">
        <w:t xml:space="preserve">Lee </w:t>
      </w:r>
      <w:r w:rsidR="00C74E0F">
        <w:t xml:space="preserve">Stokes </w:t>
      </w:r>
      <w:r w:rsidR="006947CC">
        <w:t>and the Kershaw County</w:t>
      </w:r>
      <w:r w:rsidR="003A3B6B">
        <w:t xml:space="preserve"> Ponytails softball team.</w:t>
      </w:r>
    </w:p>
    <w:p w:rsidR="00867A27" w:rsidRDefault="00A36C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621" w:rsidRDefault="004D0621" w:rsidP="004D0621">
      <w:pPr>
        <w:suppressAutoHyphens/>
      </w:pPr>
    </w:p>
    <w:sectPr w:rsidR="004D0621" w:rsidSect="004D06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288" w:rsidRDefault="009B0288" w:rsidP="009F0C77">
      <w:r>
        <w:separator/>
      </w:r>
    </w:p>
  </w:endnote>
  <w:endnote w:type="continuationSeparator" w:id="0">
    <w:p w:rsidR="009B0288" w:rsidRDefault="009B0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3B02F5-0F18-40E6-966F-23C535E0EAF8}"/>
    <w:embedBold r:id="rId2" w:fontKey="{6AF23A90-CBA8-467F-89C1-A4A59908FF65}"/>
  </w:font>
  <w:font w:name="Calibri">
    <w:panose1 w:val="020F0502020204030204"/>
    <w:charset w:val="00"/>
    <w:family w:val="swiss"/>
    <w:pitch w:val="variable"/>
    <w:sig w:usb0="E0002EFF" w:usb1="C000247B" w:usb2="00000009" w:usb3="00000000" w:csb0="000001FF" w:csb1="00000000"/>
    <w:embedRegular r:id="rId3" w:fontKey="{D85B0C0B-6C5F-48A4-BD79-AE39F1E16BE0}"/>
  </w:font>
  <w:font w:name="Cambria">
    <w:panose1 w:val="02040503050406030204"/>
    <w:charset w:val="00"/>
    <w:family w:val="roman"/>
    <w:pitch w:val="variable"/>
    <w:sig w:usb0="E00006FF" w:usb1="420024FF" w:usb2="02000000" w:usb3="00000000" w:csb0="0000019F" w:csb1="00000000"/>
    <w:embedRegular r:id="rId4" w:fontKey="{33F4A63F-3B13-4CCD-8ED6-59F876C865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621" w:rsidRPr="00B60234" w:rsidRDefault="004D0621" w:rsidP="00B60234">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sidR="00A347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288" w:rsidRDefault="009B0288" w:rsidP="009F0C77">
      <w:r>
        <w:separator/>
      </w:r>
    </w:p>
  </w:footnote>
  <w:footnote w:type="continuationSeparator" w:id="0">
    <w:p w:rsidR="009B0288" w:rsidRDefault="009B02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2WAB20"/>
    <w:docVar w:name="CoverBillType" w:val="r"/>
    <w:docVar w:name="DocPath" w:val="L:\Council\bills\LK\9002WAB20.DOCX"/>
    <w:docVar w:name="dvBillNumber" w:val="4962"/>
    <w:docVar w:name="dvBillNumberPrefix" w:val="H. "/>
    <w:docVar w:name="dvOriginalBody" w:val="House"/>
    <w:docVar w:name="dvSteno" w:val="LK"/>
    <w:docVar w:name="NameofBody" w:val="h"/>
    <w:docVar w:name="vGroup2" w:val="Council"/>
  </w:docVars>
  <w:rsids>
    <w:rsidRoot w:val="00F028F0"/>
    <w:rsid w:val="00011869"/>
    <w:rsid w:val="00015CD6"/>
    <w:rsid w:val="000D594E"/>
    <w:rsid w:val="000E0100"/>
    <w:rsid w:val="000E1785"/>
    <w:rsid w:val="000F40FA"/>
    <w:rsid w:val="000F43A0"/>
    <w:rsid w:val="001035F1"/>
    <w:rsid w:val="0010776B"/>
    <w:rsid w:val="00133E66"/>
    <w:rsid w:val="001435A3"/>
    <w:rsid w:val="00146ED3"/>
    <w:rsid w:val="00151044"/>
    <w:rsid w:val="001D08F2"/>
    <w:rsid w:val="001D3A58"/>
    <w:rsid w:val="001D525B"/>
    <w:rsid w:val="001D7F4F"/>
    <w:rsid w:val="0020341A"/>
    <w:rsid w:val="00205238"/>
    <w:rsid w:val="002321B6"/>
    <w:rsid w:val="00232912"/>
    <w:rsid w:val="00250967"/>
    <w:rsid w:val="002543C8"/>
    <w:rsid w:val="0025541D"/>
    <w:rsid w:val="00284AAE"/>
    <w:rsid w:val="002A5265"/>
    <w:rsid w:val="002E5912"/>
    <w:rsid w:val="00301B21"/>
    <w:rsid w:val="003177B9"/>
    <w:rsid w:val="00325348"/>
    <w:rsid w:val="0032732C"/>
    <w:rsid w:val="00336AD0"/>
    <w:rsid w:val="0037079A"/>
    <w:rsid w:val="003A3B6B"/>
    <w:rsid w:val="003B1F6C"/>
    <w:rsid w:val="003C4DAB"/>
    <w:rsid w:val="003D01E8"/>
    <w:rsid w:val="003E5288"/>
    <w:rsid w:val="003F6D79"/>
    <w:rsid w:val="00406B37"/>
    <w:rsid w:val="0041760A"/>
    <w:rsid w:val="00417C01"/>
    <w:rsid w:val="004403BD"/>
    <w:rsid w:val="004414AB"/>
    <w:rsid w:val="00461441"/>
    <w:rsid w:val="004809EE"/>
    <w:rsid w:val="004D0621"/>
    <w:rsid w:val="004E37DE"/>
    <w:rsid w:val="004E7D54"/>
    <w:rsid w:val="005273C6"/>
    <w:rsid w:val="00530A69"/>
    <w:rsid w:val="00545593"/>
    <w:rsid w:val="00556EBF"/>
    <w:rsid w:val="00577C6C"/>
    <w:rsid w:val="005A62FE"/>
    <w:rsid w:val="005C2FE2"/>
    <w:rsid w:val="005E2BC9"/>
    <w:rsid w:val="00605102"/>
    <w:rsid w:val="006215AA"/>
    <w:rsid w:val="006251BF"/>
    <w:rsid w:val="006913C9"/>
    <w:rsid w:val="0069470D"/>
    <w:rsid w:val="006947CC"/>
    <w:rsid w:val="006D58AA"/>
    <w:rsid w:val="00734F00"/>
    <w:rsid w:val="0077683E"/>
    <w:rsid w:val="007A70AE"/>
    <w:rsid w:val="007B6179"/>
    <w:rsid w:val="008362E8"/>
    <w:rsid w:val="0085786E"/>
    <w:rsid w:val="00867A27"/>
    <w:rsid w:val="008A1768"/>
    <w:rsid w:val="008A489F"/>
    <w:rsid w:val="008F0F33"/>
    <w:rsid w:val="008F4429"/>
    <w:rsid w:val="0094021A"/>
    <w:rsid w:val="00975261"/>
    <w:rsid w:val="009B0288"/>
    <w:rsid w:val="009B44AF"/>
    <w:rsid w:val="009C6A0B"/>
    <w:rsid w:val="009F0C77"/>
    <w:rsid w:val="009F4DD1"/>
    <w:rsid w:val="00A02543"/>
    <w:rsid w:val="00A34741"/>
    <w:rsid w:val="00A36C17"/>
    <w:rsid w:val="00A41684"/>
    <w:rsid w:val="00A64E80"/>
    <w:rsid w:val="00A72BCD"/>
    <w:rsid w:val="00A741D9"/>
    <w:rsid w:val="00A833AB"/>
    <w:rsid w:val="00A9741D"/>
    <w:rsid w:val="00AB4672"/>
    <w:rsid w:val="00AC34A2"/>
    <w:rsid w:val="00AD1C9A"/>
    <w:rsid w:val="00AD4B17"/>
    <w:rsid w:val="00B412D4"/>
    <w:rsid w:val="00B60234"/>
    <w:rsid w:val="00BE3C22"/>
    <w:rsid w:val="00C0345E"/>
    <w:rsid w:val="00C31C95"/>
    <w:rsid w:val="00C3483A"/>
    <w:rsid w:val="00C74E0F"/>
    <w:rsid w:val="00C74E9D"/>
    <w:rsid w:val="00C826DD"/>
    <w:rsid w:val="00C82FD3"/>
    <w:rsid w:val="00C92819"/>
    <w:rsid w:val="00CA47F1"/>
    <w:rsid w:val="00CC6B7B"/>
    <w:rsid w:val="00CD2089"/>
    <w:rsid w:val="00D3178E"/>
    <w:rsid w:val="00D73A67"/>
    <w:rsid w:val="00D970A9"/>
    <w:rsid w:val="00DA35F8"/>
    <w:rsid w:val="00DF3845"/>
    <w:rsid w:val="00E078A0"/>
    <w:rsid w:val="00E41911"/>
    <w:rsid w:val="00E44B57"/>
    <w:rsid w:val="00E92EEF"/>
    <w:rsid w:val="00EF2368"/>
    <w:rsid w:val="00F028F0"/>
    <w:rsid w:val="00F130E7"/>
    <w:rsid w:val="00F24442"/>
    <w:rsid w:val="00F50AE3"/>
    <w:rsid w:val="00F655B7"/>
    <w:rsid w:val="00F656BA"/>
    <w:rsid w:val="00F67CF1"/>
    <w:rsid w:val="00F728AA"/>
    <w:rsid w:val="00F840F0"/>
    <w:rsid w:val="00F85751"/>
    <w:rsid w:val="00FA00E0"/>
    <w:rsid w:val="00FB0D0D"/>
    <w:rsid w:val="00FB2B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758D8-2C0D-4007-AF88-242A1CF3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0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2&amp;session=123&amp;summary=B" TargetMode="Externa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62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CA7C1-293A-4B6F-90B1-45FBF1D49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4962: Subject not yet available - South Carolina Legislature Online</dc:title>
  <dc:creator>Lindsey Knipp</dc:creator>
  <cp:lastModifiedBy>S Wilson</cp:lastModifiedBy>
  <cp:revision>2</cp:revision>
  <cp:lastPrinted>2019-08-29T16:41:00Z</cp:lastPrinted>
  <dcterms:created xsi:type="dcterms:W3CDTF">2020-01-17T18:04:00Z</dcterms:created>
  <dcterms:modified xsi:type="dcterms:W3CDTF">2020-01-17T18:04:00Z</dcterms:modified>
</cp:coreProperties>
</file>