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237" w:rsidRDefault="00144237" w:rsidP="00144237">
      <w:pPr>
        <w:widowControl w:val="0"/>
        <w:jc w:val="center"/>
      </w:pPr>
      <w:r w:rsidRPr="00144237">
        <w:rPr>
          <w:b/>
        </w:rPr>
        <w:t>South Carolina General Assembly</w:t>
      </w:r>
    </w:p>
    <w:p w:rsidR="00144237" w:rsidRDefault="00144237" w:rsidP="00144237">
      <w:pPr>
        <w:widowControl w:val="0"/>
        <w:jc w:val="center"/>
      </w:pPr>
      <w:r>
        <w:t>123rd Session, 2019-2020</w:t>
      </w:r>
    </w:p>
    <w:p w:rsidR="00144237" w:rsidRDefault="00144237" w:rsidP="00144237">
      <w:pPr>
        <w:widowControl w:val="0"/>
        <w:jc w:val="left"/>
      </w:pPr>
    </w:p>
    <w:p w:rsidR="00144237" w:rsidRDefault="00144237" w:rsidP="00144237">
      <w:pPr>
        <w:widowControl w:val="0"/>
        <w:jc w:val="left"/>
        <w:rPr>
          <w:b/>
        </w:rPr>
      </w:pPr>
      <w:r w:rsidRPr="00144237">
        <w:rPr>
          <w:b/>
        </w:rPr>
        <w:t>H. 4980</w:t>
      </w:r>
    </w:p>
    <w:p w:rsidR="00144237" w:rsidRDefault="00144237" w:rsidP="00144237">
      <w:pPr>
        <w:widowControl w:val="0"/>
        <w:jc w:val="left"/>
        <w:rPr>
          <w:b/>
        </w:rPr>
      </w:pPr>
    </w:p>
    <w:p w:rsidR="00144237" w:rsidRDefault="00144237" w:rsidP="00144237">
      <w:pPr>
        <w:widowControl w:val="0"/>
        <w:jc w:val="left"/>
      </w:pPr>
      <w:r w:rsidRPr="00144237">
        <w:rPr>
          <w:b/>
        </w:rPr>
        <w:t>STATUS INFORMATION</w:t>
      </w:r>
    </w:p>
    <w:p w:rsidR="00144237" w:rsidRDefault="00144237" w:rsidP="00144237">
      <w:pPr>
        <w:widowControl w:val="0"/>
        <w:jc w:val="left"/>
      </w:pPr>
    </w:p>
    <w:p w:rsidR="00144237" w:rsidRDefault="00144237" w:rsidP="00144237">
      <w:pPr>
        <w:widowControl w:val="0"/>
        <w:jc w:val="left"/>
      </w:pPr>
      <w:r>
        <w:t>House Resolution</w:t>
      </w:r>
    </w:p>
    <w:p w:rsidR="00144237" w:rsidRDefault="00144237" w:rsidP="00144237">
      <w:pPr>
        <w:widowControl w:val="0"/>
        <w:jc w:val="left"/>
      </w:pPr>
      <w:r>
        <w:t>Sponsors: Reps. Oremus,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Ott, Parks, Pendarvis, Pope, Ridgeway, Rivers, Robinson, Rose, Rutherford, Sandifer, Simrill, G.M. Smith, G.R. Smith, Sottile, Spires, Stavrinakis, Stringer, Tallon, Taylor, Thayer, Thigpen, Toole, Trantham, Weeks, West, Wheeler, White, Whitmire, R. Williams, S. Williams, Willis, Wooten and Yow</w:t>
      </w:r>
    </w:p>
    <w:p w:rsidR="00144237" w:rsidRDefault="00144237" w:rsidP="00144237">
      <w:pPr>
        <w:widowControl w:val="0"/>
        <w:jc w:val="left"/>
      </w:pPr>
      <w:r>
        <w:t>Document Path: l:\council\bills\lk\9051sa20.docx</w:t>
      </w:r>
    </w:p>
    <w:p w:rsidR="00144237" w:rsidRDefault="00144237" w:rsidP="00144237">
      <w:pPr>
        <w:widowControl w:val="0"/>
        <w:jc w:val="left"/>
      </w:pPr>
    </w:p>
    <w:p w:rsidR="00144237" w:rsidRDefault="00144237" w:rsidP="00144237">
      <w:pPr>
        <w:widowControl w:val="0"/>
        <w:jc w:val="left"/>
      </w:pPr>
      <w:r>
        <w:t>Introduced in the House on January 21, 2020</w:t>
      </w:r>
    </w:p>
    <w:p w:rsidR="00144237" w:rsidRDefault="00144237" w:rsidP="00144237">
      <w:pPr>
        <w:widowControl w:val="0"/>
        <w:jc w:val="left"/>
      </w:pPr>
      <w:r>
        <w:t>Adopted by the House on January 21, 2020</w:t>
      </w:r>
    </w:p>
    <w:p w:rsidR="00144237" w:rsidRDefault="00144237" w:rsidP="00144237">
      <w:pPr>
        <w:widowControl w:val="0"/>
        <w:jc w:val="left"/>
      </w:pPr>
    </w:p>
    <w:p w:rsidR="00144237" w:rsidRDefault="00280040" w:rsidP="00144237">
      <w:pPr>
        <w:widowControl w:val="0"/>
        <w:jc w:val="left"/>
      </w:pPr>
      <w:r>
        <w:t>Summary: Jonathan Wayne Moore</w:t>
      </w:r>
    </w:p>
    <w:p w:rsidR="00144237" w:rsidRDefault="00144237" w:rsidP="00144237">
      <w:pPr>
        <w:widowControl w:val="0"/>
        <w:jc w:val="left"/>
      </w:pPr>
    </w:p>
    <w:p w:rsidR="00144237" w:rsidRDefault="00144237" w:rsidP="00144237">
      <w:pPr>
        <w:widowControl w:val="0"/>
        <w:jc w:val="left"/>
      </w:pPr>
    </w:p>
    <w:p w:rsidR="00144237" w:rsidRDefault="00144237" w:rsidP="00144237">
      <w:pPr>
        <w:widowControl w:val="0"/>
        <w:tabs>
          <w:tab w:val="center" w:pos="590"/>
          <w:tab w:val="center" w:pos="1440"/>
          <w:tab w:val="left" w:pos="1872"/>
          <w:tab w:val="left" w:pos="9187"/>
        </w:tabs>
        <w:jc w:val="left"/>
      </w:pPr>
      <w:r w:rsidRPr="00144237">
        <w:rPr>
          <w:b/>
        </w:rPr>
        <w:t>HISTORY OF LEGISLATIVE ACTIONS</w:t>
      </w:r>
    </w:p>
    <w:p w:rsidR="00144237" w:rsidRDefault="00144237" w:rsidP="00144237">
      <w:pPr>
        <w:widowControl w:val="0"/>
        <w:tabs>
          <w:tab w:val="center" w:pos="590"/>
          <w:tab w:val="center" w:pos="1440"/>
          <w:tab w:val="left" w:pos="1872"/>
          <w:tab w:val="left" w:pos="9187"/>
        </w:tabs>
        <w:jc w:val="left"/>
      </w:pPr>
    </w:p>
    <w:p w:rsidR="00144237" w:rsidRPr="00144237" w:rsidRDefault="00144237" w:rsidP="00144237">
      <w:pPr>
        <w:widowControl w:val="0"/>
        <w:tabs>
          <w:tab w:val="center" w:pos="590"/>
          <w:tab w:val="center" w:pos="1440"/>
          <w:tab w:val="left" w:pos="1872"/>
          <w:tab w:val="left" w:pos="9187"/>
        </w:tabs>
        <w:jc w:val="left"/>
      </w:pPr>
      <w:r w:rsidRPr="00144237">
        <w:rPr>
          <w:u w:val="single"/>
        </w:rPr>
        <w:tab/>
        <w:t>Date</w:t>
      </w:r>
      <w:r w:rsidRPr="00144237">
        <w:rPr>
          <w:u w:val="single"/>
        </w:rPr>
        <w:tab/>
        <w:t>Body</w:t>
      </w:r>
      <w:r w:rsidRPr="00144237">
        <w:rPr>
          <w:u w:val="single"/>
        </w:rPr>
        <w:tab/>
        <w:t>Action Description with journal page number</w:t>
      </w:r>
      <w:r w:rsidRPr="00144237">
        <w:rPr>
          <w:u w:val="single"/>
        </w:rPr>
        <w:tab/>
      </w:r>
    </w:p>
    <w:p w:rsidR="00B262FA" w:rsidRDefault="00B262FA" w:rsidP="00B262FA">
      <w:pPr>
        <w:widowControl w:val="0"/>
        <w:tabs>
          <w:tab w:val="right" w:pos="1008"/>
          <w:tab w:val="left" w:pos="1152"/>
          <w:tab w:val="left" w:pos="1872"/>
          <w:tab w:val="left" w:pos="9187"/>
        </w:tabs>
        <w:ind w:left="2088" w:hanging="2088"/>
      </w:pPr>
      <w:r>
        <w:tab/>
        <w:t>1/21/2020</w:t>
      </w:r>
      <w:r>
        <w:tab/>
        <w:t>House</w:t>
      </w:r>
      <w:r>
        <w:tab/>
        <w:t>Introduced and adopted (</w:t>
      </w:r>
      <w:hyperlink r:id="rId7" w:history="1">
        <w:r w:rsidRPr="004665DF">
          <w:rPr>
            <w:rStyle w:val="Hyperlink"/>
          </w:rPr>
          <w:t>House Journal</w:t>
        </w:r>
        <w:r w:rsidRPr="004665DF">
          <w:rPr>
            <w:rStyle w:val="Hyperlink"/>
          </w:rPr>
          <w:noBreakHyphen/>
          <w:t>page 61</w:t>
        </w:r>
      </w:hyperlink>
      <w:r>
        <w:t>)</w:t>
      </w:r>
    </w:p>
    <w:p w:rsidR="00B262FA" w:rsidRDefault="00B262FA" w:rsidP="00B262FA">
      <w:pPr>
        <w:widowControl w:val="0"/>
        <w:tabs>
          <w:tab w:val="right" w:pos="1008"/>
          <w:tab w:val="left" w:pos="1152"/>
          <w:tab w:val="left" w:pos="1872"/>
          <w:tab w:val="left" w:pos="9187"/>
        </w:tabs>
        <w:ind w:left="2088" w:hanging="2088"/>
      </w:pPr>
    </w:p>
    <w:p w:rsidR="00144237" w:rsidRDefault="00144237" w:rsidP="001442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44237">
          <w:rPr>
            <w:rStyle w:val="Hyperlink"/>
          </w:rPr>
          <w:t>legislative information</w:t>
        </w:r>
      </w:hyperlink>
      <w:r>
        <w:t xml:space="preserve"> at the website</w:t>
      </w:r>
    </w:p>
    <w:p w:rsidR="00144237" w:rsidRDefault="00144237" w:rsidP="00144237">
      <w:pPr>
        <w:widowControl w:val="0"/>
        <w:tabs>
          <w:tab w:val="right" w:pos="1008"/>
          <w:tab w:val="left" w:pos="1152"/>
          <w:tab w:val="left" w:pos="1872"/>
          <w:tab w:val="left" w:pos="9187"/>
        </w:tabs>
        <w:ind w:left="2088" w:hanging="2088"/>
        <w:jc w:val="left"/>
      </w:pPr>
    </w:p>
    <w:p w:rsidR="00144237" w:rsidRPr="00144237" w:rsidRDefault="00144237" w:rsidP="00144237">
      <w:pPr>
        <w:widowControl w:val="0"/>
        <w:tabs>
          <w:tab w:val="right" w:pos="1008"/>
          <w:tab w:val="left" w:pos="1152"/>
          <w:tab w:val="left" w:pos="1872"/>
          <w:tab w:val="left" w:pos="9187"/>
        </w:tabs>
        <w:ind w:left="2088" w:hanging="2088"/>
        <w:jc w:val="left"/>
      </w:pPr>
    </w:p>
    <w:p w:rsidR="00144237" w:rsidRDefault="00144237" w:rsidP="00144237">
      <w:r w:rsidRPr="00144237">
        <w:rPr>
          <w:b/>
        </w:rPr>
        <w:t>VERSIONS OF THIS BILL</w:t>
      </w:r>
    </w:p>
    <w:p w:rsidR="00144237" w:rsidRDefault="00144237" w:rsidP="00144237"/>
    <w:p w:rsidR="00144237" w:rsidRDefault="00FA10AA" w:rsidP="00144237">
      <w:hyperlink r:id="rId9" w:history="1">
        <w:r w:rsidR="00144237">
          <w:rPr>
            <w:rStyle w:val="Hyperlink"/>
          </w:rPr>
          <w:t>1/21/2020</w:t>
        </w:r>
      </w:hyperlink>
    </w:p>
    <w:p w:rsidR="00144237" w:rsidRDefault="00144237" w:rsidP="00144237"/>
    <w:p w:rsidR="00144237" w:rsidRDefault="00144237" w:rsidP="00144237">
      <w:pPr>
        <w:sectPr w:rsidR="00144237" w:rsidSect="00144237">
          <w:pgSz w:w="12240" w:h="15840" w:code="1"/>
          <w:pgMar w:top="1080" w:right="1440" w:bottom="1080" w:left="1440" w:header="720" w:footer="720" w:gutter="0"/>
          <w:cols w:space="720"/>
          <w:noEndnote/>
          <w:docGrid w:linePitch="360"/>
        </w:sectPr>
      </w:pPr>
    </w:p>
    <w:p w:rsidR="00AD569B" w:rsidRDefault="00AD5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66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MR. JONATHAN WAYNE MOORE OF GRANITEVILLE,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3096" w:rsidRDefault="0009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many were deeply </w:t>
      </w:r>
      <w:r w:rsidR="00CD3634">
        <w:t>saddened by the passing of Mr.</w:t>
      </w:r>
      <w:r>
        <w:t xml:space="preserve"> Jonathan Wayne </w:t>
      </w:r>
      <w:r w:rsidR="00CD3634">
        <w:t xml:space="preserve">“Big John” </w:t>
      </w:r>
      <w:r>
        <w:t>Moore of Graniteville on January 10, 2020, at the age of fifty</w:t>
      </w:r>
      <w:r w:rsidR="00CD3634">
        <w:noBreakHyphen/>
      </w:r>
      <w:r>
        <w:t>six; and</w:t>
      </w:r>
    </w:p>
    <w:p w:rsidR="00097D07" w:rsidRDefault="0009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D07" w:rsidRDefault="00AA1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w:t>
      </w:r>
      <w:r w:rsidR="00097D07">
        <w:t xml:space="preserve"> August 29,</w:t>
      </w:r>
      <w:r w:rsidR="0048345D">
        <w:t xml:space="preserve"> </w:t>
      </w:r>
      <w:r w:rsidR="00097D07">
        <w:t>1963, in Fort Lauderdale, Florida</w:t>
      </w:r>
      <w:r w:rsidR="00115648">
        <w:t xml:space="preserve"> to the late Ruth Cates</w:t>
      </w:r>
      <w:r w:rsidR="00097D07">
        <w:t>, Mr. Moore was a resident of Aiken County for most of his life</w:t>
      </w:r>
      <w:r w:rsidR="00115648">
        <w:t>. He was a graduate of North Augusta High School and ha</w:t>
      </w:r>
      <w:r>
        <w:t>d</w:t>
      </w:r>
      <w:r w:rsidR="00115648">
        <w:t xml:space="preserve"> been employed by Bridgestone for sixteen years; and</w:t>
      </w:r>
    </w:p>
    <w:p w:rsidR="00115648" w:rsidRDefault="00115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648" w:rsidRDefault="00115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life</w:t>
      </w:r>
      <w:r w:rsidR="00CD3634">
        <w:t>,</w:t>
      </w:r>
      <w:r>
        <w:t xml:space="preserve"> Mr. Moore enjoyed many things, such as hunting, fishing, survival preparedness, and fast cars. He also enjoyed hairband and rock music, and played the guitar; and</w:t>
      </w:r>
    </w:p>
    <w:p w:rsidR="00443096" w:rsidRDefault="00443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62" w:rsidRDefault="00115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and carry on his legacy  his daughters</w:t>
      </w:r>
      <w:r w:rsidR="00CD3634">
        <w:t>, Brandy Moore and Taylor Moore;</w:t>
      </w:r>
      <w:r>
        <w:t xml:space="preserve"> his grandchildren, Davian Rearden, </w:t>
      </w:r>
      <w:r w:rsidR="00CD3634">
        <w:t>Nolan</w:t>
      </w:r>
      <w:r w:rsidR="00AA1376">
        <w:t xml:space="preserve"> Rearden, Alexis Johnson, </w:t>
      </w:r>
      <w:r>
        <w:t>Scarlett Bridges</w:t>
      </w:r>
      <w:r w:rsidR="00CD3634">
        <w:t>, and No</w:t>
      </w:r>
      <w:r w:rsidR="0069289B">
        <w:t>l</w:t>
      </w:r>
      <w:r w:rsidR="00CD3634">
        <w:t>a</w:t>
      </w:r>
      <w:r w:rsidR="0069289B">
        <w:t>n</w:t>
      </w:r>
      <w:r w:rsidR="00CD3634">
        <w:t xml:space="preserve"> Welsh;</w:t>
      </w:r>
      <w:r w:rsidR="00AA1376">
        <w:t xml:space="preserve"> his sibling, Joseph Neely, and a host of friends who will miss him greatly. </w:t>
      </w:r>
      <w:r w:rsidR="00467662">
        <w:t>Now, therefore,</w:t>
      </w: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3096">
        <w:t xml:space="preserve"> the members of the South Carolina House of Representatives, by this resolution, express profound sorrow upon the passing of Mr. Jonathan Wayne Moore of Graniteville, celebrate his life and achievements, and extend the deepest sympathy to his family and many friends. </w:t>
      </w: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664E0">
        <w:t xml:space="preserve"> Brandy and Taylor Moore for the family.</w:t>
      </w:r>
    </w:p>
    <w:p w:rsidR="00236FD9" w:rsidRDefault="00CD36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237" w:rsidRDefault="00144237" w:rsidP="00144237">
      <w:pPr>
        <w:suppressAutoHyphens/>
      </w:pPr>
    </w:p>
    <w:sectPr w:rsidR="00144237" w:rsidSect="001442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648" w:rsidRDefault="00115648" w:rsidP="009F0C77">
      <w:r>
        <w:separator/>
      </w:r>
    </w:p>
  </w:endnote>
  <w:endnote w:type="continuationSeparator" w:id="0">
    <w:p w:rsidR="00115648" w:rsidRDefault="001156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335526-C330-468E-801F-17B0E45D29C0}"/>
    <w:embedBold r:id="rId2" w:fontKey="{45E14E16-EF1E-4747-A070-147AA0D0B423}"/>
  </w:font>
  <w:font w:name="Calibri">
    <w:panose1 w:val="020F0502020204030204"/>
    <w:charset w:val="00"/>
    <w:family w:val="swiss"/>
    <w:pitch w:val="variable"/>
    <w:sig w:usb0="E0002EFF" w:usb1="C000247B" w:usb2="00000009" w:usb3="00000000" w:csb0="000001FF" w:csb1="00000000"/>
    <w:embedRegular r:id="rId3" w:fontKey="{A6A74D7D-2EF4-4D83-9AB4-15C9BAED111B}"/>
  </w:font>
  <w:font w:name="Cambria">
    <w:panose1 w:val="02040503050406030204"/>
    <w:charset w:val="00"/>
    <w:family w:val="roman"/>
    <w:pitch w:val="variable"/>
    <w:sig w:usb0="E00006FF" w:usb1="420024FF" w:usb2="02000000" w:usb3="00000000" w:csb0="0000019F" w:csb1="00000000"/>
    <w:embedRegular r:id="rId4" w:fontKey="{0A82570D-BF02-4C23-AF2C-5E6228FC52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237" w:rsidRPr="00AD569B" w:rsidRDefault="00144237" w:rsidP="00AD569B">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sidR="002800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648" w:rsidRDefault="00115648" w:rsidP="009F0C77">
      <w:r>
        <w:separator/>
      </w:r>
    </w:p>
  </w:footnote>
  <w:footnote w:type="continuationSeparator" w:id="0">
    <w:p w:rsidR="00115648" w:rsidRDefault="001156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1SA20"/>
    <w:docVar w:name="CoverBillType" w:val="r"/>
    <w:docVar w:name="DocPath" w:val="L:\Council\bills\LK\9051SA20.DOCX"/>
    <w:docVar w:name="dvBillNumber" w:val="4980"/>
    <w:docVar w:name="dvBillNumberPrefix" w:val="H. "/>
    <w:docVar w:name="dvOriginalBody" w:val="House"/>
    <w:docVar w:name="dvSteno" w:val="LK"/>
    <w:docVar w:name="NameofBody" w:val="h"/>
    <w:docVar w:name="vGroup2" w:val="Council"/>
  </w:docVars>
  <w:rsids>
    <w:rsidRoot w:val="00467662"/>
    <w:rsid w:val="00011869"/>
    <w:rsid w:val="00015CD6"/>
    <w:rsid w:val="00097D07"/>
    <w:rsid w:val="000E0100"/>
    <w:rsid w:val="000E1785"/>
    <w:rsid w:val="000F40FA"/>
    <w:rsid w:val="001035F1"/>
    <w:rsid w:val="0010776B"/>
    <w:rsid w:val="00115648"/>
    <w:rsid w:val="00133E66"/>
    <w:rsid w:val="001435A3"/>
    <w:rsid w:val="00144237"/>
    <w:rsid w:val="00146ED3"/>
    <w:rsid w:val="00151044"/>
    <w:rsid w:val="001D08F2"/>
    <w:rsid w:val="001D3A58"/>
    <w:rsid w:val="001D525B"/>
    <w:rsid w:val="001D7F4F"/>
    <w:rsid w:val="00205238"/>
    <w:rsid w:val="002321B6"/>
    <w:rsid w:val="00232912"/>
    <w:rsid w:val="00236FD9"/>
    <w:rsid w:val="00250967"/>
    <w:rsid w:val="002543C8"/>
    <w:rsid w:val="0025541D"/>
    <w:rsid w:val="00280040"/>
    <w:rsid w:val="00284AAE"/>
    <w:rsid w:val="002E5912"/>
    <w:rsid w:val="00301B21"/>
    <w:rsid w:val="003226EE"/>
    <w:rsid w:val="00325348"/>
    <w:rsid w:val="0032732C"/>
    <w:rsid w:val="00336AD0"/>
    <w:rsid w:val="0037079A"/>
    <w:rsid w:val="003C4DAB"/>
    <w:rsid w:val="003D01E8"/>
    <w:rsid w:val="003E5288"/>
    <w:rsid w:val="003F6D79"/>
    <w:rsid w:val="0041760A"/>
    <w:rsid w:val="00417C01"/>
    <w:rsid w:val="004403BD"/>
    <w:rsid w:val="00443096"/>
    <w:rsid w:val="00461441"/>
    <w:rsid w:val="00467662"/>
    <w:rsid w:val="004809EE"/>
    <w:rsid w:val="0048345D"/>
    <w:rsid w:val="004E7D54"/>
    <w:rsid w:val="005273C6"/>
    <w:rsid w:val="00530A69"/>
    <w:rsid w:val="00545593"/>
    <w:rsid w:val="00556EBF"/>
    <w:rsid w:val="00577C6C"/>
    <w:rsid w:val="005A62FE"/>
    <w:rsid w:val="005C2FE2"/>
    <w:rsid w:val="005E2BC9"/>
    <w:rsid w:val="00605102"/>
    <w:rsid w:val="006215AA"/>
    <w:rsid w:val="006913C9"/>
    <w:rsid w:val="0069289B"/>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1376"/>
    <w:rsid w:val="00AC34A2"/>
    <w:rsid w:val="00AD1C9A"/>
    <w:rsid w:val="00AD4B17"/>
    <w:rsid w:val="00AD569B"/>
    <w:rsid w:val="00B262FA"/>
    <w:rsid w:val="00B412D4"/>
    <w:rsid w:val="00B64FFF"/>
    <w:rsid w:val="00BE3C22"/>
    <w:rsid w:val="00C0345E"/>
    <w:rsid w:val="00C21ABE"/>
    <w:rsid w:val="00C31C95"/>
    <w:rsid w:val="00C3483A"/>
    <w:rsid w:val="00C74E9D"/>
    <w:rsid w:val="00C826DD"/>
    <w:rsid w:val="00C82FD3"/>
    <w:rsid w:val="00C92819"/>
    <w:rsid w:val="00CC6B7B"/>
    <w:rsid w:val="00CD2089"/>
    <w:rsid w:val="00CD3634"/>
    <w:rsid w:val="00D73A67"/>
    <w:rsid w:val="00D970A9"/>
    <w:rsid w:val="00DF3845"/>
    <w:rsid w:val="00E41911"/>
    <w:rsid w:val="00E44B57"/>
    <w:rsid w:val="00E664E0"/>
    <w:rsid w:val="00E92EEF"/>
    <w:rsid w:val="00EF2368"/>
    <w:rsid w:val="00F24442"/>
    <w:rsid w:val="00F50AE3"/>
    <w:rsid w:val="00F655B7"/>
    <w:rsid w:val="00F656BA"/>
    <w:rsid w:val="00F67CF1"/>
    <w:rsid w:val="00F728AA"/>
    <w:rsid w:val="00F840F0"/>
    <w:rsid w:val="00FB0D0D"/>
    <w:rsid w:val="00FB2B3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22066B-D373-45E2-9F25-33EE7615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42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80&amp;session=123&amp;summary=B" TargetMode="Externa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80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B0859-B058-4509-A574-DC6198A15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4980: Subject not yet available - South Carolina Legislature Online</dc:title>
  <dc:creator>Lindsey Knipp</dc:creator>
  <cp:lastModifiedBy>S Wilson</cp:lastModifiedBy>
  <cp:revision>2</cp:revision>
  <dcterms:created xsi:type="dcterms:W3CDTF">2020-01-27T16:07:00Z</dcterms:created>
  <dcterms:modified xsi:type="dcterms:W3CDTF">2020-01-27T16:07:00Z</dcterms:modified>
</cp:coreProperties>
</file>