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26F8" w:rsidP="001A26F8" w:rsidRDefault="001A26F8">
      <w:pPr>
        <w:widowControl w:val="0"/>
        <w:jc w:val="center"/>
      </w:pPr>
      <w:r w:rsidRPr="001A26F8">
        <w:rPr>
          <w:b/>
        </w:rPr>
        <w:t>South Carolina General Assembly</w:t>
      </w:r>
    </w:p>
    <w:p w:rsidR="001A26F8" w:rsidP="001A26F8" w:rsidRDefault="001A26F8">
      <w:pPr>
        <w:widowControl w:val="0"/>
        <w:jc w:val="center"/>
      </w:pPr>
      <w:r>
        <w:t>123rd Session, 2019-2020</w:t>
      </w:r>
    </w:p>
    <w:p>
      <w:pPr>
        <w:widowControl w:val="false"/>
        <w:jc w:val="left"/>
      </w:pPr>
    </w:p>
    <w:p>
      <w:pPr>
        <w:widowControl w:val="false"/>
        <w:jc w:val="left"/>
      </w:pPr>
      <w:r>
        <w:rPr>
          <w:rFonts w:ascii="Times New Roman"/>
          <w:b/>
          <w:sz w:val="22"/>
        </w:rPr>
        <w:t xml:space="preserve">S. 500</w:t>
      </w:r>
    </w:p>
    <w:p>
      <w:pPr>
        <w:widowControl w:val="false"/>
        <w:jc w:val="left"/>
      </w:pPr>
    </w:p>
    <w:p w:rsidR="001A26F8" w:rsidP="001A26F8" w:rsidRDefault="001A26F8">
      <w:pPr>
        <w:widowControl w:val="0"/>
      </w:pPr>
      <w:r w:rsidRPr="001A26F8">
        <w:rPr>
          <w:b/>
        </w:rPr>
        <w:t>STATUS INFORMATION</w:t>
      </w:r>
    </w:p>
    <w:p>
      <w:pPr>
        <w:widowControl w:val="false"/>
        <w:jc w:val="left"/>
      </w:pPr>
    </w:p>
    <w:p>
      <w:pPr>
        <w:widowControl w:val="false"/>
        <w:jc w:val="left"/>
      </w:pPr>
      <w:r>
        <w:rPr>
          <w:rFonts w:ascii="Times New Roman"/>
          <w:sz w:val="22"/>
        </w:rPr>
        <w:t xml:space="preserve">General Bill</w:t>
      </w:r>
    </w:p>
    <w:p>
      <w:pPr>
        <w:widowControl w:val="false"/>
        <w:jc w:val="left"/>
      </w:pPr>
      <w:r>
        <w:rPr>
          <w:rFonts w:ascii="Times New Roman"/>
          <w:sz w:val="22"/>
        </w:rPr>
        <w:t xml:space="preserve">Sponsors: Senator McLeod</w:t>
      </w:r>
    </w:p>
    <w:p>
      <w:pPr>
        <w:widowControl w:val="false"/>
        <w:jc w:val="left"/>
      </w:pPr>
      <w:r>
        <w:rPr>
          <w:rFonts w:ascii="Times New Roman"/>
          <w:sz w:val="22"/>
        </w:rPr>
        <w:t xml:space="preserve">Document Path: l:\s-res\msm\002jazz.kmm.msm.docx</w:t>
      </w:r>
    </w:p>
    <w:p>
      <w:pPr>
        <w:widowControl w:val="false"/>
        <w:jc w:val="left"/>
      </w:pPr>
    </w:p>
    <w:p>
      <w:pPr>
        <w:widowControl w:val="false"/>
        <w:jc w:val="left"/>
      </w:pPr>
      <w:r>
        <w:rPr>
          <w:rFonts w:ascii="Times New Roman"/>
          <w:sz w:val="22"/>
        </w:rPr>
        <w:t xml:space="preserve">Introduced in the Senate on February 12, 2019</w:t>
      </w:r>
    </w:p>
    <w:p>
      <w:pPr>
        <w:widowControl w:val="false"/>
        <w:jc w:val="left"/>
      </w:pPr>
      <w:r>
        <w:rPr>
          <w:rFonts w:ascii="Times New Roman"/>
          <w:sz w:val="22"/>
        </w:rPr>
        <w:t>Currently residing in the Senate Committee on</w:t>
      </w:r>
      <w:r>
        <w:rPr>
          <w:rFonts w:ascii="Times New Roman"/>
          <w:b/>
          <w:sz w:val="22"/>
        </w:rPr>
        <w:t xml:space="preserve"> Judiciary</w:t>
      </w:r>
    </w:p>
    <w:p>
      <w:pPr>
        <w:widowControl w:val="false"/>
        <w:jc w:val="left"/>
      </w:pPr>
    </w:p>
    <w:p>
      <w:pPr>
        <w:widowControl w:val="false"/>
        <w:jc w:val="left"/>
      </w:pPr>
      <w:r>
        <w:rPr>
          <w:rFonts w:ascii="Times New Roman"/>
          <w:sz w:val="22"/>
        </w:rPr>
        <w:t xml:space="preserve">Summary: SC Ambassador of Jazz</w:t>
      </w:r>
    </w:p>
    <w:p>
      <w:pPr>
        <w:widowControl w:val="false"/>
        <w:jc w:val="left"/>
      </w:pPr>
    </w:p>
    <w:p>
      <w:pPr>
        <w:widowControl w:val="false"/>
        <w:jc w:val="left"/>
      </w:pPr>
    </w:p>
    <w:p w:rsidR="001A26F8" w:rsidP="001A26F8" w:rsidRDefault="001A26F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A26F8">
        <w:rPr>
          <w:b/>
        </w:rPr>
        <w:t>HISTORY OF LEGISLATIVE ACTIONS</w:t>
      </w:r>
    </w:p>
    <w:p>
      <w:pPr>
        <w:widowControl w:val="false"/>
        <w:tabs>
          <w:tab w:val="center" w:pos="590"/>
          <w:tab w:val="center" w:pos="1440"/>
          <w:tab w:val="left" w:pos="1872"/>
          <w:tab w:val="left" w:pos="9187"/>
        </w:tabs>
      </w:pPr>
    </w:p>
    <w:p>
      <w:pPr>
        <w:widowControl w:val="false"/>
        <w:tabs>
          <w:tab w:val="center" w:pos="590"/>
          <w:tab w:val="center" w:pos="1440"/>
          <w:tab w:val="left" w:pos="1872"/>
          <w:tab w:val="left" w:pos="9187"/>
        </w:tabs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2/12/2019</w:t>
      </w:r>
      <w:r>
        <w:tab/>
        <w:t>Senate</w:t>
      </w:r>
      <w:r>
        <w:tab/>
        <w:t xml:space="preserve">Introduced and read first time</w:t>
      </w:r>
      <w:r>
        <w:t xml:space="preserve"> (</w:t>
      </w:r>
      <w:hyperlink w:history="true" r:id="R7df6c4dde8964c3a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4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2/12/2019</w:t>
      </w:r>
      <w:r>
        <w:tab/>
        <w:t>Senate</w:t>
      </w:r>
      <w:r>
        <w:tab/>
        <w:t xml:space="preserve">Referred to Committee on</w:t>
      </w:r>
      <w:r>
        <w:rPr>
          <w:b/>
        </w:rPr>
        <w:t xml:space="preserve"> Judiciary</w:t>
      </w:r>
      <w:r>
        <w:t xml:space="preserve"> (</w:t>
      </w:r>
      <w:hyperlink w:history="true" r:id="Re51d1656d35849b6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4</w:t>
        </w:r>
      </w:hyperlink>
      <w:r>
        <w:t>)</w:t>
      </w:r>
    </w:p>
    <w:p>
      <w:pPr>
        <w:widowControl w:val="false"/>
        <w:jc w:val="left"/>
      </w:pPr>
    </w:p>
    <w:p>
      <w:pPr>
        <w:widowControl w:val="false"/>
        <w:jc w:val="left"/>
      </w:pPr>
      <w:r>
        <w:rPr>
          <w:rFonts w:ascii="Times New Roman"/>
          <w:sz w:val="22"/>
        </w:rPr>
        <w:t xml:space="preserve">View the latest </w:t>
      </w:r>
      <w:hyperlink r:id="Re354ae07dc5a4b82">
        <w:r>
          <w:rPr>
            <w:rStyle w:val="Hyperlink"/>
            <w:u w:val="single"/>
          </w:rPr>
          <w:t> legislative information </w:t>
        </w:r>
      </w:hyperlink>
      <w:r>
        <w:t xml:space="preserve"> at the website</w:t>
      </w:r>
    </w:p>
    <w:p>
      <w:pPr>
        <w:widowControl w:val="false"/>
        <w:jc w:val="left"/>
      </w:pPr>
    </w:p>
    <w:p>
      <w:pPr>
        <w:widowControl w:val="false"/>
        <w:jc w:val="left"/>
      </w:pPr>
    </w:p>
    <w:p w:rsidR="001A26F8" w:rsidP="001A26F8" w:rsidRDefault="001A26F8">
      <w:pPr>
        <w:widowControl w:val="0"/>
      </w:pPr>
      <w:r w:rsidRPr="001A26F8">
        <w:rPr>
          <w:b/>
        </w:rPr>
        <w:t>VERSIONS OF THIS BILL</w:t>
      </w:r>
    </w:p>
    <w:p>
      <w:pPr>
        <w:widowControl w:val="false"/>
        <w:jc w:val="left"/>
      </w:pPr>
    </w:p>
    <w:p>
      <w:pPr>
        <w:widowControl w:val="true"/>
        <w:jc w:val="left"/>
      </w:pPr>
      <w:r>
        <w:rPr>
          <w:rFonts w:ascii="Times New Roman"/>
          <w:sz w:val="22"/>
        </w:rPr>
        <w:t xml:space="preserve"/>
      </w:r>
      <w:hyperlink r:id="Rd0400237b5834e4a">
        <w:r>
          <w:rPr>
            <w:rStyle w:val="Hyperlink"/>
            <w:u w:val="single"/>
          </w:rPr>
          <w:t>2/12/2019</w:t>
        </w:r>
      </w:hyperlink>
      <w:r>
        <w:t xml:space="preserve"/>
      </w:r>
    </w:p>
    <w:p w:rsidR="001A26F8" w:rsidP="001A26F8" w:rsidRDefault="001A26F8"/>
    <w:p w:rsidR="001A26F8" w:rsidP="001A26F8" w:rsidRDefault="001A26F8">
      <w:pPr>
        <w:sectPr w:rsidR="001A26F8" w:rsidSect="001A26F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Pr="00522CE0" w:rsidR="00B954F5" w:rsidP="00522CE0" w:rsidRDefault="00B954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Pr="00522CE0" w:rsidR="00522CE0" w:rsidP="00522CE0" w:rsidRDefault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Pr="00522CE0" w:rsidR="00522CE0" w:rsidP="00522CE0" w:rsidRDefault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Pr="00522CE0" w:rsidR="00522CE0" w:rsidP="00522CE0" w:rsidRDefault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Pr="00522CE0" w:rsidR="00522CE0" w:rsidP="00522CE0" w:rsidRDefault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Pr="00522CE0" w:rsidR="00522CE0" w:rsidP="00522CE0" w:rsidRDefault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Pr="00522CE0" w:rsidR="00522CE0" w:rsidP="00522CE0" w:rsidRDefault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Pr="00522CE0" w:rsidR="00522CE0" w:rsidP="00522CE0" w:rsidRDefault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Pr="008F023B" w:rsidR="00522CE0" w:rsidP="00B954F5" w:rsidRDefault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name="billhead" w:id="1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name="whattype" w:id="2"/>
      <w:bookmarkEnd w:id="2"/>
      <w:r w:rsidR="00E677EC">
        <w:rPr>
          <w:rFonts w:eastAsia="Times New Roman"/>
          <w:b/>
          <w:sz w:val="30"/>
          <w:szCs w:val="30"/>
        </w:rPr>
        <w:t>BILL</w:t>
      </w:r>
    </w:p>
    <w:p w:rsidRPr="00522CE0" w:rsidR="00522CE0" w:rsidP="00522CE0" w:rsidRDefault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Pr="00522CE0" w:rsidR="00D86CD7" w:rsidP="00D86CD7" w:rsidRDefault="00D86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name="titletop" w:id="3"/>
      <w:bookmarkEnd w:id="3"/>
      <w:r>
        <w:rPr>
          <w:rFonts w:eastAsia="Times New Roman"/>
        </w:rPr>
        <w:t>TO AMEND ARTICLE 5, CHAPTER 3, TITLE 1 OF THE 1976 CODE, RELATING TO THE APPOINTMENT AND REMOVAL OF OFFICERS, BY ADDING SECTION 1-3-235, TO ESTABLISH A SOUTH CAROLINA AMBASSADOR OF JAZZ APPOINTED BY THE GOVERNOR.</w:t>
      </w:r>
    </w:p>
    <w:p w:rsidR="00522CE0" w:rsidP="00522CE0" w:rsidRDefault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name="titleend" w:id="4"/>
      <w:bookmarkEnd w:id="4"/>
    </w:p>
    <w:p w:rsidR="00E677EC" w:rsidP="00522CE0" w:rsidRDefault="00E677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677EC" w:rsidP="00522CE0" w:rsidRDefault="00E677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86CD7" w:rsidP="00D86CD7" w:rsidRDefault="00E677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86CD7">
        <w:rPr>
          <w:rFonts w:eastAsia="Times New Roman"/>
        </w:rPr>
        <w:t>Article 5, Chapter 3, Title 1 of the 1976 Code is amended by adding:</w:t>
      </w:r>
    </w:p>
    <w:p w:rsidR="00D86CD7" w:rsidP="00D86CD7" w:rsidRDefault="00D86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86CD7" w:rsidP="00D86CD7" w:rsidRDefault="00D86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ab/>
        <w:t>“Section 1-3-235.</w:t>
      </w:r>
      <w:r>
        <w:rPr>
          <w:rFonts w:eastAsia="Times New Roman"/>
        </w:rPr>
        <w:tab/>
      </w:r>
      <w:r w:rsidRPr="00297372">
        <w:t xml:space="preserve">The Governor may name and appoint </w:t>
      </w:r>
      <w:r w:rsidR="006320DE">
        <w:t>an</w:t>
      </w:r>
      <w:r w:rsidRPr="00297372">
        <w:t xml:space="preserve"> outstanding and distinguished </w:t>
      </w:r>
      <w:r>
        <w:t>jazz master</w:t>
      </w:r>
      <w:r w:rsidRPr="00297372">
        <w:t xml:space="preserve"> as </w:t>
      </w:r>
      <w:r>
        <w:t>ambassador of jazz</w:t>
      </w:r>
      <w:r w:rsidRPr="00297372">
        <w:t xml:space="preserve"> for the State of South Carolina.</w:t>
      </w:r>
      <w:r>
        <w:t>”</w:t>
      </w:r>
    </w:p>
    <w:p w:rsidR="00D86CD7" w:rsidP="00D86CD7" w:rsidRDefault="00D86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E677EC" w:rsidP="00D86CD7" w:rsidRDefault="00D86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>SECTION</w:t>
      </w:r>
      <w:r>
        <w:tab/>
        <w:t>2.</w:t>
      </w:r>
      <w:r>
        <w:tab/>
      </w:r>
      <w:r w:rsidRPr="004F752C">
        <w:rPr>
          <w:color w:val="000000" w:themeColor="text1"/>
          <w:u w:color="000000" w:themeColor="text1"/>
        </w:rPr>
        <w:t>Thales Thomas “Skipp” Pearson</w:t>
      </w:r>
      <w:r>
        <w:rPr>
          <w:color w:val="000000" w:themeColor="text1"/>
          <w:u w:color="000000" w:themeColor="text1"/>
        </w:rPr>
        <w:t xml:space="preserve"> shall be posthumously named the inaugural ambassador of jazz for the State of South Carolina in honor of his extraordinary contributions to the world of jazz music.</w:t>
      </w:r>
    </w:p>
    <w:p w:rsidR="00E677EC" w:rsidP="00522CE0" w:rsidRDefault="00E677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Pr="00522CE0" w:rsidR="00E677EC" w:rsidP="00522CE0" w:rsidRDefault="00E677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86CD7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AE7E09" w:rsidP="00BC0A56" w:rsidRDefault="00103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 w:rsid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A26F8" w:rsidP="001A26F8" w:rsidRDefault="001A26F8">
      <w:pPr>
        <w:suppressAutoHyphens/>
        <w:jc w:val="both"/>
        <w:rPr>
          <w:rFonts w:eastAsia="Times New Roman"/>
        </w:rPr>
      </w:pPr>
    </w:p>
    <w:sectPr w:rsidR="001A26F8" w:rsidSect="001A26F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77EC" w:rsidRDefault="00E677EC" w:rsidP="00522CE0">
      <w:r>
        <w:separator/>
      </w:r>
    </w:p>
  </w:endnote>
  <w:endnote w:type="continuationSeparator" w:id="0">
    <w:p w:rsidR="00E677EC" w:rsidRDefault="00E677E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39ABAA0-2C6B-481D-B687-674186F1672E}"/>
    <w:embedBold r:id="rId2" w:fontKey="{22FC4D70-7B94-4A22-893F-B44966289F6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750A1CD-AB33-4B4C-8313-FFC1D5D10EBD}"/>
    <w:embedBold r:id="rId4" w:fontKey="{2AC500BB-5395-454C-93DA-74255DE524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C07250B-1D51-40A4-B0A5-F8D35C35A2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26F8" w:rsidRPr="00B954F5" w:rsidRDefault="001A26F8" w:rsidP="00B954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A478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77EC" w:rsidRDefault="00E677EC" w:rsidP="00522CE0">
      <w:r>
        <w:separator/>
      </w:r>
    </w:p>
  </w:footnote>
  <w:footnote w:type="continuationSeparator" w:id="0">
    <w:p w:rsidR="00E677EC" w:rsidRDefault="00E677E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JAZZ.KMM.MSM"/>
    <w:docVar w:name="CoverAttorneyInitials" w:val="KMM"/>
    <w:docVar w:name="CoverAttorneyLastName" w:val="Moffitt"/>
    <w:docVar w:name="CoverBillType" w:val="b"/>
    <w:docVar w:name="CoverSenator" w:val="MSM"/>
    <w:docVar w:name="dvBillNumber" w:val="500"/>
    <w:docVar w:name="dvBillNumberPrefix" w:val="S. "/>
    <w:docVar w:name="dvOriginalBody" w:val="Senate"/>
    <w:docVar w:name="fulldraftpath" w:val="L:\S-RES\MSM\002JAZZ.KMM.MSM.DOCX"/>
    <w:docVar w:name="NameofBody" w:val="S"/>
    <w:docVar w:name="vgroup2" w:val="S-RES"/>
  </w:docVars>
  <w:rsids>
    <w:rsidRoot w:val="00E677EC"/>
    <w:rsid w:val="00042AC1"/>
    <w:rsid w:val="00046516"/>
    <w:rsid w:val="00072458"/>
    <w:rsid w:val="0007601D"/>
    <w:rsid w:val="000B0720"/>
    <w:rsid w:val="000B5EAF"/>
    <w:rsid w:val="00103C7B"/>
    <w:rsid w:val="00116200"/>
    <w:rsid w:val="001315B2"/>
    <w:rsid w:val="00170561"/>
    <w:rsid w:val="00186AC9"/>
    <w:rsid w:val="00197DF1"/>
    <w:rsid w:val="001A26F8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E0278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A4781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12E33"/>
    <w:rsid w:val="006320DE"/>
    <w:rsid w:val="0066450E"/>
    <w:rsid w:val="006A1802"/>
    <w:rsid w:val="006C0CBB"/>
    <w:rsid w:val="006C74EA"/>
    <w:rsid w:val="00720D40"/>
    <w:rsid w:val="007318D4"/>
    <w:rsid w:val="00765784"/>
    <w:rsid w:val="007A4390"/>
    <w:rsid w:val="007E5CB7"/>
    <w:rsid w:val="00802445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E7E09"/>
    <w:rsid w:val="00B10098"/>
    <w:rsid w:val="00B5790D"/>
    <w:rsid w:val="00B945C5"/>
    <w:rsid w:val="00B954F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86CD7"/>
    <w:rsid w:val="00DA3C6B"/>
    <w:rsid w:val="00DA47B9"/>
    <w:rsid w:val="00DE5635"/>
    <w:rsid w:val="00E058D3"/>
    <w:rsid w:val="00E12CA0"/>
    <w:rsid w:val="00E2236D"/>
    <w:rsid w:val="00E677EC"/>
    <w:rsid w:val="00E76AD9"/>
    <w:rsid w:val="00E86EE2"/>
    <w:rsid w:val="00E91E2F"/>
    <w:rsid w:val="00EA3546"/>
    <w:rsid w:val="00EB47AE"/>
    <w:rsid w:val="00EC34E1"/>
    <w:rsid w:val="00ED4403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A679605E-2519-4DC6-A3EC-E84FBBC96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A26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://www.scstatehouse.gov/billsearch.php?billnumbers=500&amp;session=123&amp;summary=B" TargetMode="External" Id="rId8" /><Relationship Type="http://schemas.openxmlformats.org/officeDocument/2006/relationships/webSettings" Target="webSettings.xml" Id="rId3" /><Relationship Type="http://schemas.openxmlformats.org/officeDocument/2006/relationships/hyperlink" Target="file:///h:\sj\20190212.docx" TargetMode="External" Id="rId7" /><Relationship Type="http://schemas.openxmlformats.org/officeDocument/2006/relationships/theme" Target="theme/theme1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yperlink" Target="file:///h:\sj\20190212.docx" TargetMode="External" Id="rId6" /><Relationship Type="http://schemas.openxmlformats.org/officeDocument/2006/relationships/fontTable" Target="fontTable.xml" Id="rId11" /><Relationship Type="http://schemas.openxmlformats.org/officeDocument/2006/relationships/endnotes" Target="endnotes.xml" Id="rId5" /><Relationship Type="http://schemas.openxmlformats.org/officeDocument/2006/relationships/footer" Target="footer1.xml" Id="rId10" /><Relationship Type="http://schemas.openxmlformats.org/officeDocument/2006/relationships/footnotes" Target="footnotes.xml" Id="rId4" /><Relationship Type="http://schemas.openxmlformats.org/officeDocument/2006/relationships/hyperlink" Target="file:///p:\pprever\2019-20\500_20190212.docx" TargetMode="External" Id="rId9" /><Relationship Type="http://schemas.openxmlformats.org/officeDocument/2006/relationships/hyperlink" Target="https://www.scstatehouse.gov/billsearch.php?billnumbers=500&amp;session=123&amp;summary=B" TargetMode="External" Id="Rcc3707dec15a4d7d" /><Relationship Type="http://schemas.openxmlformats.org/officeDocument/2006/relationships/hyperlink" Target="\\netapp\common_spc\pprever\2019-20\500_20190212.docx" TargetMode="External" Id="R08e4eac13f8c4abf" /><Relationship Type="http://schemas.openxmlformats.org/officeDocument/2006/relationships/hyperlink" Target="h:\sj\20190212.docx" TargetMode="External" Id="R747892d7e09446ae" /><Relationship Type="http://schemas.openxmlformats.org/officeDocument/2006/relationships/hyperlink" Target="h:\sj\20190212.docx" TargetMode="External" Id="R457f4125fb544697" /><Relationship Type="http://schemas.openxmlformats.org/officeDocument/2006/relationships/hyperlink" Target="https://www.scstatehouse.gov/billsearch.php?billnumbers=500&amp;session=123&amp;summary=B" TargetMode="External" Id="Rde35b955bc0744df" /><Relationship Type="http://schemas.openxmlformats.org/officeDocument/2006/relationships/hyperlink" Target="\\netapp\common_spc\pprever\2019-20\500_20190212.docx" TargetMode="External" Id="R0abdec45f2614735" /><Relationship Type="http://schemas.openxmlformats.org/officeDocument/2006/relationships/hyperlink" Target="h:\sj\20190212.docx" TargetMode="External" Id="R73c06f7770dd402b" /><Relationship Type="http://schemas.openxmlformats.org/officeDocument/2006/relationships/hyperlink" Target="h:\sj\20190212.docx" TargetMode="External" Id="R7951d26e38674074" /><Relationship Type="http://schemas.openxmlformats.org/officeDocument/2006/relationships/hyperlink" Target="https://www.scstatehouse.gov/billsearch.php?billnumbers=500&amp;session=123&amp;summary=B" TargetMode="External" Id="Rbf833267d3c54ce9" /><Relationship Type="http://schemas.openxmlformats.org/officeDocument/2006/relationships/hyperlink" Target="\\netapp\common_spc\pprever\2019-20\500_20190212.docx" TargetMode="External" Id="Re7fa4f08a2a7405d" /><Relationship Type="http://schemas.openxmlformats.org/officeDocument/2006/relationships/hyperlink" Target="h:\sj\20190212.docx" TargetMode="External" Id="Rd9948554f4b34036" /><Relationship Type="http://schemas.openxmlformats.org/officeDocument/2006/relationships/hyperlink" Target="h:\sj\20190212.docx" TargetMode="External" Id="R501eeda247e641d3" /><Relationship Type="http://schemas.openxmlformats.org/officeDocument/2006/relationships/hyperlink" Target="https://www.scstatehouse.gov/billsearch.php?billnumbers=500&amp;session=123&amp;summary=B" TargetMode="External" Id="R56c0bab6cf0240b1" /><Relationship Type="http://schemas.openxmlformats.org/officeDocument/2006/relationships/hyperlink" Target="\\netapp\common_spc\pprever\2019-20\500_20190212.docx" TargetMode="External" Id="Rce4331090f0b4ecc" /><Relationship Type="http://schemas.openxmlformats.org/officeDocument/2006/relationships/hyperlink" Target="h:\sj\20190212.docx" TargetMode="External" Id="R77d1fc4d0a5c4bc1" /><Relationship Type="http://schemas.openxmlformats.org/officeDocument/2006/relationships/hyperlink" Target="h:\sj\20190212.docx" TargetMode="External" Id="Rf364e4ebec1544e0" /><Relationship Type="http://schemas.openxmlformats.org/officeDocument/2006/relationships/hyperlink" Target="https://www.scstatehouse.gov/billsearch.php?billnumbers=500&amp;session=123&amp;summary=B" TargetMode="External" Id="R4a6c3c3903ae46f6" /><Relationship Type="http://schemas.openxmlformats.org/officeDocument/2006/relationships/hyperlink" Target="\\netapp\common_spc\pprever\2019-20\500_20190212.docx" TargetMode="External" Id="Rda1c3595d6e540b4" /><Relationship Type="http://schemas.openxmlformats.org/officeDocument/2006/relationships/hyperlink" Target="h:\sj\20190212.docx" TargetMode="External" Id="R3bcebf8b5ac94690" /><Relationship Type="http://schemas.openxmlformats.org/officeDocument/2006/relationships/hyperlink" Target="h:\sj\20190212.docx" TargetMode="External" Id="Rc0b4df65020f46ee" /><Relationship Type="http://schemas.openxmlformats.org/officeDocument/2006/relationships/hyperlink" Target="https://www.scstatehouse.gov/billsearch.php?billnumbers=500&amp;session=123&amp;summary=B" TargetMode="External" Id="R584fa5ff64cb4e7c" /><Relationship Type="http://schemas.openxmlformats.org/officeDocument/2006/relationships/hyperlink" Target="\\netapp\common_spc\pprever\2019-20\500_20190212.docx" TargetMode="External" Id="R98a04165784f40e3" /><Relationship Type="http://schemas.openxmlformats.org/officeDocument/2006/relationships/hyperlink" Target="h:\sj\20190212.docx" TargetMode="External" Id="Rf1418b351e9b4741" /><Relationship Type="http://schemas.openxmlformats.org/officeDocument/2006/relationships/hyperlink" Target="h:\sj\20190212.docx" TargetMode="External" Id="Rf94cb439c2b649d3" /><Relationship Type="http://schemas.openxmlformats.org/officeDocument/2006/relationships/hyperlink" Target="https://www.scstatehouse.gov/billsearch.php?billnumbers=500&amp;session=123&amp;summary=B" TargetMode="External" Id="Re46004e59b1f476a" /><Relationship Type="http://schemas.openxmlformats.org/officeDocument/2006/relationships/hyperlink" Target="\\netapp\common_spc\pprever\2019-20\500_20190212.docx" TargetMode="External" Id="Re3a53cb9fc0549cd" /><Relationship Type="http://schemas.openxmlformats.org/officeDocument/2006/relationships/hyperlink" Target="h:\sj\20190212.docx" TargetMode="External" Id="R576cc8c4288b4372" /><Relationship Type="http://schemas.openxmlformats.org/officeDocument/2006/relationships/hyperlink" Target="h:\sj\20190212.docx" TargetMode="External" Id="Rac90c80ea9234ddf" /><Relationship Type="http://schemas.openxmlformats.org/officeDocument/2006/relationships/hyperlink" Target="https://www.scstatehouse.gov/billsearch.php?billnumbers=500&amp;session=123&amp;summary=B" TargetMode="External" Id="R57f41e293c3b4e47" /><Relationship Type="http://schemas.openxmlformats.org/officeDocument/2006/relationships/hyperlink" Target="\\netapp\common_spc\pprever\2019-20\500_20190212.docx" TargetMode="External" Id="R30279479739d4779" /><Relationship Type="http://schemas.openxmlformats.org/officeDocument/2006/relationships/hyperlink" Target="h:\sj\20190212.docx" TargetMode="External" Id="R7f2cca22ace84a85" /><Relationship Type="http://schemas.openxmlformats.org/officeDocument/2006/relationships/hyperlink" Target="h:\sj\20190212.docx" TargetMode="External" Id="Ra771e54ece094a6f" /><Relationship Type="http://schemas.openxmlformats.org/officeDocument/2006/relationships/hyperlink" Target="https://www.scstatehouse.gov/billsearch.php?billnumbers=500&amp;session=123&amp;summary=B" TargetMode="External" Id="R8071644e0014442b" /><Relationship Type="http://schemas.openxmlformats.org/officeDocument/2006/relationships/hyperlink" Target="\\netapp\common_spc\pprever\2019-20\500_20190212.docx" TargetMode="External" Id="R1e18366724dc48da" /><Relationship Type="http://schemas.openxmlformats.org/officeDocument/2006/relationships/hyperlink" Target="h:\sj\20190212.docx" TargetMode="External" Id="Rc1570cd72abe4588" /><Relationship Type="http://schemas.openxmlformats.org/officeDocument/2006/relationships/hyperlink" Target="h:\sj\20190212.docx" TargetMode="External" Id="R51418fbbf3204e4d" /><Relationship Type="http://schemas.openxmlformats.org/officeDocument/2006/relationships/hyperlink" Target="https://www.scstatehouse.gov/billsearch.php?billnumbers=500&amp;session=123&amp;summary=B" TargetMode="External" Id="R62ac080a6f3e4156" /><Relationship Type="http://schemas.openxmlformats.org/officeDocument/2006/relationships/hyperlink" Target="\\netapp\common_spc\pprever\2019-20\500_20190212.docx" TargetMode="External" Id="R2b59dd20a88a47f1" /><Relationship Type="http://schemas.openxmlformats.org/officeDocument/2006/relationships/hyperlink" Target="h:\sj\20190212.docx" TargetMode="External" Id="R558f4b42c87e4522" /><Relationship Type="http://schemas.openxmlformats.org/officeDocument/2006/relationships/hyperlink" Target="h:\sj\20190212.docx" TargetMode="External" Id="R0649298fcbcd4eae" /><Relationship Type="http://schemas.openxmlformats.org/officeDocument/2006/relationships/hyperlink" Target="https://www.scstatehouse.gov/billsearch.php?billnumbers=500&amp;session=123&amp;summary=B" TargetMode="External" Id="Re7500e340d224f22" /><Relationship Type="http://schemas.openxmlformats.org/officeDocument/2006/relationships/hyperlink" Target="\\netapp\common_spc\pprever\2019-20\500_20190212.docx" TargetMode="External" Id="R9da8bfcf7ba34011" /><Relationship Type="http://schemas.openxmlformats.org/officeDocument/2006/relationships/hyperlink" Target="h:\sj\20190212.docx" TargetMode="External" Id="R094977786ef14231" /><Relationship Type="http://schemas.openxmlformats.org/officeDocument/2006/relationships/hyperlink" Target="h:\sj\20190212.docx" TargetMode="External" Id="R7e1f889ce88e4de0" /><Relationship Type="http://schemas.openxmlformats.org/officeDocument/2006/relationships/hyperlink" Target="https://www.scstatehouse.gov/billsearch.php?billnumbers=500&amp;session=123&amp;summary=B" TargetMode="External" Id="R7ca78922bc054ad7" /><Relationship Type="http://schemas.openxmlformats.org/officeDocument/2006/relationships/hyperlink" Target="\\netapp\common_spc\pprever\2019-20\500_20190212.docx" TargetMode="External" Id="R1490e135dfb64b1c" /><Relationship Type="http://schemas.openxmlformats.org/officeDocument/2006/relationships/hyperlink" Target="h:\sj\20190212.docx" TargetMode="External" Id="R9885f68954bd414e" /><Relationship Type="http://schemas.openxmlformats.org/officeDocument/2006/relationships/hyperlink" Target="h:\sj\20190212.docx" TargetMode="External" Id="R7d8c0b6d50d14ea2" /><Relationship Type="http://schemas.openxmlformats.org/officeDocument/2006/relationships/hyperlink" Target="https://www.scstatehouse.gov/billsearch.php?billnumbers=500&amp;session=123&amp;summary=B" TargetMode="External" Id="Rd0296e8cf70140da" /><Relationship Type="http://schemas.openxmlformats.org/officeDocument/2006/relationships/hyperlink" Target="\\netapp\common_spc\pprever\2019-20\500_20190212.docx" TargetMode="External" Id="R492f3c26775347fa" /><Relationship Type="http://schemas.openxmlformats.org/officeDocument/2006/relationships/hyperlink" Target="h:\sj\20190212.docx" TargetMode="External" Id="R85803a4724fa4738" /><Relationship Type="http://schemas.openxmlformats.org/officeDocument/2006/relationships/hyperlink" Target="h:\sj\20190212.docx" TargetMode="External" Id="Rc9270c0266f24b0f" /><Relationship Type="http://schemas.openxmlformats.org/officeDocument/2006/relationships/hyperlink" Target="https://www.scstatehouse.gov/billsearch.php?billnumbers=500&amp;session=123&amp;summary=B" TargetMode="External" Id="Rc81329e67ae44ebe" /><Relationship Type="http://schemas.openxmlformats.org/officeDocument/2006/relationships/hyperlink" Target="\\netapp\common_spc\pprever\2019-20\500_20190212.docx" TargetMode="External" Id="R4be9c039b57241a2" /><Relationship Type="http://schemas.openxmlformats.org/officeDocument/2006/relationships/hyperlink" Target="h:\sj\20190212.docx" TargetMode="External" Id="R671d547bb6c946e4" /><Relationship Type="http://schemas.openxmlformats.org/officeDocument/2006/relationships/hyperlink" Target="h:\sj\20190212.docx" TargetMode="External" Id="Reebd399da864458d" /><Relationship Type="http://schemas.openxmlformats.org/officeDocument/2006/relationships/hyperlink" Target="https://www.scstatehouse.gov/billsearch.php?billnumbers=500&amp;session=123&amp;summary=B" TargetMode="External" Id="Rbe5c8509aa384ec4" /><Relationship Type="http://schemas.openxmlformats.org/officeDocument/2006/relationships/hyperlink" Target="\\netapp\common_spc\pprever\2019-20\500_20190212.docx" TargetMode="External" Id="R0aacfa10c34e4bf2" /><Relationship Type="http://schemas.openxmlformats.org/officeDocument/2006/relationships/hyperlink" Target="h:\sj\20190212.docx" TargetMode="External" Id="R70e7e23628bc423e" /><Relationship Type="http://schemas.openxmlformats.org/officeDocument/2006/relationships/hyperlink" Target="h:\sj\20190212.docx" TargetMode="External" Id="Rab571c3536784d4c" /><Relationship Type="http://schemas.openxmlformats.org/officeDocument/2006/relationships/hyperlink" Target="https://www.scstatehouse.gov/billsearch.php?billnumbers=500&amp;session=123&amp;summary=B" TargetMode="External" Id="Rc014b9d472e54d01" /><Relationship Type="http://schemas.openxmlformats.org/officeDocument/2006/relationships/hyperlink" Target="\\netapp\common_spc\pprever\2019-20\500_20190212.docx" TargetMode="External" Id="R777bd7abc03347ec" /><Relationship Type="http://schemas.openxmlformats.org/officeDocument/2006/relationships/hyperlink" Target="h:\sj\20190212.docx" TargetMode="External" Id="Rf6842a9d26814c21" /><Relationship Type="http://schemas.openxmlformats.org/officeDocument/2006/relationships/hyperlink" Target="h:\sj\20190212.docx" TargetMode="External" Id="R6e22829e05494874" /><Relationship Type="http://schemas.openxmlformats.org/officeDocument/2006/relationships/hyperlink" Target="https://www.scstatehouse.gov/billsearch.php?billnumbers=500&amp;session=123&amp;summary=B" TargetMode="External" Id="R12ecaf3dcf9746a2" /><Relationship Type="http://schemas.openxmlformats.org/officeDocument/2006/relationships/hyperlink" Target="\\netapp\common_spc\pprever\2019-20\500_20190212.docx" TargetMode="External" Id="Rf71a8a0e233f4751" /><Relationship Type="http://schemas.openxmlformats.org/officeDocument/2006/relationships/hyperlink" Target="h:\sj\20190212.docx" TargetMode="External" Id="R29017c5eebc14fb9" /><Relationship Type="http://schemas.openxmlformats.org/officeDocument/2006/relationships/hyperlink" Target="h:\sj\20190212.docx" TargetMode="External" Id="Rac7ab61608f2429c" /><Relationship Type="http://schemas.openxmlformats.org/officeDocument/2006/relationships/hyperlink" Target="https://www.scstatehouse.gov/billsearch.php?billnumbers=500&amp;session=123&amp;summary=B" TargetMode="External" Id="Rea1061f9c37c4d89" /><Relationship Type="http://schemas.openxmlformats.org/officeDocument/2006/relationships/hyperlink" Target="\\netapp\common_spc\pprever\2019-20\500_20190212.docx" TargetMode="External" Id="R73d4c95b965c488d" /><Relationship Type="http://schemas.openxmlformats.org/officeDocument/2006/relationships/hyperlink" Target="h:\sj\20190212.docx" TargetMode="External" Id="R85ad4b52bbb246dd" /><Relationship Type="http://schemas.openxmlformats.org/officeDocument/2006/relationships/hyperlink" Target="h:\sj\20190212.docx" TargetMode="External" Id="Rb4ff2fef7e114ebc" /><Relationship Type="http://schemas.openxmlformats.org/officeDocument/2006/relationships/hyperlink" Target="https://www.scstatehouse.gov/billsearch.php?billnumbers=500&amp;session=123&amp;summary=B" TargetMode="External" Id="R27306cc400b44a07" /><Relationship Type="http://schemas.openxmlformats.org/officeDocument/2006/relationships/hyperlink" Target="\\netapp\common_spc\pprever\2019-20\500_20190212.docx" TargetMode="External" Id="Rb42b51e1a5364903" /><Relationship Type="http://schemas.openxmlformats.org/officeDocument/2006/relationships/hyperlink" Target="h:\sj\20190212.docx" TargetMode="External" Id="R72acb6aea332405b" /><Relationship Type="http://schemas.openxmlformats.org/officeDocument/2006/relationships/hyperlink" Target="h:\sj\20190212.docx" TargetMode="External" Id="R8852c3ac85fd4097" /><Relationship Type="http://schemas.openxmlformats.org/officeDocument/2006/relationships/hyperlink" Target="https://www.scstatehouse.gov/billsearch.php?billnumbers=500&amp;session=123&amp;summary=B" TargetMode="External" Id="Rf8f74e742e7a407d" /><Relationship Type="http://schemas.openxmlformats.org/officeDocument/2006/relationships/hyperlink" Target="\\netapp\common_spc\pprever\2019-20\500_20190212.docx" TargetMode="External" Id="R58dc92d087ba405a" /><Relationship Type="http://schemas.openxmlformats.org/officeDocument/2006/relationships/hyperlink" Target="h:\sj\20190212.docx" TargetMode="External" Id="R7445c7f2c8674273" /><Relationship Type="http://schemas.openxmlformats.org/officeDocument/2006/relationships/hyperlink" Target="h:\sj\20190212.docx" TargetMode="External" Id="R37cfc86c9f7c4c1e" /><Relationship Type="http://schemas.openxmlformats.org/officeDocument/2006/relationships/hyperlink" Target="https://www.scstatehouse.gov/billsearch.php?billnumbers=500&amp;session=123&amp;summary=B" TargetMode="External" Id="R7d970c6d62614165" /><Relationship Type="http://schemas.openxmlformats.org/officeDocument/2006/relationships/hyperlink" Target="\\netapp\common_spc\pprever\2019-20\500_20190212.docx" TargetMode="External" Id="Rfac7f24a5a6f45dc" /><Relationship Type="http://schemas.openxmlformats.org/officeDocument/2006/relationships/hyperlink" Target="h:\sj\20190212.docx" TargetMode="External" Id="Ra6a3f3d9d5fd4f3c" /><Relationship Type="http://schemas.openxmlformats.org/officeDocument/2006/relationships/hyperlink" Target="h:\sj\20190212.docx" TargetMode="External" Id="R2763e262b0b94147" /><Relationship Type="http://schemas.openxmlformats.org/officeDocument/2006/relationships/hyperlink" Target="https://www.scstatehouse.gov/billsearch.php?billnumbers=500&amp;session=123&amp;summary=B" TargetMode="External" Id="Rdf2cedf4eba242a7" /><Relationship Type="http://schemas.openxmlformats.org/officeDocument/2006/relationships/hyperlink" Target="\\netapp\common_spc\pprever\2019-20\500_20190212.docx" TargetMode="External" Id="R8fa659fcb2fe4044" /><Relationship Type="http://schemas.openxmlformats.org/officeDocument/2006/relationships/hyperlink" Target="h:\sj\20190212.docx" TargetMode="External" Id="R27b6aa439aeb4077" /><Relationship Type="http://schemas.openxmlformats.org/officeDocument/2006/relationships/hyperlink" Target="h:\sj\20190212.docx" TargetMode="External" Id="R2923f660257c49d1" /><Relationship Type="http://schemas.openxmlformats.org/officeDocument/2006/relationships/hyperlink" Target="https://www.scstatehouse.gov/billsearch.php?billnumbers=500&amp;session=123&amp;summary=B" TargetMode="External" Id="R5f2e03c7a7cd4ff7" /><Relationship Type="http://schemas.openxmlformats.org/officeDocument/2006/relationships/hyperlink" Target="\\netapp\common_spc\pprever\2019-20\500_20190212.docx" TargetMode="External" Id="Re55d4951cae14601" /><Relationship Type="http://schemas.openxmlformats.org/officeDocument/2006/relationships/hyperlink" Target="h:\sj\20190212.docx" TargetMode="External" Id="R9a415ab6231a464e" /><Relationship Type="http://schemas.openxmlformats.org/officeDocument/2006/relationships/hyperlink" Target="h:\sj\20190212.docx" TargetMode="External" Id="R50c04d042cca4e07" /><Relationship Type="http://schemas.openxmlformats.org/officeDocument/2006/relationships/hyperlink" Target="https://www.scstatehouse.gov/billsearch.php?billnumbers=500&amp;session=123&amp;summary=B" TargetMode="External" Id="R5fffe2f303e34ec3" /><Relationship Type="http://schemas.openxmlformats.org/officeDocument/2006/relationships/hyperlink" Target="\\netapp\common_spc\pprever\2019-20\500_20190212.docx" TargetMode="External" Id="R5a30c0a35e2a4d7e" /><Relationship Type="http://schemas.openxmlformats.org/officeDocument/2006/relationships/hyperlink" Target="h:\sj\20190212.docx" TargetMode="External" Id="R1050a1afb1f447d2" /><Relationship Type="http://schemas.openxmlformats.org/officeDocument/2006/relationships/hyperlink" Target="h:\sj\20190212.docx" TargetMode="External" Id="Rc2c6d5d7ec3b46af" /><Relationship Type="http://schemas.openxmlformats.org/officeDocument/2006/relationships/hyperlink" Target="https://www.scstatehouse.gov/billsearch.php?billnumbers=500&amp;session=123&amp;summary=B" TargetMode="External" Id="R93f714a53a794da0" /><Relationship Type="http://schemas.openxmlformats.org/officeDocument/2006/relationships/hyperlink" Target="\\netapp\common_spc\pprever\2019-20\500_20190212.docx" TargetMode="External" Id="Rceabdabd073d4aea" /><Relationship Type="http://schemas.openxmlformats.org/officeDocument/2006/relationships/hyperlink" Target="h:\sj\20190212.docx" TargetMode="External" Id="Re4a6d9b110e043db" /><Relationship Type="http://schemas.openxmlformats.org/officeDocument/2006/relationships/hyperlink" Target="h:\sj\20190212.docx" TargetMode="External" Id="Rf847e52f498c4fdc" /><Relationship Type="http://schemas.openxmlformats.org/officeDocument/2006/relationships/hyperlink" Target="https://www.scstatehouse.gov/billsearch.php?billnumbers=500&amp;session=123&amp;summary=B" TargetMode="External" Id="R89aa1fce2ae64958" /><Relationship Type="http://schemas.openxmlformats.org/officeDocument/2006/relationships/hyperlink" Target="\\netapp\common_spc\pprever\2019-20\500_20190212.docx" TargetMode="External" Id="Rbae9b90180cd4cda" /><Relationship Type="http://schemas.openxmlformats.org/officeDocument/2006/relationships/hyperlink" Target="h:\sj\20190212.docx" TargetMode="External" Id="R80902d4f16b14dce" /><Relationship Type="http://schemas.openxmlformats.org/officeDocument/2006/relationships/hyperlink" Target="h:\sj\20190212.docx" TargetMode="External" Id="R2204e694b67d4e51" /><Relationship Type="http://schemas.openxmlformats.org/officeDocument/2006/relationships/hyperlink" Target="https://www.scstatehouse.gov/billsearch.php?billnumbers=500&amp;session=123&amp;summary=B" TargetMode="External" Id="R90ac1220149847ca" /><Relationship Type="http://schemas.openxmlformats.org/officeDocument/2006/relationships/hyperlink" Target="\\netapp\common_spc\pprever\2019-20\500_20190212.docx" TargetMode="External" Id="R4d65e17040c54a97" /><Relationship Type="http://schemas.openxmlformats.org/officeDocument/2006/relationships/hyperlink" Target="h:\sj\20190212.docx" TargetMode="External" Id="R0906e5db38ac4670" /><Relationship Type="http://schemas.openxmlformats.org/officeDocument/2006/relationships/hyperlink" Target="h:\sj\20190212.docx" TargetMode="External" Id="R695ced8aaefd4634" /><Relationship Type="http://schemas.openxmlformats.org/officeDocument/2006/relationships/hyperlink" Target="https://www.scstatehouse.gov/billsearch.php?billnumbers=500&amp;session=123&amp;summary=B" TargetMode="External" Id="Rc9df576d216f49c7" /><Relationship Type="http://schemas.openxmlformats.org/officeDocument/2006/relationships/hyperlink" Target="\\netapp\common_spc\pprever\2019-20\500_20190212.docx" TargetMode="External" Id="Rc23ab76e2319485a" /><Relationship Type="http://schemas.openxmlformats.org/officeDocument/2006/relationships/hyperlink" Target="h:\sj\20190212.docx" TargetMode="External" Id="Rd6e8057a5eaa4df6" /><Relationship Type="http://schemas.openxmlformats.org/officeDocument/2006/relationships/hyperlink" Target="h:\sj\20190212.docx" TargetMode="External" Id="R42c3f28e6e254b0b" /><Relationship Type="http://schemas.openxmlformats.org/officeDocument/2006/relationships/hyperlink" Target="https://www.scstatehouse.gov/billsearch.php?billnumbers=500&amp;session=123&amp;summary=B" TargetMode="External" Id="Rf6221a1eaec84a7b" /><Relationship Type="http://schemas.openxmlformats.org/officeDocument/2006/relationships/hyperlink" Target="\\netapp\common_spc\pprever\2019-20\500_20190212.docx" TargetMode="External" Id="R316f988188c74d2c" /><Relationship Type="http://schemas.openxmlformats.org/officeDocument/2006/relationships/hyperlink" Target="h:\sj\20190212.docx" TargetMode="External" Id="Reb5d8fcdf40940d4" /><Relationship Type="http://schemas.openxmlformats.org/officeDocument/2006/relationships/hyperlink" Target="h:\sj\20190212.docx" TargetMode="External" Id="R118590042bb2449a" /><Relationship Type="http://schemas.openxmlformats.org/officeDocument/2006/relationships/hyperlink" Target="https://www.scstatehouse.gov/billsearch.php?billnumbers=500&amp;session=123&amp;summary=B" TargetMode="External" Id="R8e0b6b34be10461c" /><Relationship Type="http://schemas.openxmlformats.org/officeDocument/2006/relationships/hyperlink" Target="\\netapp\common_spc\pprever\2019-20\500_20190212.docx" TargetMode="External" Id="Rf5ad0a5aee8e47db" /><Relationship Type="http://schemas.openxmlformats.org/officeDocument/2006/relationships/hyperlink" Target="h:\sj\20190212.docx" TargetMode="External" Id="R18d037c115a540a4" /><Relationship Type="http://schemas.openxmlformats.org/officeDocument/2006/relationships/hyperlink" Target="h:\sj\20190212.docx" TargetMode="External" Id="Rb494303d5ffb4a11" /><Relationship Type="http://schemas.openxmlformats.org/officeDocument/2006/relationships/hyperlink" Target="https://www.scstatehouse.gov/billsearch.php?billnumbers=500&amp;session=123&amp;summary=B" TargetMode="External" Id="Rae93acfb8455438f" /><Relationship Type="http://schemas.openxmlformats.org/officeDocument/2006/relationships/hyperlink" Target="\\netapp\common_spc\pprever\2019-20\500_20190212.docx" TargetMode="External" Id="R20bdf2ddace9424e" /><Relationship Type="http://schemas.openxmlformats.org/officeDocument/2006/relationships/hyperlink" Target="h:\sj\20190212.docx" TargetMode="External" Id="R183a8e77f9aa4178" /><Relationship Type="http://schemas.openxmlformats.org/officeDocument/2006/relationships/hyperlink" Target="h:\sj\20190212.docx" TargetMode="External" Id="Rc3f940b8e53640ed" /><Relationship Type="http://schemas.openxmlformats.org/officeDocument/2006/relationships/hyperlink" Target="https://www.scstatehouse.gov/billsearch.php?billnumbers=500&amp;session=123&amp;summary=B" TargetMode="External" Id="Rac26fb929fc44f2b" /><Relationship Type="http://schemas.openxmlformats.org/officeDocument/2006/relationships/hyperlink" Target="\\netapp\common_spc\pprever\2019-20\500_20190212.docx" TargetMode="External" Id="R0aff4c3cd87e4c19" /><Relationship Type="http://schemas.openxmlformats.org/officeDocument/2006/relationships/hyperlink" Target="h:\sj\20190212.docx" TargetMode="External" Id="R48a37211112348b1" /><Relationship Type="http://schemas.openxmlformats.org/officeDocument/2006/relationships/hyperlink" Target="h:\sj\20190212.docx" TargetMode="External" Id="Rdd07f1367ce94826" /><Relationship Type="http://schemas.openxmlformats.org/officeDocument/2006/relationships/hyperlink" Target="https://www.scstatehouse.gov/billsearch.php?billnumbers=500&amp;session=123&amp;summary=B" TargetMode="External" Id="Re354ae07dc5a4b82" /><Relationship Type="http://schemas.openxmlformats.org/officeDocument/2006/relationships/hyperlink" Target="\\netapp\common_spc\pprever\2019-20\500_20190212.docx" TargetMode="External" Id="Rd0400237b5834e4a" /><Relationship Type="http://schemas.openxmlformats.org/officeDocument/2006/relationships/hyperlink" Target="h:\sj\20190212.docx" TargetMode="External" Id="R7df6c4dde8964c3a" /><Relationship Type="http://schemas.openxmlformats.org/officeDocument/2006/relationships/hyperlink" Target="h:\sj\20190212.docx" TargetMode="External" Id="Re51d1656d35849b6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BFECB68A.dotm</Template>
  <TotalTime>0</TotalTime>
  <Pages>2</Pages>
  <Words>222</Words>
  <Characters>1206</Characters>
  <Application>Microsoft Office Word</Application>
  <DocSecurity>0</DocSecurity>
  <Lines>64</Lines>
  <Paragraphs>25</Paragraphs>
  <ScaleCrop>false</ScaleCrop>
  <Company> </Company>
  <LinksUpToDate>false</LinksUpToDate>
  <CharactersWithSpaces>1406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500: SC Ambassador of Jazz - South Carolina Legislature Online</dc:title>
  <dc:subject/>
  <dc:creator>Rebecca Landau</dc:creator>
  <cp:keywords/>
  <dc:description/>
  <cp:lastModifiedBy>S Volk</cp:lastModifiedBy>
  <cp:revision>4</cp:revision>
  <dcterms:created xsi:type="dcterms:W3CDTF">2019-02-12T19:16:00Z</dcterms:created>
  <dcterms:modified xsi:type="dcterms:W3CDTF">2019-02-22T17:44:00Z</dcterms:modified>
</cp:coreProperties>
</file>