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F15" w:rsidRDefault="00E04F15" w:rsidP="00E04F15">
      <w:pPr>
        <w:widowControl w:val="0"/>
        <w:jc w:val="center"/>
      </w:pPr>
      <w:r w:rsidRPr="00E04F15">
        <w:rPr>
          <w:b/>
        </w:rPr>
        <w:t>South Carolina General Assembly</w:t>
      </w:r>
    </w:p>
    <w:p w:rsidR="00E04F15" w:rsidRDefault="00E04F15" w:rsidP="00E04F15">
      <w:pPr>
        <w:widowControl w:val="0"/>
        <w:jc w:val="center"/>
      </w:pPr>
      <w:r>
        <w:t>123rd Session, 2019-2020</w:t>
      </w:r>
    </w:p>
    <w:p w:rsidR="00E04F15" w:rsidRDefault="00E04F15" w:rsidP="00E04F15">
      <w:pPr>
        <w:widowControl w:val="0"/>
        <w:jc w:val="left"/>
      </w:pPr>
    </w:p>
    <w:p w:rsidR="00E04F15" w:rsidRDefault="00E04F15" w:rsidP="00E04F15">
      <w:pPr>
        <w:widowControl w:val="0"/>
        <w:jc w:val="left"/>
        <w:rPr>
          <w:b/>
        </w:rPr>
      </w:pPr>
      <w:r w:rsidRPr="00E04F15">
        <w:rPr>
          <w:b/>
        </w:rPr>
        <w:t>H. 5076</w:t>
      </w:r>
    </w:p>
    <w:p w:rsidR="00E04F15" w:rsidRDefault="00E04F15" w:rsidP="00E04F15">
      <w:pPr>
        <w:widowControl w:val="0"/>
        <w:jc w:val="left"/>
        <w:rPr>
          <w:b/>
        </w:rPr>
      </w:pPr>
    </w:p>
    <w:p w:rsidR="00E04F15" w:rsidRDefault="00E04F15" w:rsidP="00E04F15">
      <w:pPr>
        <w:widowControl w:val="0"/>
        <w:jc w:val="left"/>
      </w:pPr>
      <w:r w:rsidRPr="00E04F15">
        <w:rPr>
          <w:b/>
        </w:rPr>
        <w:t>STATUS INFORMATION</w:t>
      </w:r>
    </w:p>
    <w:p w:rsidR="00E04F15" w:rsidRDefault="00E04F15" w:rsidP="00E04F15">
      <w:pPr>
        <w:widowControl w:val="0"/>
        <w:jc w:val="left"/>
      </w:pPr>
    </w:p>
    <w:p w:rsidR="00E04F15" w:rsidRDefault="00E04F15" w:rsidP="00E04F15">
      <w:pPr>
        <w:widowControl w:val="0"/>
        <w:jc w:val="left"/>
      </w:pPr>
      <w:r>
        <w:t>House Resolution</w:t>
      </w:r>
    </w:p>
    <w:p w:rsidR="00E04F15" w:rsidRDefault="00E04F15" w:rsidP="00E04F15">
      <w:pPr>
        <w:widowControl w:val="0"/>
        <w:jc w:val="left"/>
      </w:pPr>
      <w:r>
        <w:t>Sponsors: Reps. Fry, Crawford,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Daning, Davis, Dillard, Elliott, Erickson, Felder, Finlay, Forrest, Forrester,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E04F15" w:rsidRDefault="00E04F15" w:rsidP="00E04F15">
      <w:pPr>
        <w:widowControl w:val="0"/>
        <w:jc w:val="left"/>
      </w:pPr>
      <w:r>
        <w:t>Document Path: l:\council\bills\gm\24305dg20.docx</w:t>
      </w:r>
    </w:p>
    <w:p w:rsidR="00E04F15" w:rsidRDefault="00E04F15" w:rsidP="00E04F15">
      <w:pPr>
        <w:widowControl w:val="0"/>
        <w:jc w:val="left"/>
      </w:pPr>
    </w:p>
    <w:p w:rsidR="00E04F15" w:rsidRDefault="00E04F15" w:rsidP="00E04F15">
      <w:pPr>
        <w:widowControl w:val="0"/>
        <w:jc w:val="left"/>
      </w:pPr>
      <w:r>
        <w:t>Introduced in the House on January 30, 2020</w:t>
      </w:r>
    </w:p>
    <w:p w:rsidR="00E04F15" w:rsidRDefault="00E04F15" w:rsidP="00E04F15">
      <w:pPr>
        <w:widowControl w:val="0"/>
        <w:jc w:val="left"/>
      </w:pPr>
      <w:r>
        <w:t>Adopted by the House on January 30, 2020</w:t>
      </w:r>
    </w:p>
    <w:p w:rsidR="00E04F15" w:rsidRDefault="00E04F15" w:rsidP="00E04F15">
      <w:pPr>
        <w:widowControl w:val="0"/>
        <w:jc w:val="left"/>
      </w:pPr>
    </w:p>
    <w:p w:rsidR="00E04F15" w:rsidRDefault="00A115D2" w:rsidP="00E04F15">
      <w:pPr>
        <w:widowControl w:val="0"/>
        <w:jc w:val="left"/>
      </w:pPr>
      <w:r>
        <w:t>Summary: Debra Eaddy Herrmann</w:t>
      </w:r>
    </w:p>
    <w:p w:rsidR="00E04F15" w:rsidRDefault="00E04F15" w:rsidP="00E04F15">
      <w:pPr>
        <w:widowControl w:val="0"/>
        <w:jc w:val="left"/>
      </w:pPr>
    </w:p>
    <w:p w:rsidR="00E04F15" w:rsidRDefault="00E04F15" w:rsidP="00E04F15">
      <w:pPr>
        <w:widowControl w:val="0"/>
        <w:jc w:val="left"/>
      </w:pPr>
    </w:p>
    <w:p w:rsidR="00E04F15" w:rsidRDefault="00E04F15" w:rsidP="00E04F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4F15">
        <w:rPr>
          <w:b/>
        </w:rPr>
        <w:t>HISTORY OF LEGISLATIVE ACTIONS</w:t>
      </w:r>
    </w:p>
    <w:p w:rsidR="00E04F15" w:rsidRDefault="00E04F15" w:rsidP="00E04F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4F15" w:rsidRPr="00E04F15" w:rsidRDefault="00E04F15" w:rsidP="00E04F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4F15">
        <w:rPr>
          <w:u w:val="single"/>
        </w:rPr>
        <w:tab/>
        <w:t>Date</w:t>
      </w:r>
      <w:r w:rsidRPr="00E04F15">
        <w:rPr>
          <w:u w:val="single"/>
        </w:rPr>
        <w:tab/>
        <w:t>Body</w:t>
      </w:r>
      <w:r w:rsidRPr="00E04F15">
        <w:rPr>
          <w:u w:val="single"/>
        </w:rPr>
        <w:tab/>
        <w:t>Action Description with journal page number</w:t>
      </w:r>
      <w:r w:rsidRPr="00E04F15">
        <w:rPr>
          <w:u w:val="single"/>
        </w:rPr>
        <w:tab/>
      </w:r>
    </w:p>
    <w:p w:rsidR="000E5150" w:rsidRDefault="000E5150" w:rsidP="000E51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1/30/2020</w:t>
      </w:r>
      <w:r>
        <w:tab/>
        <w:t>House</w:t>
      </w:r>
      <w:r>
        <w:tab/>
        <w:t>Introduced and adopted (</w:t>
      </w:r>
      <w:hyperlink r:id="rId8" w:history="1">
        <w:r w:rsidRPr="00446696">
          <w:rPr>
            <w:rStyle w:val="Hyperlink"/>
          </w:rPr>
          <w:t>House Journal</w:t>
        </w:r>
        <w:r w:rsidRPr="00446696">
          <w:rPr>
            <w:rStyle w:val="Hyperlink"/>
          </w:rPr>
          <w:noBreakHyphen/>
          <w:t>page 19</w:t>
        </w:r>
      </w:hyperlink>
      <w:r>
        <w:t>)</w:t>
      </w:r>
    </w:p>
    <w:p w:rsidR="000E5150" w:rsidRDefault="000E5150" w:rsidP="000E51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04F15" w:rsidRDefault="00E04F15" w:rsidP="00E04F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04F15">
          <w:rPr>
            <w:rStyle w:val="Hyperlink"/>
          </w:rPr>
          <w:t>legislative information</w:t>
        </w:r>
      </w:hyperlink>
      <w:r>
        <w:t xml:space="preserve"> at the website</w:t>
      </w:r>
    </w:p>
    <w:p w:rsidR="00E04F15" w:rsidRDefault="00E04F15" w:rsidP="00E04F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4F15" w:rsidRPr="00E04F15" w:rsidRDefault="00E04F15" w:rsidP="00E04F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4F15" w:rsidRDefault="00E04F15" w:rsidP="00E04F15">
      <w:r w:rsidRPr="00E04F15">
        <w:rPr>
          <w:b/>
        </w:rPr>
        <w:t>VERSIONS OF THIS BILL</w:t>
      </w:r>
    </w:p>
    <w:p w:rsidR="00E04F15" w:rsidRDefault="00E04F15" w:rsidP="00E04F15"/>
    <w:p w:rsidR="00E04F15" w:rsidRDefault="00A434DB" w:rsidP="00E04F15">
      <w:hyperlink r:id="rId10" w:history="1">
        <w:r w:rsidR="00E04F15">
          <w:rPr>
            <w:rStyle w:val="Hyperlink"/>
          </w:rPr>
          <w:t>1/30/2020</w:t>
        </w:r>
      </w:hyperlink>
    </w:p>
    <w:p w:rsidR="00E04F15" w:rsidRDefault="00E04F15" w:rsidP="00E04F15"/>
    <w:p w:rsidR="00E04F15" w:rsidRDefault="00E04F15" w:rsidP="00E04F15">
      <w:pPr>
        <w:sectPr w:rsidR="00E04F15" w:rsidSect="00E04F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799B" w:rsidRDefault="005279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7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41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49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CF073C">
        <w:t xml:space="preserve">DEBRA </w:t>
      </w:r>
      <w:r w:rsidR="00E66D85">
        <w:t xml:space="preserve">EADDY </w:t>
      </w:r>
      <w:r w:rsidR="00CF073C">
        <w:t xml:space="preserve">HERRMANN OF THE TOWN OF SURFSIDE BEACH, </w:t>
      </w:r>
      <w:r w:rsidR="00E66D85">
        <w:t>UP</w:t>
      </w:r>
      <w:r w:rsidR="00CF073C">
        <w:t xml:space="preserve">ON HER RETIREMENT AFTER MORE THAN SIXTEEN </w:t>
      </w:r>
      <w:r>
        <w:t>YEARS OF EXEMPLARY SERVICE, AND TO WISH HER CONTINUED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073C" w:rsidRDefault="00BC4131" w:rsidP="00CF0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F49A2">
        <w:t xml:space="preserve">the South Carolina House of Representatives </w:t>
      </w:r>
      <w:r w:rsidR="00806BA9">
        <w:t>is</w:t>
      </w:r>
      <w:r w:rsidR="00EF49A2">
        <w:t xml:space="preserve"> pleased to learn that Debra </w:t>
      </w:r>
      <w:r w:rsidR="00CF073C">
        <w:t xml:space="preserve">Eaddy </w:t>
      </w:r>
      <w:r w:rsidR="00EF49A2">
        <w:t xml:space="preserve">Herrmann </w:t>
      </w:r>
      <w:r w:rsidR="00CF073C">
        <w:t>began</w:t>
      </w:r>
      <w:r w:rsidR="00EF49A2">
        <w:t xml:space="preserve"> a well</w:t>
      </w:r>
      <w:r w:rsidR="00E66D85">
        <w:noBreakHyphen/>
      </w:r>
      <w:r w:rsidR="00EF49A2">
        <w:t xml:space="preserve">deserved retirement on </w:t>
      </w:r>
      <w:r w:rsidR="00CF073C">
        <w:t>November 30, 2019</w:t>
      </w:r>
      <w:r w:rsidR="00EF49A2">
        <w:t>; and</w:t>
      </w:r>
      <w:r w:rsidR="00CF073C">
        <w:t xml:space="preserve"> </w:t>
      </w:r>
      <w:r w:rsidR="00CF073C">
        <w:tab/>
      </w:r>
      <w:r w:rsidR="00CF073C">
        <w:tab/>
      </w:r>
    </w:p>
    <w:p w:rsidR="00CF073C" w:rsidRDefault="00CF073C" w:rsidP="00527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59" w:lineRule="auto"/>
      </w:pPr>
      <w:r>
        <w:t xml:space="preserve"> </w:t>
      </w:r>
    </w:p>
    <w:p w:rsidR="00EF49A2" w:rsidRDefault="00EF49A2" w:rsidP="00527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3" w:line="252" w:lineRule="auto"/>
        <w:ind w:left="-15"/>
      </w:pPr>
      <w:r>
        <w:t xml:space="preserve">Whereas, the daughter of </w:t>
      </w:r>
      <w:r w:rsidR="00CF073C">
        <w:t xml:space="preserve">Dora Eaddy, </w:t>
      </w:r>
      <w:r w:rsidR="00806BA9">
        <w:t>Ms. Herrmann</w:t>
      </w:r>
      <w:r>
        <w:t xml:space="preserve"> graduated from </w:t>
      </w:r>
      <w:r w:rsidR="00CF073C">
        <w:t>Socastee High School</w:t>
      </w:r>
      <w:r>
        <w:t xml:space="preserve"> </w:t>
      </w:r>
      <w:r w:rsidR="00CF073C">
        <w:t>and attended Horry</w:t>
      </w:r>
      <w:r w:rsidR="00E66D85">
        <w:noBreakHyphen/>
      </w:r>
      <w:r w:rsidR="00CF073C">
        <w:t>Georgetown Technical College and Montgomery College</w:t>
      </w:r>
      <w:r>
        <w:t>; and</w:t>
      </w:r>
    </w:p>
    <w:p w:rsidR="00CF073C" w:rsidRDefault="00CF073C" w:rsidP="00527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3" w:line="252" w:lineRule="auto"/>
        <w:ind w:left="-15"/>
      </w:pPr>
    </w:p>
    <w:p w:rsidR="00CF073C" w:rsidRPr="00CF073C" w:rsidRDefault="00CF073C" w:rsidP="00527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3" w:line="252" w:lineRule="auto"/>
        <w:ind w:left="-15"/>
      </w:pPr>
      <w:r>
        <w:t xml:space="preserve">Whereas, she </w:t>
      </w:r>
      <w:r w:rsidR="00E66D85">
        <w:t>served</w:t>
      </w:r>
      <w:r>
        <w:t xml:space="preserve"> </w:t>
      </w:r>
      <w:r w:rsidR="00A10B9D">
        <w:t xml:space="preserve">as town clerk in </w:t>
      </w:r>
      <w:r>
        <w:t xml:space="preserve">the Town of Surfside Beach, </w:t>
      </w:r>
      <w:r w:rsidR="00A10B9D">
        <w:t>from</w:t>
      </w:r>
      <w:r>
        <w:t xml:space="preserve"> November 1999 until January 2007 and again from July 2011 until November 20</w:t>
      </w:r>
      <w:r w:rsidR="00806BA9">
        <w:t>1</w:t>
      </w:r>
      <w:r w:rsidR="00936ABF">
        <w:t>9</w:t>
      </w:r>
      <w:r>
        <w:t xml:space="preserve">, respectful of the </w:t>
      </w:r>
      <w:r w:rsidR="00A10B9D">
        <w:t xml:space="preserve">town’s </w:t>
      </w:r>
      <w:r>
        <w:t xml:space="preserve">citizens she served, honest with coworkers and employers, and generous </w:t>
      </w:r>
      <w:r w:rsidR="00806BA9">
        <w:t xml:space="preserve">to all; </w:t>
      </w:r>
      <w:r>
        <w:t>and</w:t>
      </w:r>
    </w:p>
    <w:p w:rsidR="00CF073C" w:rsidRDefault="00CF073C" w:rsidP="00527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3" w:line="252" w:lineRule="auto"/>
        <w:ind w:left="-15"/>
      </w:pPr>
    </w:p>
    <w:p w:rsidR="00CF073C" w:rsidRDefault="00CF073C" w:rsidP="00527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3" w:line="252" w:lineRule="auto"/>
        <w:ind w:left="-15"/>
      </w:pPr>
      <w:r>
        <w:t>Whereas, a faithful member of Timberlake Baptist Church in Myrtle Beach,</w:t>
      </w:r>
      <w:r w:rsidR="00806BA9">
        <w:t xml:space="preserve"> Ms. Herrmann gained spiritual strength that she carries into her daily life,</w:t>
      </w:r>
      <w:r>
        <w:t xml:space="preserve"> and she reared a fine daughter, Jennifer Herrmann; and </w:t>
      </w:r>
    </w:p>
    <w:p w:rsidR="00EF49A2" w:rsidRDefault="00EF49A2" w:rsidP="00CF0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9A2" w:rsidRDefault="00EF49A2" w:rsidP="00EF4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plans many happy hours </w:t>
      </w:r>
      <w:r w:rsidR="00E66D85">
        <w:t>of sharing quality time with her dear family and friends in her</w:t>
      </w:r>
      <w:r>
        <w:t xml:space="preserve"> retirement; and</w:t>
      </w:r>
    </w:p>
    <w:p w:rsidR="00EF49A2" w:rsidRDefault="00EF49A2" w:rsidP="00EF4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131" w:rsidRDefault="00EF49A2" w:rsidP="00EF4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her</w:t>
      </w:r>
      <w:r w:rsidRPr="00D214EF">
        <w:rPr>
          <w:color w:val="000000" w:themeColor="text1"/>
          <w:u w:color="000000" w:themeColor="text1"/>
        </w:rPr>
        <w:t xml:space="preserve"> </w:t>
      </w:r>
      <w:r w:rsidR="00CF073C">
        <w:rPr>
          <w:color w:val="000000" w:themeColor="text1"/>
          <w:u w:color="000000" w:themeColor="text1"/>
        </w:rPr>
        <w:t xml:space="preserve">dedicated </w:t>
      </w:r>
      <w:r w:rsidRPr="00D214EF">
        <w:rPr>
          <w:color w:val="000000" w:themeColor="text1"/>
          <w:u w:color="000000" w:themeColor="text1"/>
        </w:rPr>
        <w:t xml:space="preserve">service to </w:t>
      </w:r>
      <w:r>
        <w:t>the Town of Surfside Beach</w:t>
      </w:r>
      <w:r>
        <w:rPr>
          <w:color w:val="000000" w:themeColor="text1"/>
          <w:u w:color="000000" w:themeColor="text1"/>
        </w:rPr>
        <w:t xml:space="preserve">, the South Carolina House of Representatives </w:t>
      </w:r>
      <w:r w:rsidR="00E66D85">
        <w:rPr>
          <w:color w:val="000000" w:themeColor="text1"/>
          <w:u w:color="000000" w:themeColor="text1"/>
        </w:rPr>
        <w:t>extends</w:t>
      </w:r>
      <w:r w:rsidRPr="00D214EF">
        <w:rPr>
          <w:color w:val="000000" w:themeColor="text1"/>
          <w:u w:color="000000" w:themeColor="text1"/>
        </w:rPr>
        <w:t xml:space="preserve"> best wishes to </w:t>
      </w:r>
      <w:r>
        <w:rPr>
          <w:color w:val="000000" w:themeColor="text1"/>
          <w:u w:color="000000" w:themeColor="text1"/>
        </w:rPr>
        <w:t>Debra Herrmann</w:t>
      </w:r>
      <w:r w:rsidRPr="00D214E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</w:t>
      </w:r>
      <w:r w:rsidR="00E66D85">
        <w:rPr>
          <w:color w:val="000000" w:themeColor="text1"/>
          <w:u w:color="000000" w:themeColor="text1"/>
        </w:rPr>
        <w:t xml:space="preserve"> ahead</w:t>
      </w:r>
      <w:r w:rsidR="00BC4131">
        <w:t>.  Now, therefore,</w:t>
      </w:r>
    </w:p>
    <w:p w:rsidR="00BC4131" w:rsidRDefault="00BC41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131" w:rsidRDefault="00BC41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4131" w:rsidRDefault="00BC41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9A2" w:rsidRDefault="00BC4131" w:rsidP="00EF4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F49A2">
        <w:t xml:space="preserve"> the members of the </w:t>
      </w:r>
      <w:r w:rsidR="00806BA9">
        <w:t xml:space="preserve">South Carolina </w:t>
      </w:r>
      <w:r w:rsidR="00EF49A2">
        <w:t>House of Repre</w:t>
      </w:r>
      <w:r w:rsidR="00CF073C">
        <w:t>sentatives</w:t>
      </w:r>
      <w:r w:rsidR="00806BA9">
        <w:t>,</w:t>
      </w:r>
      <w:r w:rsidR="00EF49A2">
        <w:t xml:space="preserve"> by this resolution, recognize and honor Debra </w:t>
      </w:r>
      <w:r w:rsidR="00E66D85">
        <w:t xml:space="preserve">Eaddy </w:t>
      </w:r>
      <w:r w:rsidR="00EF49A2">
        <w:t>Herrmann</w:t>
      </w:r>
      <w:r w:rsidR="00CF073C">
        <w:t xml:space="preserve"> of the Town of Surfside Beach</w:t>
      </w:r>
      <w:r w:rsidR="00EF49A2">
        <w:t xml:space="preserve">, </w:t>
      </w:r>
      <w:r w:rsidR="00E66D85">
        <w:t>up</w:t>
      </w:r>
      <w:r w:rsidR="00EF49A2">
        <w:t xml:space="preserve">on her retirement after </w:t>
      </w:r>
      <w:r w:rsidR="00CF073C">
        <w:t xml:space="preserve">more than sixteen </w:t>
      </w:r>
      <w:r w:rsidR="00EF49A2">
        <w:t>years of exemplary service to the Town of Surfside Beach, and wish her continued happiness in all her future endeavors.</w:t>
      </w:r>
    </w:p>
    <w:p w:rsidR="00EF49A2" w:rsidRDefault="00EF49A2" w:rsidP="00EF4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131" w:rsidRDefault="00EF49A2" w:rsidP="00EF4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Debra </w:t>
      </w:r>
      <w:r w:rsidR="00E66D85">
        <w:t xml:space="preserve">Eaddy </w:t>
      </w:r>
      <w:r>
        <w:t>Herrmann.</w:t>
      </w:r>
    </w:p>
    <w:p w:rsidR="00766235" w:rsidRDefault="00E66D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4F15" w:rsidRDefault="00E04F15" w:rsidP="00E04F15">
      <w:pPr>
        <w:suppressAutoHyphens/>
      </w:pPr>
    </w:p>
    <w:sectPr w:rsidR="00E04F15" w:rsidSect="00E04F1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131" w:rsidRDefault="00BC4131" w:rsidP="009F0C77">
      <w:r>
        <w:separator/>
      </w:r>
    </w:p>
  </w:endnote>
  <w:endnote w:type="continuationSeparator" w:id="0">
    <w:p w:rsidR="00BC4131" w:rsidRDefault="00BC41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3764DF-8E1A-4051-B8D5-FC690898AD4C}"/>
    <w:embedBold r:id="rId2" w:fontKey="{AF74F413-B86F-48A9-A95B-C0A6853BC55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2B33457-0B93-4EFA-9ED5-FB6D03BAD2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66761BD-D1AC-436A-B375-737D6C730A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199E6A-2753-4059-A2A2-B477CB5CEE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F15" w:rsidRPr="0052799B" w:rsidRDefault="00E04F15" w:rsidP="005279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515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131" w:rsidRDefault="00BC4131" w:rsidP="009F0C77">
      <w:r>
        <w:separator/>
      </w:r>
    </w:p>
  </w:footnote>
  <w:footnote w:type="continuationSeparator" w:id="0">
    <w:p w:rsidR="00BC4131" w:rsidRDefault="00BC4131" w:rsidP="009F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6394D"/>
    <w:multiLevelType w:val="hybridMultilevel"/>
    <w:tmpl w:val="190A1C46"/>
    <w:lvl w:ilvl="0" w:tplc="EFCC10E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1825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6EB1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BAEA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222D7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2AD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54BE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54EE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AE4B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5DG20"/>
    <w:docVar w:name="CoverBillType" w:val="r"/>
    <w:docVar w:name="DocPath" w:val="L:\Council\bills\GM\24305DG20.DOCX"/>
    <w:docVar w:name="dvBillNumber" w:val="50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C4131"/>
    <w:rsid w:val="00004BB7"/>
    <w:rsid w:val="00011869"/>
    <w:rsid w:val="00015CD6"/>
    <w:rsid w:val="000E0100"/>
    <w:rsid w:val="000E1785"/>
    <w:rsid w:val="000E5150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237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2799B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6235"/>
    <w:rsid w:val="007A70AE"/>
    <w:rsid w:val="00806BA9"/>
    <w:rsid w:val="008362E8"/>
    <w:rsid w:val="0085786E"/>
    <w:rsid w:val="008A1768"/>
    <w:rsid w:val="008A489F"/>
    <w:rsid w:val="008F0F33"/>
    <w:rsid w:val="008F4429"/>
    <w:rsid w:val="00936ABF"/>
    <w:rsid w:val="0094021A"/>
    <w:rsid w:val="009B44AF"/>
    <w:rsid w:val="009C6A0B"/>
    <w:rsid w:val="009F0C77"/>
    <w:rsid w:val="009F4DD1"/>
    <w:rsid w:val="00A02543"/>
    <w:rsid w:val="00A10B9D"/>
    <w:rsid w:val="00A115D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0521"/>
    <w:rsid w:val="00B412D4"/>
    <w:rsid w:val="00B64FFF"/>
    <w:rsid w:val="00BC413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073C"/>
    <w:rsid w:val="00D73A67"/>
    <w:rsid w:val="00D970A9"/>
    <w:rsid w:val="00DF3845"/>
    <w:rsid w:val="00E04F15"/>
    <w:rsid w:val="00E41911"/>
    <w:rsid w:val="00E44B57"/>
    <w:rsid w:val="00E66D85"/>
    <w:rsid w:val="00E92EEF"/>
    <w:rsid w:val="00EF2368"/>
    <w:rsid w:val="00EF49A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5BF1D8-938F-4A22-A4A0-B46BE4B36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6D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D8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4F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30.doc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file:///p:\pprever\2019-20\5076_20200130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cstatehouse.gov/billsearch.php?billnumbers=507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38537-CDC0-41E6-A690-180974182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8A9CACF7</Template>
  <TotalTime>0</TotalTime>
  <Pages>3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5076: Subject not yet available - South Carolina Legislature Online</dc:title>
  <dc:creator>Gail Moore</dc:creator>
  <cp:lastModifiedBy>S Wilson</cp:lastModifiedBy>
  <cp:revision>2</cp:revision>
  <cp:lastPrinted>2020-01-28T18:39:00Z</cp:lastPrinted>
  <dcterms:created xsi:type="dcterms:W3CDTF">2020-02-04T14:56:00Z</dcterms:created>
  <dcterms:modified xsi:type="dcterms:W3CDTF">2020-02-04T14:56:00Z</dcterms:modified>
</cp:coreProperties>
</file>