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EE9" w:rsidRDefault="00565EE9" w:rsidP="00565EE9">
      <w:pPr>
        <w:widowControl w:val="0"/>
        <w:jc w:val="center"/>
      </w:pPr>
      <w:r w:rsidRPr="00565EE9">
        <w:rPr>
          <w:b/>
        </w:rPr>
        <w:t>South Carolina General Assembly</w:t>
      </w:r>
    </w:p>
    <w:p w:rsidR="00565EE9" w:rsidRDefault="00565EE9" w:rsidP="00565EE9">
      <w:pPr>
        <w:widowControl w:val="0"/>
        <w:jc w:val="center"/>
      </w:pPr>
      <w:r>
        <w:t>123rd Session, 2019-2020</w:t>
      </w:r>
    </w:p>
    <w:p w:rsidR="00565EE9" w:rsidRDefault="00565EE9" w:rsidP="00565EE9">
      <w:pPr>
        <w:widowControl w:val="0"/>
        <w:jc w:val="left"/>
      </w:pPr>
    </w:p>
    <w:p w:rsidR="00565EE9" w:rsidRDefault="00565EE9" w:rsidP="00565EE9">
      <w:pPr>
        <w:widowControl w:val="0"/>
        <w:jc w:val="left"/>
        <w:rPr>
          <w:b/>
        </w:rPr>
      </w:pPr>
      <w:r w:rsidRPr="00565EE9">
        <w:rPr>
          <w:b/>
        </w:rPr>
        <w:t>H. 5091</w:t>
      </w:r>
    </w:p>
    <w:p w:rsidR="00565EE9" w:rsidRDefault="00565EE9" w:rsidP="00565EE9">
      <w:pPr>
        <w:widowControl w:val="0"/>
        <w:jc w:val="left"/>
        <w:rPr>
          <w:b/>
        </w:rPr>
      </w:pPr>
    </w:p>
    <w:p w:rsidR="00565EE9" w:rsidRDefault="00565EE9" w:rsidP="00565EE9">
      <w:pPr>
        <w:widowControl w:val="0"/>
        <w:jc w:val="left"/>
      </w:pPr>
      <w:r w:rsidRPr="00565EE9">
        <w:rPr>
          <w:b/>
        </w:rPr>
        <w:t>STATUS INFORMATION</w:t>
      </w:r>
    </w:p>
    <w:p w:rsidR="00565EE9" w:rsidRDefault="00565EE9" w:rsidP="00565EE9">
      <w:pPr>
        <w:widowControl w:val="0"/>
        <w:jc w:val="left"/>
      </w:pPr>
    </w:p>
    <w:p w:rsidR="00565EE9" w:rsidRDefault="00565EE9" w:rsidP="00565EE9">
      <w:pPr>
        <w:widowControl w:val="0"/>
        <w:jc w:val="left"/>
      </w:pPr>
      <w:r>
        <w:t>House Resolution</w:t>
      </w:r>
    </w:p>
    <w:p w:rsidR="00565EE9" w:rsidRDefault="00565EE9" w:rsidP="00565EE9">
      <w:pPr>
        <w:widowControl w:val="0"/>
        <w:jc w:val="left"/>
      </w:pPr>
      <w:r>
        <w:t>Sponsors: Reps. Clemmons, Rutherford,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565EE9" w:rsidRDefault="00565EE9" w:rsidP="00565EE9">
      <w:pPr>
        <w:widowControl w:val="0"/>
        <w:jc w:val="left"/>
      </w:pPr>
      <w:r>
        <w:t>Document Path: l:\council\bills\jn\3179ph20.docx</w:t>
      </w:r>
    </w:p>
    <w:p w:rsidR="00565EE9" w:rsidRDefault="00565EE9" w:rsidP="00565EE9">
      <w:pPr>
        <w:widowControl w:val="0"/>
        <w:jc w:val="left"/>
      </w:pPr>
    </w:p>
    <w:p w:rsidR="00565EE9" w:rsidRDefault="00565EE9" w:rsidP="00565EE9">
      <w:pPr>
        <w:widowControl w:val="0"/>
        <w:jc w:val="left"/>
      </w:pPr>
      <w:r>
        <w:t>Introduced in the House on February 5, 2020</w:t>
      </w:r>
    </w:p>
    <w:p w:rsidR="00565EE9" w:rsidRDefault="00565EE9" w:rsidP="00565EE9">
      <w:pPr>
        <w:widowControl w:val="0"/>
        <w:jc w:val="left"/>
      </w:pPr>
      <w:r>
        <w:t>Adopted by the House on February 5, 2020</w:t>
      </w:r>
    </w:p>
    <w:p w:rsidR="00565EE9" w:rsidRDefault="00565EE9" w:rsidP="00565EE9">
      <w:pPr>
        <w:widowControl w:val="0"/>
        <w:jc w:val="left"/>
      </w:pPr>
    </w:p>
    <w:p w:rsidR="00565EE9" w:rsidRDefault="001B095C" w:rsidP="00565EE9">
      <w:pPr>
        <w:widowControl w:val="0"/>
        <w:jc w:val="left"/>
      </w:pPr>
      <w:r>
        <w:t>Summary: Sultan Qaboos Bin Said and Sultan Haitham Bin Tariq Al Said</w:t>
      </w:r>
    </w:p>
    <w:p w:rsidR="00565EE9" w:rsidRDefault="00565EE9" w:rsidP="00565EE9">
      <w:pPr>
        <w:widowControl w:val="0"/>
        <w:jc w:val="left"/>
      </w:pPr>
    </w:p>
    <w:p w:rsidR="00565EE9" w:rsidRDefault="00565EE9" w:rsidP="00565EE9">
      <w:pPr>
        <w:widowControl w:val="0"/>
        <w:jc w:val="left"/>
      </w:pPr>
    </w:p>
    <w:p w:rsidR="00565EE9" w:rsidRDefault="00565EE9" w:rsidP="00565EE9">
      <w:pPr>
        <w:widowControl w:val="0"/>
        <w:tabs>
          <w:tab w:val="center" w:pos="590"/>
          <w:tab w:val="center" w:pos="1440"/>
          <w:tab w:val="left" w:pos="1872"/>
          <w:tab w:val="left" w:pos="9187"/>
        </w:tabs>
        <w:jc w:val="left"/>
      </w:pPr>
      <w:r w:rsidRPr="00565EE9">
        <w:rPr>
          <w:b/>
        </w:rPr>
        <w:t>HISTORY OF LEGISLATIVE ACTIONS</w:t>
      </w:r>
    </w:p>
    <w:p w:rsidR="00565EE9" w:rsidRDefault="00565EE9" w:rsidP="00565EE9">
      <w:pPr>
        <w:widowControl w:val="0"/>
        <w:tabs>
          <w:tab w:val="center" w:pos="590"/>
          <w:tab w:val="center" w:pos="1440"/>
          <w:tab w:val="left" w:pos="1872"/>
          <w:tab w:val="left" w:pos="9187"/>
        </w:tabs>
        <w:jc w:val="left"/>
      </w:pPr>
    </w:p>
    <w:p w:rsidR="00565EE9" w:rsidRPr="00565EE9" w:rsidRDefault="00565EE9" w:rsidP="00565EE9">
      <w:pPr>
        <w:widowControl w:val="0"/>
        <w:tabs>
          <w:tab w:val="center" w:pos="590"/>
          <w:tab w:val="center" w:pos="1440"/>
          <w:tab w:val="left" w:pos="1872"/>
          <w:tab w:val="left" w:pos="9187"/>
        </w:tabs>
        <w:jc w:val="left"/>
      </w:pPr>
      <w:r w:rsidRPr="00565EE9">
        <w:rPr>
          <w:u w:val="single"/>
        </w:rPr>
        <w:tab/>
        <w:t>Date</w:t>
      </w:r>
      <w:r w:rsidRPr="00565EE9">
        <w:rPr>
          <w:u w:val="single"/>
        </w:rPr>
        <w:tab/>
        <w:t>Body</w:t>
      </w:r>
      <w:r w:rsidRPr="00565EE9">
        <w:rPr>
          <w:u w:val="single"/>
        </w:rPr>
        <w:tab/>
        <w:t>Action Description with journal page number</w:t>
      </w:r>
      <w:r w:rsidRPr="00565EE9">
        <w:rPr>
          <w:u w:val="single"/>
        </w:rPr>
        <w:tab/>
      </w:r>
    </w:p>
    <w:p w:rsidR="00C51F0B" w:rsidRDefault="00C51F0B" w:rsidP="00C51F0B">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2632BD">
          <w:rPr>
            <w:rStyle w:val="Hyperlink"/>
          </w:rPr>
          <w:t>House Journal</w:t>
        </w:r>
        <w:r w:rsidRPr="002632BD">
          <w:rPr>
            <w:rStyle w:val="Hyperlink"/>
          </w:rPr>
          <w:noBreakHyphen/>
          <w:t>page 1</w:t>
        </w:r>
      </w:hyperlink>
      <w:r>
        <w:t>)</w:t>
      </w:r>
    </w:p>
    <w:p w:rsidR="00C51F0B" w:rsidRDefault="00C51F0B" w:rsidP="00C51F0B">
      <w:pPr>
        <w:widowControl w:val="0"/>
        <w:tabs>
          <w:tab w:val="right" w:pos="1008"/>
          <w:tab w:val="left" w:pos="1152"/>
          <w:tab w:val="left" w:pos="1872"/>
          <w:tab w:val="left" w:pos="9187"/>
        </w:tabs>
        <w:ind w:left="2088" w:hanging="2088"/>
      </w:pPr>
    </w:p>
    <w:p w:rsidR="00565EE9" w:rsidRDefault="00565EE9" w:rsidP="00565E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5EE9">
          <w:rPr>
            <w:rStyle w:val="Hyperlink"/>
          </w:rPr>
          <w:t>legislative information</w:t>
        </w:r>
      </w:hyperlink>
      <w:r>
        <w:t xml:space="preserve"> at the website</w:t>
      </w:r>
    </w:p>
    <w:p w:rsidR="00565EE9" w:rsidRDefault="00565EE9" w:rsidP="00565EE9">
      <w:pPr>
        <w:widowControl w:val="0"/>
        <w:tabs>
          <w:tab w:val="right" w:pos="1008"/>
          <w:tab w:val="left" w:pos="1152"/>
          <w:tab w:val="left" w:pos="1872"/>
          <w:tab w:val="left" w:pos="9187"/>
        </w:tabs>
        <w:ind w:left="2088" w:hanging="2088"/>
        <w:jc w:val="left"/>
      </w:pPr>
    </w:p>
    <w:p w:rsidR="00565EE9" w:rsidRPr="00565EE9" w:rsidRDefault="00565EE9" w:rsidP="00565EE9">
      <w:pPr>
        <w:widowControl w:val="0"/>
        <w:tabs>
          <w:tab w:val="right" w:pos="1008"/>
          <w:tab w:val="left" w:pos="1152"/>
          <w:tab w:val="left" w:pos="1872"/>
          <w:tab w:val="left" w:pos="9187"/>
        </w:tabs>
        <w:ind w:left="2088" w:hanging="2088"/>
        <w:jc w:val="left"/>
      </w:pPr>
    </w:p>
    <w:p w:rsidR="00565EE9" w:rsidRDefault="00565EE9" w:rsidP="00565EE9">
      <w:r w:rsidRPr="00565EE9">
        <w:rPr>
          <w:b/>
        </w:rPr>
        <w:t>VERSIONS OF THIS BILL</w:t>
      </w:r>
    </w:p>
    <w:p w:rsidR="00565EE9" w:rsidRDefault="00565EE9" w:rsidP="00565EE9"/>
    <w:p w:rsidR="00565EE9" w:rsidRDefault="00D2697D" w:rsidP="00565EE9">
      <w:hyperlink r:id="rId9" w:history="1">
        <w:r w:rsidR="00565EE9">
          <w:rPr>
            <w:rStyle w:val="Hyperlink"/>
          </w:rPr>
          <w:t>2/5/2020</w:t>
        </w:r>
      </w:hyperlink>
    </w:p>
    <w:p w:rsidR="00565EE9" w:rsidRDefault="00565EE9" w:rsidP="00565EE9"/>
    <w:p w:rsidR="00565EE9" w:rsidRDefault="00565EE9" w:rsidP="00565EE9">
      <w:pPr>
        <w:sectPr w:rsidR="00565EE9" w:rsidSect="00565EE9">
          <w:pgSz w:w="12240" w:h="15840" w:code="1"/>
          <w:pgMar w:top="1080" w:right="1440" w:bottom="1080" w:left="1440" w:header="720" w:footer="720" w:gutter="0"/>
          <w:cols w:space="720"/>
          <w:noEndnote/>
          <w:docGrid w:linePitch="360"/>
        </w:sectPr>
      </w:pPr>
    </w:p>
    <w:p w:rsidR="00F11CB6" w:rsidRDefault="00F11CB6"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w:t>
      </w:r>
      <w:r w:rsidR="00305015">
        <w:t xml:space="preserve"> AND</w:t>
      </w:r>
      <w:r w:rsidR="00056748">
        <w:t xml:space="preserve"> EXTEND DEEPEST SYMPATHY </w:t>
      </w:r>
      <w:r>
        <w:t>TO THE PEOPLE OF OMAN IN THE DEATH OF SULTAN QABOOS BIN SAID</w:t>
      </w:r>
      <w:r w:rsidR="00305015">
        <w:t>,</w:t>
      </w:r>
      <w:r>
        <w:t xml:space="preserve"> </w:t>
      </w:r>
      <w:r w:rsidR="00305015">
        <w:t xml:space="preserve">TO RECOGNIZE AND HONOR SULTAN HAITHAM BIN TARIQ AL SAID, WISH HIM SUCCESS IN HIS FUTURE ENDEAVORS AS THE SULTAN OF OMAN, </w:t>
      </w:r>
      <w:r>
        <w:t xml:space="preserve">AND </w:t>
      </w:r>
      <w:r w:rsidR="00305015">
        <w:t xml:space="preserve">TO </w:t>
      </w:r>
      <w:r>
        <w:t xml:space="preserve">EXPRESS </w:t>
      </w:r>
      <w:r w:rsidR="00305015">
        <w:t>GRATITUDE FOR AND HOPE TO CONTINUE THE STRONG RELATIONSHIP BETWEEN THE UNITED STATES AND OMAN THAT HAS BEEN IN PLACE SINCE 1790</w:t>
      </w:r>
      <w:r>
        <w:t>.</w:t>
      </w:r>
      <w:bookmarkStart w:id="4" w:name="titleend"/>
      <w:bookmarkEnd w:id="4"/>
    </w:p>
    <w:p w:rsidR="0030602F" w:rsidRDefault="0030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00EF6378" w:rsidRPr="00EF6378">
        <w:t>’</w:t>
      </w:r>
      <w:r>
        <w:t>s service to his country leaves him well</w:t>
      </w:r>
      <w:r w:rsidR="00EF6378">
        <w:noBreakHyphen/>
      </w:r>
      <w:r>
        <w:t>prepared for his new position as Sultan of Oman; and</w:t>
      </w:r>
    </w:p>
    <w:p w:rsidR="00BB1827" w:rsidRDefault="00BB18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by the passing of Sultan </w:t>
      </w:r>
      <w:r>
        <w:lastRenderedPageBreak/>
        <w:t>Qaboos Bin Said on January 10, 2020, at the venerable age of 79;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00EF6378" w:rsidRPr="00EF6378">
        <w:t>’</w:t>
      </w:r>
      <w:r>
        <w:t>s few remaining monarchies, Qaboos was seen as a modernizing leader who played a key role in diplomacy and mediation in the Middle East and maintained strong ties with Western nations. Qaboos established Oman</w:t>
      </w:r>
      <w:r w:rsidR="00EF6378" w:rsidRPr="00EF6378">
        <w:t>’</w:t>
      </w:r>
      <w:r>
        <w:t>s written constitution during the 1990s and encouraged the greater involvement of women in roles in politics, business, and sports, allowing women to enter the workforce in the 1990s;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w:t>
      </w:r>
      <w:r w:rsidR="00BA57BF">
        <w:t>f two American hikers from Iran</w:t>
      </w:r>
      <w:r>
        <w:t xml:space="preserve"> and received praise from American leadership, including President Barack Obama, for this effort;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w:t>
      </w:r>
      <w:r w:rsidR="00F60B26">
        <w:t>,</w:t>
      </w:r>
      <w:r>
        <w:t xml:space="preserve"> was signed in 1833;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State has other connections with Oman, particularly through the University of South Carolina</w:t>
      </w:r>
      <w:r w:rsidR="00EF6378" w:rsidRPr="00EF6378">
        <w:t>’</w:t>
      </w:r>
      <w:r>
        <w:t>s “Omani boom</w:t>
      </w:r>
      <w:r w:rsidR="005D17B1">
        <w:t>,</w:t>
      </w:r>
      <w:r>
        <w:t>” which began in 2005 when two Omani students enrolled at the University of South Carolina and continued through 2014 when there were seventy</w:t>
      </w:r>
      <w:r w:rsidR="00EF6378">
        <w:noBreakHyphen/>
      </w:r>
      <w:r>
        <w:t>five Omani students studying at the University;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w:t>
      </w:r>
      <w:r w:rsidR="003F04F3">
        <w:t>,</w:t>
      </w:r>
      <w:r>
        <w:t xml:space="preserve"> in 2017 to participate in the conference entitled, “The Importance of Tourism and Ports in Economic Development: Best Practices in Oman and the USA”;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00EF6378" w:rsidRPr="00EF6378">
        <w:t>’</w:t>
      </w:r>
      <w:r>
        <w:t>s peace</w:t>
      </w:r>
      <w:r w:rsidR="00EF6378">
        <w:noBreakHyphen/>
      </w:r>
      <w:r>
        <w:t>making foreign policy and to further develop Oman</w:t>
      </w:r>
      <w:r w:rsidR="00EF6378" w:rsidRPr="00EF6378">
        <w:t>’</w:t>
      </w:r>
      <w:r>
        <w:t>s economy, which includes importing over $99.33 million worth of goods that were shipped out of the Port of Charleston in 2018;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forging strong </w:t>
      </w:r>
      <w:r w:rsidR="00FC1688">
        <w:t xml:space="preserve">diplomatic, economic, and </w:t>
      </w:r>
      <w:r>
        <w:t>academic ties with Oman improves the relationship between our two countries. Now, therefore,</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AF6" w:rsidRPr="00A17A4C"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w:t>
      </w:r>
      <w:r w:rsidR="001C7747">
        <w:t xml:space="preserve">s resolution, </w:t>
      </w:r>
      <w:r w:rsidR="00044AF6">
        <w:t>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CE3BBD" w:rsidRDefault="00EF6378" w:rsidP="009D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A48F6">
        <w:t>XX</w:t>
      </w:r>
      <w:r>
        <w:noBreakHyphen/>
      </w:r>
      <w:r>
        <w:noBreakHyphen/>
      </w:r>
      <w:r>
        <w:noBreakHyphen/>
      </w:r>
      <w:r>
        <w:noBreakHyphen/>
      </w:r>
    </w:p>
    <w:p w:rsidR="00565EE9" w:rsidRDefault="00565EE9" w:rsidP="00565EE9">
      <w:pPr>
        <w:suppressAutoHyphens/>
      </w:pPr>
    </w:p>
    <w:sectPr w:rsidR="00565EE9" w:rsidSect="00565E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B31" w:rsidRDefault="006B7B31" w:rsidP="009F0C77">
      <w:r>
        <w:separator/>
      </w:r>
    </w:p>
  </w:endnote>
  <w:endnote w:type="continuationSeparator" w:id="0">
    <w:p w:rsidR="006B7B31" w:rsidRDefault="006B7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FD4781-08AB-4A25-9991-AE167953571F}"/>
    <w:embedBold r:id="rId2" w:fontKey="{2948A68B-F7BE-4988-A94D-E127D12ADC22}"/>
  </w:font>
  <w:font w:name="Calibri">
    <w:panose1 w:val="020F0502020204030204"/>
    <w:charset w:val="00"/>
    <w:family w:val="swiss"/>
    <w:pitch w:val="variable"/>
    <w:sig w:usb0="E0002EFF" w:usb1="C000247B" w:usb2="00000009" w:usb3="00000000" w:csb0="000001FF" w:csb1="00000000"/>
    <w:embedRegular r:id="rId3" w:fontKey="{E2B8842E-485C-4AD2-B790-9A3E70D47CB2}"/>
  </w:font>
  <w:font w:name="Segoe UI">
    <w:panose1 w:val="020B0502040204020203"/>
    <w:charset w:val="00"/>
    <w:family w:val="swiss"/>
    <w:pitch w:val="variable"/>
    <w:sig w:usb0="E4002EFF" w:usb1="C000E47F" w:usb2="00000009" w:usb3="00000000" w:csb0="000001FF" w:csb1="00000000"/>
    <w:embedRegular r:id="rId4" w:fontKey="{00423037-1A00-41B8-B2CB-A5E23B764E74}"/>
  </w:font>
  <w:font w:name="Cambria">
    <w:panose1 w:val="02040503050406030204"/>
    <w:charset w:val="00"/>
    <w:family w:val="roman"/>
    <w:pitch w:val="variable"/>
    <w:sig w:usb0="E00006FF" w:usb1="420024FF" w:usb2="02000000" w:usb3="00000000" w:csb0="0000019F" w:csb1="00000000"/>
    <w:embedRegular r:id="rId5" w:fontKey="{2EA5E6F9-E266-4D6E-8871-CB6ADC1482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EE9" w:rsidRPr="00F11CB6" w:rsidRDefault="00565EE9" w:rsidP="00F11CB6">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sidR="001B09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B31" w:rsidRDefault="006B7B31" w:rsidP="009F0C77">
      <w:r>
        <w:separator/>
      </w:r>
    </w:p>
  </w:footnote>
  <w:footnote w:type="continuationSeparator" w:id="0">
    <w:p w:rsidR="006B7B31" w:rsidRDefault="006B7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9PH20"/>
    <w:docVar w:name="CoverBillType" w:val="r"/>
    <w:docVar w:name="DocPath" w:val="L:\Council\bills\JN\3179PH20.DOCX"/>
    <w:docVar w:name="dvBillNumber" w:val="5091"/>
    <w:docVar w:name="dvBillNumberPrefix" w:val="H. "/>
    <w:docVar w:name="dvOriginalBody" w:val="House"/>
    <w:docVar w:name="dvSteno" w:val="JN"/>
    <w:docVar w:name="NameofBody" w:val="h"/>
    <w:docVar w:name="vGroup2" w:val="Council"/>
  </w:docVars>
  <w:rsids>
    <w:rsidRoot w:val="00F95E00"/>
    <w:rsid w:val="00011869"/>
    <w:rsid w:val="00015CD6"/>
    <w:rsid w:val="00044AF6"/>
    <w:rsid w:val="00056748"/>
    <w:rsid w:val="000E0100"/>
    <w:rsid w:val="000E1785"/>
    <w:rsid w:val="000F40FA"/>
    <w:rsid w:val="001035F1"/>
    <w:rsid w:val="0010776B"/>
    <w:rsid w:val="0012639D"/>
    <w:rsid w:val="001269DC"/>
    <w:rsid w:val="00130602"/>
    <w:rsid w:val="00133E66"/>
    <w:rsid w:val="001435A3"/>
    <w:rsid w:val="00146ED3"/>
    <w:rsid w:val="00151044"/>
    <w:rsid w:val="00174887"/>
    <w:rsid w:val="001B095C"/>
    <w:rsid w:val="001C7747"/>
    <w:rsid w:val="001D08F2"/>
    <w:rsid w:val="001D1D9F"/>
    <w:rsid w:val="001D3A58"/>
    <w:rsid w:val="001D506F"/>
    <w:rsid w:val="001D525B"/>
    <w:rsid w:val="001D7F4F"/>
    <w:rsid w:val="00205238"/>
    <w:rsid w:val="002321B6"/>
    <w:rsid w:val="00232912"/>
    <w:rsid w:val="00250967"/>
    <w:rsid w:val="002543C8"/>
    <w:rsid w:val="0025541D"/>
    <w:rsid w:val="00284AAE"/>
    <w:rsid w:val="002E5912"/>
    <w:rsid w:val="00301B21"/>
    <w:rsid w:val="00305015"/>
    <w:rsid w:val="0030582D"/>
    <w:rsid w:val="0030602F"/>
    <w:rsid w:val="00317110"/>
    <w:rsid w:val="00325348"/>
    <w:rsid w:val="0032732C"/>
    <w:rsid w:val="00336AD0"/>
    <w:rsid w:val="0037079A"/>
    <w:rsid w:val="0038347F"/>
    <w:rsid w:val="00391E11"/>
    <w:rsid w:val="003A48F6"/>
    <w:rsid w:val="003C4DAB"/>
    <w:rsid w:val="003D01E8"/>
    <w:rsid w:val="003D741C"/>
    <w:rsid w:val="003E5288"/>
    <w:rsid w:val="003F04F3"/>
    <w:rsid w:val="003F6D79"/>
    <w:rsid w:val="0041760A"/>
    <w:rsid w:val="00417C01"/>
    <w:rsid w:val="004403BD"/>
    <w:rsid w:val="00461441"/>
    <w:rsid w:val="004809EE"/>
    <w:rsid w:val="004E7D54"/>
    <w:rsid w:val="005273C6"/>
    <w:rsid w:val="00530A69"/>
    <w:rsid w:val="00545593"/>
    <w:rsid w:val="00556EBF"/>
    <w:rsid w:val="00565EE9"/>
    <w:rsid w:val="00577C6C"/>
    <w:rsid w:val="005A62FE"/>
    <w:rsid w:val="005C2FE2"/>
    <w:rsid w:val="005D17B1"/>
    <w:rsid w:val="005E2BC9"/>
    <w:rsid w:val="00605102"/>
    <w:rsid w:val="006215AA"/>
    <w:rsid w:val="006504A2"/>
    <w:rsid w:val="006913C9"/>
    <w:rsid w:val="0069470D"/>
    <w:rsid w:val="006B7979"/>
    <w:rsid w:val="006B7B31"/>
    <w:rsid w:val="006D58AA"/>
    <w:rsid w:val="00734F00"/>
    <w:rsid w:val="00736959"/>
    <w:rsid w:val="007A70AE"/>
    <w:rsid w:val="007B65A2"/>
    <w:rsid w:val="008362E8"/>
    <w:rsid w:val="0085786E"/>
    <w:rsid w:val="008A1768"/>
    <w:rsid w:val="008A489F"/>
    <w:rsid w:val="008A6438"/>
    <w:rsid w:val="008F0CF4"/>
    <w:rsid w:val="008F0F33"/>
    <w:rsid w:val="008F4429"/>
    <w:rsid w:val="0094021A"/>
    <w:rsid w:val="009B44AF"/>
    <w:rsid w:val="009C6A0B"/>
    <w:rsid w:val="009D0EF7"/>
    <w:rsid w:val="009F0C77"/>
    <w:rsid w:val="009F4DD1"/>
    <w:rsid w:val="00A02543"/>
    <w:rsid w:val="00A41684"/>
    <w:rsid w:val="00A64E80"/>
    <w:rsid w:val="00A72BCD"/>
    <w:rsid w:val="00A741D9"/>
    <w:rsid w:val="00A76335"/>
    <w:rsid w:val="00A833AB"/>
    <w:rsid w:val="00A93803"/>
    <w:rsid w:val="00A94E1C"/>
    <w:rsid w:val="00A9741D"/>
    <w:rsid w:val="00AC1992"/>
    <w:rsid w:val="00AC34A2"/>
    <w:rsid w:val="00AD1C9A"/>
    <w:rsid w:val="00AD4B17"/>
    <w:rsid w:val="00B412D4"/>
    <w:rsid w:val="00B472B3"/>
    <w:rsid w:val="00B579A7"/>
    <w:rsid w:val="00B64FFF"/>
    <w:rsid w:val="00B9311D"/>
    <w:rsid w:val="00BA57BF"/>
    <w:rsid w:val="00BB1827"/>
    <w:rsid w:val="00BE3C22"/>
    <w:rsid w:val="00C0345E"/>
    <w:rsid w:val="00C21ABE"/>
    <w:rsid w:val="00C31C95"/>
    <w:rsid w:val="00C3483A"/>
    <w:rsid w:val="00C51F0B"/>
    <w:rsid w:val="00C57F38"/>
    <w:rsid w:val="00C74E9D"/>
    <w:rsid w:val="00C826DD"/>
    <w:rsid w:val="00C82FD3"/>
    <w:rsid w:val="00C913F5"/>
    <w:rsid w:val="00C92819"/>
    <w:rsid w:val="00CC6B7B"/>
    <w:rsid w:val="00CD2089"/>
    <w:rsid w:val="00CE3BBD"/>
    <w:rsid w:val="00D02B10"/>
    <w:rsid w:val="00D66BA0"/>
    <w:rsid w:val="00D73A67"/>
    <w:rsid w:val="00D970A9"/>
    <w:rsid w:val="00DB23E6"/>
    <w:rsid w:val="00DB7B4B"/>
    <w:rsid w:val="00DF3845"/>
    <w:rsid w:val="00E41911"/>
    <w:rsid w:val="00E43865"/>
    <w:rsid w:val="00E44B57"/>
    <w:rsid w:val="00E92EEF"/>
    <w:rsid w:val="00EE5898"/>
    <w:rsid w:val="00EF2368"/>
    <w:rsid w:val="00EF6378"/>
    <w:rsid w:val="00F11CB6"/>
    <w:rsid w:val="00F24442"/>
    <w:rsid w:val="00F50AE3"/>
    <w:rsid w:val="00F60B26"/>
    <w:rsid w:val="00F655B7"/>
    <w:rsid w:val="00F656BA"/>
    <w:rsid w:val="00F67CF1"/>
    <w:rsid w:val="00F728AA"/>
    <w:rsid w:val="00F840F0"/>
    <w:rsid w:val="00F95E00"/>
    <w:rsid w:val="00FB0D0D"/>
    <w:rsid w:val="00FB43B4"/>
    <w:rsid w:val="00FB6B0B"/>
    <w:rsid w:val="00FC16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4D870-6EF1-43F0-A872-32B4C02A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10"/>
    <w:rPr>
      <w:rFonts w:ascii="Segoe UI" w:eastAsia="Times New Roman" w:hAnsi="Segoe UI" w:cs="Segoe UI"/>
      <w:sz w:val="18"/>
      <w:szCs w:val="18"/>
    </w:rPr>
  </w:style>
  <w:style w:type="character" w:styleId="Hyperlink">
    <w:name w:val="Hyperlink"/>
    <w:basedOn w:val="DefaultParagraphFont"/>
    <w:uiPriority w:val="99"/>
    <w:unhideWhenUsed/>
    <w:rsid w:val="00565E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1&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91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F291-C88C-4222-BE5D-EFAB3178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5091: Subject not yet available - South Carolina Legislature Online</dc:title>
  <dc:creator>Julie Newboult</dc:creator>
  <cp:lastModifiedBy>S Wilson</cp:lastModifiedBy>
  <cp:revision>2</cp:revision>
  <cp:lastPrinted>2020-01-30T20:51:00Z</cp:lastPrinted>
  <dcterms:created xsi:type="dcterms:W3CDTF">2020-02-07T14:16:00Z</dcterms:created>
  <dcterms:modified xsi:type="dcterms:W3CDTF">2020-02-07T14:16:00Z</dcterms:modified>
</cp:coreProperties>
</file>