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5760" w:rsidRDefault="00FC5760" w:rsidP="00FC5760">
      <w:pPr>
        <w:widowControl w:val="0"/>
        <w:jc w:val="center"/>
      </w:pPr>
      <w:r w:rsidRPr="00FC5760">
        <w:rPr>
          <w:b/>
        </w:rPr>
        <w:t>South Carolina General Assembly</w:t>
      </w:r>
    </w:p>
    <w:p w:rsidR="00FC5760" w:rsidRDefault="00FC5760" w:rsidP="00FC5760">
      <w:pPr>
        <w:widowControl w:val="0"/>
        <w:jc w:val="center"/>
      </w:pPr>
      <w:r>
        <w:t>123rd Session, 2019-2020</w:t>
      </w:r>
    </w:p>
    <w:p w:rsidR="00FC5760" w:rsidRDefault="00FC5760" w:rsidP="00FC5760">
      <w:pPr>
        <w:widowControl w:val="0"/>
        <w:jc w:val="left"/>
      </w:pPr>
    </w:p>
    <w:p w:rsidR="00FC5760" w:rsidRDefault="00FC5760" w:rsidP="00FC5760">
      <w:pPr>
        <w:widowControl w:val="0"/>
        <w:jc w:val="left"/>
        <w:rPr>
          <w:b/>
        </w:rPr>
      </w:pPr>
      <w:r w:rsidRPr="00FC5760">
        <w:rPr>
          <w:b/>
        </w:rPr>
        <w:t>H. 5147</w:t>
      </w:r>
    </w:p>
    <w:p w:rsidR="00FC5760" w:rsidRDefault="00FC5760" w:rsidP="00FC5760">
      <w:pPr>
        <w:widowControl w:val="0"/>
        <w:jc w:val="left"/>
        <w:rPr>
          <w:b/>
        </w:rPr>
      </w:pPr>
    </w:p>
    <w:p w:rsidR="00FC5760" w:rsidRDefault="00FC5760" w:rsidP="00FC5760">
      <w:pPr>
        <w:widowControl w:val="0"/>
        <w:jc w:val="left"/>
      </w:pPr>
      <w:r w:rsidRPr="00FC5760">
        <w:rPr>
          <w:b/>
        </w:rPr>
        <w:t>STATUS INFORMATION</w:t>
      </w:r>
    </w:p>
    <w:p w:rsidR="00FC5760" w:rsidRDefault="00FC5760" w:rsidP="00FC5760">
      <w:pPr>
        <w:widowControl w:val="0"/>
        <w:jc w:val="left"/>
      </w:pPr>
    </w:p>
    <w:p w:rsidR="00FC5760" w:rsidRDefault="00FC5760" w:rsidP="00FC5760">
      <w:pPr>
        <w:widowControl w:val="0"/>
        <w:jc w:val="left"/>
      </w:pPr>
      <w:r>
        <w:t>House Resolution</w:t>
      </w:r>
    </w:p>
    <w:p w:rsidR="00FC5760" w:rsidRDefault="00FC5760" w:rsidP="00FC5760">
      <w:pPr>
        <w:widowControl w:val="0"/>
        <w:jc w:val="left"/>
      </w:pPr>
      <w:r>
        <w:t>Sponsors: Rep. Robinson</w:t>
      </w:r>
    </w:p>
    <w:p w:rsidR="00FC5760" w:rsidRDefault="00FC5760" w:rsidP="00FC5760">
      <w:pPr>
        <w:widowControl w:val="0"/>
        <w:jc w:val="left"/>
      </w:pPr>
      <w:r>
        <w:t>Document Path: l:\council\bills\gm\24339vr20.docx</w:t>
      </w:r>
    </w:p>
    <w:p w:rsidR="00FC5760" w:rsidRDefault="00FC5760" w:rsidP="00FC5760">
      <w:pPr>
        <w:widowControl w:val="0"/>
        <w:jc w:val="left"/>
      </w:pPr>
    </w:p>
    <w:p w:rsidR="00FC5760" w:rsidRDefault="00FC5760" w:rsidP="00FC5760">
      <w:pPr>
        <w:widowControl w:val="0"/>
        <w:jc w:val="left"/>
      </w:pPr>
      <w:r>
        <w:t>Introduced in the House on February 12, 2020</w:t>
      </w:r>
    </w:p>
    <w:p w:rsidR="00FC5760" w:rsidRDefault="00FC5760" w:rsidP="00FC5760">
      <w:pPr>
        <w:widowControl w:val="0"/>
        <w:jc w:val="left"/>
      </w:pPr>
      <w:r>
        <w:t>Adopted by the House on February 12, 2020</w:t>
      </w:r>
    </w:p>
    <w:p w:rsidR="00FC5760" w:rsidRDefault="00FC5760" w:rsidP="00FC5760">
      <w:pPr>
        <w:widowControl w:val="0"/>
        <w:jc w:val="left"/>
      </w:pPr>
    </w:p>
    <w:p w:rsidR="00FC5760" w:rsidRDefault="00B96FF2" w:rsidP="00FC5760">
      <w:pPr>
        <w:widowControl w:val="0"/>
        <w:jc w:val="left"/>
      </w:pPr>
      <w:r>
        <w:t>Summary: Zeta Phi Beta Sorority, Inc.</w:t>
      </w:r>
    </w:p>
    <w:p w:rsidR="00FC5760" w:rsidRDefault="00FC5760" w:rsidP="00FC5760">
      <w:pPr>
        <w:widowControl w:val="0"/>
        <w:jc w:val="left"/>
      </w:pPr>
    </w:p>
    <w:p w:rsidR="00FC5760" w:rsidRDefault="00FC5760" w:rsidP="00FC5760">
      <w:pPr>
        <w:widowControl w:val="0"/>
        <w:jc w:val="left"/>
      </w:pPr>
    </w:p>
    <w:p w:rsidR="00FC5760" w:rsidRDefault="00FC5760" w:rsidP="00FC576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C5760">
        <w:rPr>
          <w:b/>
        </w:rPr>
        <w:t>HISTORY OF LEGISLATIVE ACTIONS</w:t>
      </w:r>
    </w:p>
    <w:p w:rsidR="00FC5760" w:rsidRDefault="00FC5760" w:rsidP="00FC576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C5760" w:rsidRPr="00FC5760" w:rsidRDefault="00FC5760" w:rsidP="00FC576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C5760">
        <w:rPr>
          <w:u w:val="single"/>
        </w:rPr>
        <w:tab/>
        <w:t>Date</w:t>
      </w:r>
      <w:r w:rsidRPr="00FC5760">
        <w:rPr>
          <w:u w:val="single"/>
        </w:rPr>
        <w:tab/>
        <w:t>Body</w:t>
      </w:r>
      <w:r w:rsidRPr="00FC5760">
        <w:rPr>
          <w:u w:val="single"/>
        </w:rPr>
        <w:tab/>
        <w:t>Action Description with journal page number</w:t>
      </w:r>
      <w:r w:rsidRPr="00FC5760">
        <w:rPr>
          <w:u w:val="single"/>
        </w:rPr>
        <w:tab/>
      </w:r>
    </w:p>
    <w:p w:rsidR="00B24ADF" w:rsidRDefault="00B24ADF" w:rsidP="00B24A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2/12/2020</w:t>
      </w:r>
      <w:r>
        <w:tab/>
        <w:t>House</w:t>
      </w:r>
      <w:r>
        <w:tab/>
        <w:t>Introduced and adopted (</w:t>
      </w:r>
      <w:hyperlink r:id="rId7" w:history="1">
        <w:r w:rsidRPr="00E66D3E">
          <w:rPr>
            <w:rStyle w:val="Hyperlink"/>
          </w:rPr>
          <w:t>House Journal</w:t>
        </w:r>
        <w:r w:rsidRPr="00E66D3E">
          <w:rPr>
            <w:rStyle w:val="Hyperlink"/>
          </w:rPr>
          <w:noBreakHyphen/>
          <w:t>page 27</w:t>
        </w:r>
      </w:hyperlink>
      <w:r>
        <w:t>)</w:t>
      </w:r>
    </w:p>
    <w:p w:rsidR="00B24ADF" w:rsidRDefault="00B24ADF" w:rsidP="00B24A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C5760" w:rsidRDefault="00FC5760" w:rsidP="00FC57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C5760">
          <w:rPr>
            <w:rStyle w:val="Hyperlink"/>
          </w:rPr>
          <w:t>legislative information</w:t>
        </w:r>
      </w:hyperlink>
      <w:r>
        <w:t xml:space="preserve"> at the website</w:t>
      </w:r>
    </w:p>
    <w:p w:rsidR="00FC5760" w:rsidRDefault="00FC5760" w:rsidP="00FC57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C5760" w:rsidRPr="00FC5760" w:rsidRDefault="00FC5760" w:rsidP="00FC57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C5760" w:rsidRDefault="00FC5760" w:rsidP="00FC5760">
      <w:r w:rsidRPr="00FC5760">
        <w:rPr>
          <w:b/>
        </w:rPr>
        <w:t>VERSIONS OF THIS BILL</w:t>
      </w:r>
    </w:p>
    <w:p w:rsidR="00FC5760" w:rsidRDefault="00FC5760" w:rsidP="00FC5760"/>
    <w:p w:rsidR="00FC5760" w:rsidRDefault="00C213AE" w:rsidP="00FC5760">
      <w:hyperlink r:id="rId9" w:history="1">
        <w:r w:rsidR="00FC5760">
          <w:rPr>
            <w:rStyle w:val="Hyperlink"/>
          </w:rPr>
          <w:t>2/12/2020</w:t>
        </w:r>
      </w:hyperlink>
    </w:p>
    <w:p w:rsidR="00FC5760" w:rsidRDefault="00FC5760" w:rsidP="00FC5760"/>
    <w:p w:rsidR="00FC5760" w:rsidRDefault="00FC5760" w:rsidP="00FC5760">
      <w:pPr>
        <w:sectPr w:rsidR="00FC5760" w:rsidSect="00FC576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E784F" w:rsidRDefault="000E784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E78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B054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338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HONOR AND COMMEND ZETA PHI BETA SORORITY, INCORPORATED, FOR ITS MANY YEARS OF DEDICATED SERVICE TO THE PEOPLE OF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B2E0F" w:rsidRDefault="00DB05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B2E0F">
        <w:t>Zeta Phi Beta Sorority, Inc., is a community</w:t>
      </w:r>
      <w:r w:rsidR="0063381B">
        <w:noBreakHyphen/>
      </w:r>
      <w:r w:rsidR="002B2E0F">
        <w:t>conscious and action</w:t>
      </w:r>
      <w:r w:rsidR="0063381B">
        <w:noBreakHyphen/>
      </w:r>
      <w:r w:rsidR="002B2E0F">
        <w:t>oriented organization that was founded on the campus of Howard University on January 16, 1920, by five collegiate women:  Arizona Cleaver Stemons, Pearl Anna Neal, Myrtle Tyler Faithful, Viola Tyler Goings, and Fannie Pettie Watts; and</w:t>
      </w:r>
    </w:p>
    <w:p w:rsidR="002B2E0F" w:rsidRDefault="002B2E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0C36" w:rsidRDefault="002B2E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A0C36">
        <w:t xml:space="preserve">in the Palmetto State, </w:t>
      </w:r>
      <w:r>
        <w:t>forty</w:t>
      </w:r>
      <w:r w:rsidR="0063381B">
        <w:noBreakHyphen/>
      </w:r>
      <w:r>
        <w:t>seven Zeta Phi Beta Sorority, Inc., ch</w:t>
      </w:r>
      <w:r w:rsidR="00E50724">
        <w:t>apters;</w:t>
      </w:r>
      <w:r>
        <w:t xml:space="preserve"> twelve Amicae Auxiliaries</w:t>
      </w:r>
      <w:r w:rsidR="00E50724">
        <w:t>;</w:t>
      </w:r>
      <w:r>
        <w:t xml:space="preserve"> and fifteen Youth Affiliate Groups</w:t>
      </w:r>
      <w:r w:rsidR="008A0C36">
        <w:t xml:space="preserve"> </w:t>
      </w:r>
      <w:r w:rsidR="00BB729E">
        <w:t>totaling</w:t>
      </w:r>
      <w:r w:rsidR="008A0C36">
        <w:t xml:space="preserve"> </w:t>
      </w:r>
      <w:r w:rsidR="0063381B">
        <w:t>more than</w:t>
      </w:r>
      <w:r w:rsidR="008A0C36">
        <w:t xml:space="preserve"> a thousand women and youth </w:t>
      </w:r>
      <w:r w:rsidR="00BB729E">
        <w:t xml:space="preserve">are </w:t>
      </w:r>
      <w:r w:rsidR="008A0C36">
        <w:t>led by state Director Maxine Moses</w:t>
      </w:r>
      <w:r w:rsidR="0063381B">
        <w:noBreakHyphen/>
      </w:r>
      <w:r w:rsidR="008A0C36">
        <w:t>Adams; and</w:t>
      </w:r>
    </w:p>
    <w:p w:rsidR="008A0C36" w:rsidRDefault="008A0C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0C36" w:rsidRDefault="008A0C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organization have donated more than eight hundred Wigs for Awareness, over twenty thousand dollars to the March for Babies, twenty thousand dollars to St. Jude</w:t>
      </w:r>
      <w:r w:rsidR="0063381B" w:rsidRPr="0063381B">
        <w:t>’</w:t>
      </w:r>
      <w:r>
        <w:t>s Children</w:t>
      </w:r>
      <w:r w:rsidR="0063381B" w:rsidRPr="0063381B">
        <w:t>’</w:t>
      </w:r>
      <w:r>
        <w:t>s Hospital, and twenty thousand dollars to the American Cancer Society; and</w:t>
      </w:r>
    </w:p>
    <w:p w:rsidR="008A0C36" w:rsidRDefault="008A0C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0C36" w:rsidRDefault="008A0C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whether giving scholarships through their South Carolina License Tag program </w:t>
      </w:r>
      <w:r w:rsidR="00180F90">
        <w:t xml:space="preserve">or </w:t>
      </w:r>
      <w:r>
        <w:t>administering their outstanding Zetas Helping Other People Excel (Z</w:t>
      </w:r>
      <w:r w:rsidR="0063381B">
        <w:noBreakHyphen/>
      </w:r>
      <w:r>
        <w:t>HOPE) program, formed during the leadership of South Carolina</w:t>
      </w:r>
      <w:r w:rsidR="0063381B" w:rsidRPr="0063381B">
        <w:t>’</w:t>
      </w:r>
      <w:r>
        <w:t xml:space="preserve">s own triumphant Soror Barbara Crockett Moore, the </w:t>
      </w:r>
      <w:r w:rsidR="00180F90">
        <w:t>sorority</w:t>
      </w:r>
      <w:r w:rsidR="0063381B" w:rsidRPr="0063381B">
        <w:t>’</w:t>
      </w:r>
      <w:r w:rsidR="00180F90">
        <w:t xml:space="preserve">s </w:t>
      </w:r>
      <w:r>
        <w:t>twenty</w:t>
      </w:r>
      <w:r w:rsidR="0063381B">
        <w:noBreakHyphen/>
      </w:r>
      <w:r>
        <w:t>second international president,</w:t>
      </w:r>
      <w:r w:rsidR="00180F90">
        <w:t xml:space="preserve"> the women of Zeta Phi Beta Sorority, Inc., understand that service to the community is their greatest legacy; and</w:t>
      </w:r>
    </w:p>
    <w:p w:rsidR="008A0C36" w:rsidRDefault="008A0C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0F90" w:rsidRDefault="00180F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Zeta Phi Beta Sorority, Inc., members participate in national programs that include the Elder Care Initiative that provides education and awareness about preparing for the senior years; the </w:t>
      </w:r>
      <w:r>
        <w:lastRenderedPageBreak/>
        <w:t>Stork</w:t>
      </w:r>
      <w:r w:rsidR="0063381B" w:rsidRPr="0063381B">
        <w:t>’</w:t>
      </w:r>
      <w:r>
        <w:t>s Nest, a community</w:t>
      </w:r>
      <w:r w:rsidR="0063381B">
        <w:noBreakHyphen/>
      </w:r>
      <w:r>
        <w:t>based, prenatal, health</w:t>
      </w:r>
      <w:r w:rsidR="0063381B">
        <w:noBreakHyphen/>
      </w:r>
      <w:r>
        <w:t xml:space="preserve">promotion </w:t>
      </w:r>
      <w:r w:rsidR="00E50724">
        <w:t xml:space="preserve">program </w:t>
      </w:r>
      <w:r>
        <w:t>for low</w:t>
      </w:r>
      <w:r w:rsidR="0063381B">
        <w:noBreakHyphen/>
      </w:r>
      <w:r>
        <w:t>income, pregnant women; Adopt</w:t>
      </w:r>
      <w:r w:rsidR="0063381B">
        <w:noBreakHyphen/>
      </w:r>
      <w:r>
        <w:t>A</w:t>
      </w:r>
      <w:r w:rsidR="0063381B">
        <w:noBreakHyphen/>
      </w:r>
      <w:r>
        <w:t>School to identify low</w:t>
      </w:r>
      <w:r w:rsidR="0063381B">
        <w:noBreakHyphen/>
      </w:r>
      <w:r>
        <w:t>performing schools and provide assistance to enhance the educational experience, increase test scores, and improve grades; and</w:t>
      </w:r>
    </w:p>
    <w:p w:rsidR="00180F90" w:rsidRDefault="00180F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0F90" w:rsidRDefault="00180F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chapters of Zeta Phi Beta Sorority, Inc., initiated their first annual collaboration with the South Carolina Coalition Against Domestic Violence and Sexual Assault in April</w:t>
      </w:r>
      <w:r w:rsidR="00197A4E">
        <w:t xml:space="preserve"> to bring awareness and to educate the community about the i</w:t>
      </w:r>
      <w:r w:rsidR="00BB729E">
        <w:t>mportance of consent with the #I</w:t>
      </w:r>
      <w:r w:rsidR="00197A4E">
        <w:t>ASK campaign; and</w:t>
      </w:r>
    </w:p>
    <w:p w:rsidR="00197A4E" w:rsidRDefault="00197A4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7A4E" w:rsidRDefault="00197A4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chapters of Zeta Phi Beta Sorority, Inc., are celebrating their thirteenth year of converging on the </w:t>
      </w:r>
      <w:r w:rsidR="00BB729E">
        <w:t>State House</w:t>
      </w:r>
      <w:r>
        <w:t xml:space="preserve"> to bring recognition for and awareness of the service that the organization renders to the State of South Carolina; and</w:t>
      </w:r>
    </w:p>
    <w:p w:rsidR="00197A4E" w:rsidRDefault="00197A4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7A4E" w:rsidRDefault="00197A4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organization honors Marion M. Gary, the ninth South Carolina state director; Southeastern Regional Director Dr. Yvonne Jefferson Barnes; and Dr. Shirrie Miller for commissioning and implementing the first Zeta Day at the </w:t>
      </w:r>
      <w:r w:rsidR="00BB729E">
        <w:t>South Carolina State House</w:t>
      </w:r>
      <w:r>
        <w:t xml:space="preserve"> hosted on April 9, 2008; and</w:t>
      </w:r>
    </w:p>
    <w:p w:rsidR="00197A4E" w:rsidRDefault="00197A4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054F" w:rsidRDefault="00197A4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50724">
        <w:t>cognizant of the organization</w:t>
      </w:r>
      <w:r w:rsidR="00E50724" w:rsidRPr="0063381B">
        <w:t>’</w:t>
      </w:r>
      <w:r w:rsidR="00E50724">
        <w:t xml:space="preserve">s ongoing commitment to the welfare of the citizens of this great State, </w:t>
      </w:r>
      <w:r>
        <w:t>the members of the South Carolina Hou</w:t>
      </w:r>
      <w:r w:rsidR="00E50724">
        <w:t>se of Representatives</w:t>
      </w:r>
      <w:r>
        <w:t xml:space="preserve"> are </w:t>
      </w:r>
      <w:r w:rsidR="0063381B">
        <w:t>p</w:t>
      </w:r>
      <w:r>
        <w:t>leased to pause in th</w:t>
      </w:r>
      <w:r w:rsidR="0063381B">
        <w:t>eir deliberations to honor the S</w:t>
      </w:r>
      <w:r>
        <w:t>outh Carolina chapters of Zeta Phi Beta Sorority, Inc</w:t>
      </w:r>
      <w:r w:rsidR="00DB054F">
        <w:t>.  Now, therefore,</w:t>
      </w:r>
    </w:p>
    <w:p w:rsidR="00DB054F" w:rsidRDefault="00DB05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054F" w:rsidRDefault="00DB05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B054F" w:rsidRDefault="00DB05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054F" w:rsidRDefault="00DB05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B2E0F">
        <w:t xml:space="preserve"> the members of the South Carolina House of Representatives, by this resolution, </w:t>
      </w:r>
      <w:r w:rsidR="0063381B">
        <w:t>honor and commend</w:t>
      </w:r>
      <w:r w:rsidR="002B2E0F">
        <w:t xml:space="preserve"> Zeta Phi Beta Sorority, Incorporated, for its many years of dedicated service to the people of South Carolina.</w:t>
      </w:r>
    </w:p>
    <w:p w:rsidR="00DB054F" w:rsidRDefault="00DB05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054F" w:rsidRDefault="00DB05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197A4E">
        <w:t xml:space="preserve"> Zeta Phi Beta Sorority, Incorporated.</w:t>
      </w:r>
    </w:p>
    <w:p w:rsidR="00C869B8" w:rsidRDefault="0063381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C5760" w:rsidRDefault="00FC5760" w:rsidP="00FC5760">
      <w:pPr>
        <w:suppressAutoHyphens/>
      </w:pPr>
    </w:p>
    <w:sectPr w:rsidR="00FC5760" w:rsidSect="00FC576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054F" w:rsidRDefault="00DB054F" w:rsidP="009F0C77">
      <w:r>
        <w:separator/>
      </w:r>
    </w:p>
  </w:endnote>
  <w:endnote w:type="continuationSeparator" w:id="0">
    <w:p w:rsidR="00DB054F" w:rsidRDefault="00DB054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BE329E1-F0FB-4C3A-98E9-A99A64E8F61B}"/>
    <w:embedBold r:id="rId2" w:fontKey="{C565209B-6518-4182-8A3B-113D7CAB73F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758F6EC-DA96-4FFF-BD20-8CE0A156F42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97E136D-6908-46F6-9D79-89BC5A537ED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D749C8A-EFEA-4C31-A191-6963E8F4A1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5760" w:rsidRPr="000E784F" w:rsidRDefault="00FC5760" w:rsidP="000E784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96FF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054F" w:rsidRDefault="00DB054F" w:rsidP="009F0C77">
      <w:r>
        <w:separator/>
      </w:r>
    </w:p>
  </w:footnote>
  <w:footnote w:type="continuationSeparator" w:id="0">
    <w:p w:rsidR="00DB054F" w:rsidRDefault="00DB054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39VR20"/>
    <w:docVar w:name="CoverBillType" w:val="r"/>
    <w:docVar w:name="DocPath" w:val="L:\Council\bills\GM\24339VR20.DOCX"/>
    <w:docVar w:name="dvBillNumber" w:val="514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B054F"/>
    <w:rsid w:val="00011869"/>
    <w:rsid w:val="00015CD6"/>
    <w:rsid w:val="000E0100"/>
    <w:rsid w:val="000E1785"/>
    <w:rsid w:val="000E784F"/>
    <w:rsid w:val="000F40FA"/>
    <w:rsid w:val="001035F1"/>
    <w:rsid w:val="0010776B"/>
    <w:rsid w:val="00133E66"/>
    <w:rsid w:val="001435A3"/>
    <w:rsid w:val="00146ED3"/>
    <w:rsid w:val="00151044"/>
    <w:rsid w:val="00180F90"/>
    <w:rsid w:val="00197A4E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B2E0F"/>
    <w:rsid w:val="002E5912"/>
    <w:rsid w:val="00301B21"/>
    <w:rsid w:val="003072D4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3381B"/>
    <w:rsid w:val="00673B67"/>
    <w:rsid w:val="006913C9"/>
    <w:rsid w:val="0069470D"/>
    <w:rsid w:val="006D58AA"/>
    <w:rsid w:val="00734F00"/>
    <w:rsid w:val="00736959"/>
    <w:rsid w:val="007A70AE"/>
    <w:rsid w:val="008362E8"/>
    <w:rsid w:val="0085786E"/>
    <w:rsid w:val="008A0C36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4ADF"/>
    <w:rsid w:val="00B412D4"/>
    <w:rsid w:val="00B64FFF"/>
    <w:rsid w:val="00B96FF2"/>
    <w:rsid w:val="00BB729E"/>
    <w:rsid w:val="00BE3C22"/>
    <w:rsid w:val="00C0345E"/>
    <w:rsid w:val="00C21ABE"/>
    <w:rsid w:val="00C31C95"/>
    <w:rsid w:val="00C3483A"/>
    <w:rsid w:val="00C74E9D"/>
    <w:rsid w:val="00C826DD"/>
    <w:rsid w:val="00C82FD3"/>
    <w:rsid w:val="00C869B8"/>
    <w:rsid w:val="00C92819"/>
    <w:rsid w:val="00CC6B7B"/>
    <w:rsid w:val="00CD2089"/>
    <w:rsid w:val="00D01E4A"/>
    <w:rsid w:val="00D73A67"/>
    <w:rsid w:val="00D970A9"/>
    <w:rsid w:val="00DB054F"/>
    <w:rsid w:val="00DF3845"/>
    <w:rsid w:val="00E41911"/>
    <w:rsid w:val="00E44B57"/>
    <w:rsid w:val="00E50724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576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D38F113-B770-4F03-BCE4-7925AE6FB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072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072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C57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47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2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147_2020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E824C1-51F4-4B71-AF39-B75704B9AF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947D2D5B</Template>
  <TotalTime>0</TotalTime>
  <Pages>3</Pages>
  <Words>626</Words>
  <Characters>3570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5147: Subject not yet available - South Carolina Legislature Online</dc:title>
  <dc:creator>Gail Moore</dc:creator>
  <cp:lastModifiedBy>S Wilson</cp:lastModifiedBy>
  <cp:revision>2</cp:revision>
  <cp:lastPrinted>2020-02-11T20:41:00Z</cp:lastPrinted>
  <dcterms:created xsi:type="dcterms:W3CDTF">2020-02-18T16:36:00Z</dcterms:created>
  <dcterms:modified xsi:type="dcterms:W3CDTF">2020-02-18T16:36:00Z</dcterms:modified>
</cp:coreProperties>
</file>