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50" w:rsidRDefault="009D2B50" w:rsidP="009D2B50">
      <w:pPr>
        <w:widowControl w:val="0"/>
        <w:jc w:val="center"/>
      </w:pPr>
      <w:r w:rsidRPr="009D2B50">
        <w:rPr>
          <w:b/>
        </w:rPr>
        <w:t>South Carolina General Assembly</w:t>
      </w:r>
    </w:p>
    <w:p w:rsidR="009D2B50" w:rsidRDefault="009D2B50" w:rsidP="009D2B50">
      <w:pPr>
        <w:widowControl w:val="0"/>
        <w:jc w:val="center"/>
      </w:pPr>
      <w:r>
        <w:t>123rd Session, 2019-2020</w:t>
      </w:r>
    </w:p>
    <w:p w:rsidR="009D2B50" w:rsidRDefault="009D2B50" w:rsidP="009D2B50">
      <w:pPr>
        <w:widowControl w:val="0"/>
        <w:jc w:val="left"/>
      </w:pPr>
    </w:p>
    <w:p w:rsidR="009D2B50" w:rsidRDefault="009D2B50" w:rsidP="009D2B50">
      <w:pPr>
        <w:widowControl w:val="0"/>
        <w:jc w:val="left"/>
        <w:rPr>
          <w:b/>
        </w:rPr>
      </w:pPr>
      <w:r w:rsidRPr="009D2B50">
        <w:rPr>
          <w:b/>
        </w:rPr>
        <w:t>H. 5251</w:t>
      </w:r>
    </w:p>
    <w:p w:rsidR="009D2B50" w:rsidRDefault="009D2B50" w:rsidP="009D2B50">
      <w:pPr>
        <w:widowControl w:val="0"/>
        <w:jc w:val="left"/>
        <w:rPr>
          <w:b/>
        </w:rPr>
      </w:pPr>
    </w:p>
    <w:p w:rsidR="009D2B50" w:rsidRDefault="009D2B50" w:rsidP="009D2B50">
      <w:pPr>
        <w:widowControl w:val="0"/>
        <w:jc w:val="left"/>
      </w:pPr>
      <w:r w:rsidRPr="009D2B50">
        <w:rPr>
          <w:b/>
        </w:rPr>
        <w:t>STATUS INFORMATION</w:t>
      </w:r>
    </w:p>
    <w:p w:rsidR="009D2B50" w:rsidRDefault="009D2B50" w:rsidP="009D2B50">
      <w:pPr>
        <w:widowControl w:val="0"/>
        <w:jc w:val="left"/>
      </w:pPr>
    </w:p>
    <w:p w:rsidR="009D2B50" w:rsidRDefault="009D2B50" w:rsidP="009D2B50">
      <w:pPr>
        <w:widowControl w:val="0"/>
        <w:jc w:val="left"/>
      </w:pPr>
      <w:r>
        <w:t>House Resolution</w:t>
      </w:r>
    </w:p>
    <w:p w:rsidR="009D2B50" w:rsidRDefault="009D2B50" w:rsidP="009D2B50">
      <w:pPr>
        <w:widowControl w:val="0"/>
        <w:jc w:val="left"/>
      </w:pPr>
      <w:r>
        <w:t>Sponsors: Rep. Forrest</w:t>
      </w:r>
    </w:p>
    <w:p w:rsidR="009D2B50" w:rsidRDefault="009D2B50" w:rsidP="009D2B50">
      <w:pPr>
        <w:widowControl w:val="0"/>
        <w:jc w:val="left"/>
      </w:pPr>
      <w:r>
        <w:t>Document Path: l:\council\bills\gm\24350dg20.docx</w:t>
      </w:r>
    </w:p>
    <w:p w:rsidR="009D2B50" w:rsidRDefault="009D2B50" w:rsidP="009D2B50">
      <w:pPr>
        <w:widowControl w:val="0"/>
        <w:jc w:val="left"/>
      </w:pPr>
    </w:p>
    <w:p w:rsidR="009D2B50" w:rsidRDefault="009D2B50" w:rsidP="009D2B50">
      <w:pPr>
        <w:widowControl w:val="0"/>
        <w:jc w:val="left"/>
      </w:pPr>
      <w:r>
        <w:t>Introduced in the House on February 19, 2020</w:t>
      </w:r>
    </w:p>
    <w:p w:rsidR="009D2B50" w:rsidRDefault="009D2B50" w:rsidP="009D2B50">
      <w:pPr>
        <w:widowControl w:val="0"/>
        <w:jc w:val="left"/>
      </w:pPr>
      <w:r>
        <w:t>Adopted by the House on February 19, 2020</w:t>
      </w:r>
    </w:p>
    <w:p w:rsidR="009D2B50" w:rsidRDefault="009D2B50" w:rsidP="009D2B50">
      <w:pPr>
        <w:widowControl w:val="0"/>
        <w:jc w:val="left"/>
      </w:pPr>
    </w:p>
    <w:p w:rsidR="009D2B50" w:rsidRDefault="00EE3C92" w:rsidP="009D2B50">
      <w:pPr>
        <w:widowControl w:val="0"/>
        <w:jc w:val="left"/>
      </w:pPr>
      <w:r>
        <w:t>Summary: Mary Reiser Shealy</w:t>
      </w:r>
    </w:p>
    <w:p w:rsidR="009D2B50" w:rsidRDefault="009D2B50" w:rsidP="009D2B50">
      <w:pPr>
        <w:widowControl w:val="0"/>
        <w:jc w:val="left"/>
      </w:pPr>
    </w:p>
    <w:p w:rsidR="009D2B50" w:rsidRDefault="009D2B50" w:rsidP="009D2B50">
      <w:pPr>
        <w:widowControl w:val="0"/>
        <w:jc w:val="left"/>
      </w:pPr>
    </w:p>
    <w:p w:rsidR="009D2B50" w:rsidRDefault="009D2B50" w:rsidP="009D2B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2B50">
        <w:rPr>
          <w:b/>
        </w:rPr>
        <w:t>HISTORY OF LEGISLATIVE ACTIONS</w:t>
      </w:r>
    </w:p>
    <w:p w:rsidR="009D2B50" w:rsidRDefault="009D2B50" w:rsidP="009D2B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2B50" w:rsidRPr="009D2B50" w:rsidRDefault="009D2B50" w:rsidP="009D2B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2B50">
        <w:rPr>
          <w:u w:val="single"/>
        </w:rPr>
        <w:tab/>
        <w:t>Date</w:t>
      </w:r>
      <w:r w:rsidRPr="009D2B50">
        <w:rPr>
          <w:u w:val="single"/>
        </w:rPr>
        <w:tab/>
        <w:t>Body</w:t>
      </w:r>
      <w:r w:rsidRPr="009D2B50">
        <w:rPr>
          <w:u w:val="single"/>
        </w:rPr>
        <w:tab/>
        <w:t>Action Description with journal page number</w:t>
      </w:r>
      <w:r w:rsidRPr="009D2B50">
        <w:rPr>
          <w:u w:val="single"/>
        </w:rPr>
        <w:tab/>
      </w:r>
    </w:p>
    <w:p w:rsidR="00387A03" w:rsidRDefault="00387A03" w:rsidP="00387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953D14">
          <w:rPr>
            <w:rStyle w:val="Hyperlink"/>
          </w:rPr>
          <w:t>House Journal</w:t>
        </w:r>
        <w:r w:rsidRPr="00953D14">
          <w:rPr>
            <w:rStyle w:val="Hyperlink"/>
          </w:rPr>
          <w:noBreakHyphen/>
          <w:t>page 52</w:t>
        </w:r>
      </w:hyperlink>
      <w:r>
        <w:t>)</w:t>
      </w:r>
    </w:p>
    <w:p w:rsidR="00387A03" w:rsidRDefault="00387A03" w:rsidP="00387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2B50" w:rsidRDefault="009D2B50" w:rsidP="009D2B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2B50">
          <w:rPr>
            <w:rStyle w:val="Hyperlink"/>
          </w:rPr>
          <w:t>legislative information</w:t>
        </w:r>
      </w:hyperlink>
      <w:r>
        <w:t xml:space="preserve"> at the website</w:t>
      </w:r>
    </w:p>
    <w:p w:rsidR="009D2B50" w:rsidRDefault="009D2B50" w:rsidP="009D2B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2B50" w:rsidRPr="009D2B50" w:rsidRDefault="009D2B50" w:rsidP="009D2B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2B50" w:rsidRDefault="009D2B50" w:rsidP="009D2B50">
      <w:r w:rsidRPr="009D2B50">
        <w:rPr>
          <w:b/>
        </w:rPr>
        <w:t>VERSIONS OF THIS BILL</w:t>
      </w:r>
    </w:p>
    <w:p w:rsidR="009D2B50" w:rsidRDefault="009D2B50" w:rsidP="009D2B50"/>
    <w:p w:rsidR="009D2B50" w:rsidRDefault="007058E1" w:rsidP="009D2B50">
      <w:hyperlink r:id="rId9" w:history="1">
        <w:r w:rsidR="009D2B50">
          <w:rPr>
            <w:rStyle w:val="Hyperlink"/>
          </w:rPr>
          <w:t>2/19/2020</w:t>
        </w:r>
      </w:hyperlink>
    </w:p>
    <w:p w:rsidR="009D2B50" w:rsidRDefault="009D2B50" w:rsidP="009D2B50"/>
    <w:p w:rsidR="009D2B50" w:rsidRDefault="009D2B50" w:rsidP="009D2B50">
      <w:pPr>
        <w:sectPr w:rsidR="009D2B50" w:rsidSect="009D2B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6209" w:rsidRDefault="00B462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6A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</w:t>
      </w:r>
      <w:r w:rsidR="00B6149C">
        <w:t xml:space="preserve">TATIVES UPON THE PASSING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 w:rsidR="00B6149C">
        <w:rPr>
          <w:color w:val="000000" w:themeColor="text1"/>
          <w:u w:color="000000" w:themeColor="text1"/>
        </w:rPr>
        <w:t xml:space="preserve"> </w:t>
      </w:r>
      <w:r w:rsidR="00B6149C">
        <w:t>OF LEXINGTON COUNTY</w:t>
      </w:r>
      <w:r w:rsidR="00B6149C">
        <w:rPr>
          <w:color w:val="000000" w:themeColor="text1"/>
          <w:u w:color="000000" w:themeColor="text1"/>
        </w:rPr>
        <w:t xml:space="preserve"> </w:t>
      </w:r>
      <w:r w:rsidR="00B6149C">
        <w:t xml:space="preserve">AND TO EXTEND THEIR DEEPEST SYMPATHY </w:t>
      </w:r>
      <w:r>
        <w:t>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CCF" w:rsidRDefault="001F6A58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1CCF">
        <w:t xml:space="preserve">the members of the South Carolina House of Representatives were saddened to learn of the death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 w:rsidR="00B6149C">
        <w:rPr>
          <w:color w:val="000000" w:themeColor="text1"/>
          <w:u w:color="000000" w:themeColor="text1"/>
        </w:rPr>
        <w:t xml:space="preserve"> </w:t>
      </w:r>
      <w:r w:rsidR="00411CCF">
        <w:t xml:space="preserve">at the age of </w:t>
      </w:r>
      <w:r w:rsidR="00B6149C">
        <w:t>ninety</w:t>
      </w:r>
      <w:r w:rsidR="00CC78C6">
        <w:noBreakHyphen/>
      </w:r>
      <w:r w:rsidR="00B6149C">
        <w:t>two</w:t>
      </w:r>
      <w:r w:rsidR="00411CCF">
        <w:t xml:space="preserve"> on </w:t>
      </w:r>
      <w:r w:rsidR="00B6149C" w:rsidRPr="00DA341D">
        <w:rPr>
          <w:color w:val="000000" w:themeColor="text1"/>
          <w:u w:color="000000" w:themeColor="text1"/>
        </w:rPr>
        <w:t>Sunday, February 16, 2020</w:t>
      </w:r>
      <w:r w:rsidR="00411CCF">
        <w:t>; and</w:t>
      </w:r>
    </w:p>
    <w:p w:rsidR="00411CCF" w:rsidRDefault="00411CCF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1CCF" w:rsidRPr="00B6149C" w:rsidRDefault="00411CCF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B6149C" w:rsidRPr="00DA341D">
        <w:rPr>
          <w:color w:val="000000" w:themeColor="text1"/>
          <w:u w:color="000000" w:themeColor="text1"/>
        </w:rPr>
        <w:t>Clyo, G</w:t>
      </w:r>
      <w:r w:rsidR="00B6149C">
        <w:rPr>
          <w:color w:val="000000" w:themeColor="text1"/>
          <w:u w:color="000000" w:themeColor="text1"/>
        </w:rPr>
        <w:t xml:space="preserve">eorgia, </w:t>
      </w:r>
      <w:r>
        <w:t xml:space="preserve">on </w:t>
      </w:r>
      <w:r w:rsidR="00B6149C" w:rsidRPr="00DA341D">
        <w:rPr>
          <w:color w:val="000000" w:themeColor="text1"/>
          <w:u w:color="000000" w:themeColor="text1"/>
        </w:rPr>
        <w:t>October 20, 1927</w:t>
      </w:r>
      <w:r>
        <w:t xml:space="preserve">, </w:t>
      </w:r>
      <w:r w:rsidR="00B6149C">
        <w:t>she was t</w:t>
      </w:r>
      <w:r w:rsidRPr="00DA341D">
        <w:rPr>
          <w:color w:val="000000" w:themeColor="text1"/>
          <w:u w:color="000000" w:themeColor="text1"/>
        </w:rPr>
        <w:t>he daughter of the late William Bartow and Carrie Mae Zittrouer Reis</w:t>
      </w:r>
      <w:r w:rsidR="00B6149C">
        <w:rPr>
          <w:color w:val="000000" w:themeColor="text1"/>
          <w:u w:color="000000" w:themeColor="text1"/>
        </w:rPr>
        <w:t>er, and she was reared in a large and loving family; and</w:t>
      </w:r>
      <w:r w:rsidRPr="00DA341D">
        <w:rPr>
          <w:color w:val="000000" w:themeColor="text1"/>
          <w:u w:color="000000" w:themeColor="text1"/>
        </w:rPr>
        <w:t xml:space="preserve"> </w:t>
      </w: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DA341D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beloved </w:t>
      </w:r>
      <w:r w:rsidRPr="00DA341D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seventy</w:t>
      </w:r>
      <w:r w:rsidR="00CC78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DA341D">
        <w:rPr>
          <w:color w:val="000000" w:themeColor="text1"/>
          <w:u w:color="000000" w:themeColor="text1"/>
        </w:rPr>
        <w:t xml:space="preserve"> years, Otho Shealy</w:t>
      </w:r>
      <w:r>
        <w:rPr>
          <w:color w:val="000000" w:themeColor="text1"/>
          <w:u w:color="000000" w:themeColor="text1"/>
        </w:rPr>
        <w:t>, she reared three fine children: Judy Hays, Neal Shealy</w:t>
      </w:r>
      <w:r w:rsidRPr="00DA341D">
        <w:rPr>
          <w:color w:val="000000" w:themeColor="text1"/>
          <w:u w:color="000000" w:themeColor="text1"/>
        </w:rPr>
        <w:t>, and Brent Shealy</w:t>
      </w:r>
      <w:r>
        <w:rPr>
          <w:color w:val="000000" w:themeColor="text1"/>
          <w:u w:color="000000" w:themeColor="text1"/>
        </w:rPr>
        <w:t>.  Her children blessed her with the affection of seven</w:t>
      </w:r>
      <w:r w:rsidRPr="00DA341D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</w:t>
      </w:r>
      <w:r w:rsidRPr="00DA341D">
        <w:rPr>
          <w:color w:val="000000" w:themeColor="text1"/>
          <w:u w:color="000000" w:themeColor="text1"/>
        </w:rPr>
        <w:t xml:space="preserve"> Will Hays, Joey Hays, Phillip Shealy, Luke Shealy, Jon Shealy, Brian Shealy, and Betsy Dority</w:t>
      </w:r>
      <w:r>
        <w:rPr>
          <w:color w:val="000000" w:themeColor="text1"/>
          <w:u w:color="000000" w:themeColor="text1"/>
        </w:rPr>
        <w:t>.  Ten</w:t>
      </w:r>
      <w:r w:rsidRPr="00DA341D">
        <w:rPr>
          <w:color w:val="000000" w:themeColor="text1"/>
          <w:u w:color="000000" w:themeColor="text1"/>
        </w:rPr>
        <w:t xml:space="preserve"> great</w:t>
      </w:r>
      <w:r w:rsidR="00CC78C6">
        <w:rPr>
          <w:color w:val="000000" w:themeColor="text1"/>
          <w:u w:color="000000" w:themeColor="text1"/>
        </w:rPr>
        <w:noBreakHyphen/>
      </w:r>
      <w:r w:rsidRPr="00DA341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added to her blessings: </w:t>
      </w:r>
      <w:r w:rsidRPr="00DA341D">
        <w:rPr>
          <w:color w:val="000000" w:themeColor="text1"/>
          <w:u w:color="000000" w:themeColor="text1"/>
        </w:rPr>
        <w:t>Kate, Jack, Annabel, Carson, James, Mary, Cora, Cole, Alex, and Lily</w:t>
      </w:r>
      <w:r>
        <w:rPr>
          <w:color w:val="000000" w:themeColor="text1"/>
          <w:u w:color="000000" w:themeColor="text1"/>
        </w:rPr>
        <w:t>; and</w:t>
      </w: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41D">
        <w:rPr>
          <w:color w:val="000000" w:themeColor="text1"/>
          <w:u w:color="000000" w:themeColor="text1"/>
        </w:rPr>
        <w:t>a long</w:t>
      </w:r>
      <w:r w:rsidR="00CC78C6">
        <w:rPr>
          <w:color w:val="000000" w:themeColor="text1"/>
          <w:u w:color="000000" w:themeColor="text1"/>
        </w:rPr>
        <w:noBreakHyphen/>
      </w:r>
      <w:r w:rsidRPr="00DA341D">
        <w:rPr>
          <w:color w:val="000000" w:themeColor="text1"/>
          <w:u w:color="000000" w:themeColor="text1"/>
        </w:rPr>
        <w:t>time resident of Leesville</w:t>
      </w:r>
      <w:r>
        <w:rPr>
          <w:color w:val="000000" w:themeColor="text1"/>
          <w:u w:color="000000" w:themeColor="text1"/>
        </w:rPr>
        <w:t xml:space="preserve">, </w:t>
      </w:r>
      <w:r w:rsidR="00CC78C6">
        <w:rPr>
          <w:color w:val="000000" w:themeColor="text1"/>
          <w:u w:color="000000" w:themeColor="text1"/>
        </w:rPr>
        <w:t>Mrs. Shealy</w:t>
      </w:r>
      <w:r>
        <w:rPr>
          <w:color w:val="000000" w:themeColor="text1"/>
          <w:u w:color="000000" w:themeColor="text1"/>
        </w:rPr>
        <w:t xml:space="preserve"> was </w:t>
      </w:r>
      <w:r w:rsidRPr="00DA341D">
        <w:rPr>
          <w:color w:val="000000" w:themeColor="text1"/>
          <w:u w:color="000000" w:themeColor="text1"/>
        </w:rPr>
        <w:t>a homemaker and a loving devoted wife, mother, grandmother, and great</w:t>
      </w:r>
      <w:r w:rsidR="00CC78C6">
        <w:rPr>
          <w:color w:val="000000" w:themeColor="text1"/>
          <w:u w:color="000000" w:themeColor="text1"/>
        </w:rPr>
        <w:noBreakHyphen/>
      </w:r>
      <w:r w:rsidRPr="00DA341D">
        <w:rPr>
          <w:color w:val="000000" w:themeColor="text1"/>
          <w:u w:color="000000" w:themeColor="text1"/>
        </w:rPr>
        <w:t>grandmother</w:t>
      </w:r>
      <w:r>
        <w:rPr>
          <w:color w:val="000000" w:themeColor="text1"/>
          <w:u w:color="000000" w:themeColor="text1"/>
        </w:rPr>
        <w:t>; and</w:t>
      </w:r>
    </w:p>
    <w:p w:rsidR="00B6149C" w:rsidRPr="00DA341D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1CCF" w:rsidRPr="00DA341D">
        <w:rPr>
          <w:color w:val="000000" w:themeColor="text1"/>
          <w:u w:color="000000" w:themeColor="text1"/>
        </w:rPr>
        <w:t>a faithful and caring member of Wittenberg Lutheran Church</w:t>
      </w:r>
      <w:r>
        <w:rPr>
          <w:color w:val="000000" w:themeColor="text1"/>
          <w:u w:color="000000" w:themeColor="text1"/>
        </w:rPr>
        <w:t>, she was</w:t>
      </w:r>
      <w:r w:rsidR="00411CCF" w:rsidRPr="00DA341D">
        <w:rPr>
          <w:color w:val="000000" w:themeColor="text1"/>
          <w:u w:color="000000" w:themeColor="text1"/>
        </w:rPr>
        <w:t xml:space="preserve"> involved in a variety of activities ther</w:t>
      </w:r>
      <w:r>
        <w:rPr>
          <w:color w:val="000000" w:themeColor="text1"/>
          <w:u w:color="000000" w:themeColor="text1"/>
        </w:rPr>
        <w:t>e as long as her health allowed; and</w:t>
      </w: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CCF" w:rsidRPr="00DA341D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78C6">
        <w:rPr>
          <w:color w:val="000000" w:themeColor="text1"/>
          <w:u w:color="000000" w:themeColor="text1"/>
        </w:rPr>
        <w:t xml:space="preserve">Mrs. Shealy </w:t>
      </w:r>
      <w:r w:rsidR="00411CCF" w:rsidRPr="00DA341D">
        <w:rPr>
          <w:color w:val="000000" w:themeColor="text1"/>
          <w:u w:color="000000" w:themeColor="text1"/>
        </w:rPr>
        <w:t>enjoyed cooking, gardening,</w:t>
      </w:r>
      <w:r>
        <w:rPr>
          <w:color w:val="000000" w:themeColor="text1"/>
          <w:u w:color="000000" w:themeColor="text1"/>
        </w:rPr>
        <w:t xml:space="preserve"> tennis, camping, and traveling, and t</w:t>
      </w:r>
      <w:r w:rsidR="00411CCF" w:rsidRPr="00DA341D">
        <w:rPr>
          <w:color w:val="000000" w:themeColor="text1"/>
          <w:u w:color="000000" w:themeColor="text1"/>
        </w:rPr>
        <w:t>hroughout her life, she found the greatest joy in her family, es</w:t>
      </w:r>
      <w:r>
        <w:rPr>
          <w:color w:val="000000" w:themeColor="text1"/>
          <w:u w:color="000000" w:themeColor="text1"/>
        </w:rPr>
        <w:t>pecially her great</w:t>
      </w:r>
      <w:r w:rsidR="00CC78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who elicited</w:t>
      </w:r>
      <w:r w:rsidRPr="00DA341D">
        <w:rPr>
          <w:color w:val="000000" w:themeColor="text1"/>
          <w:u w:color="000000" w:themeColor="text1"/>
        </w:rPr>
        <w:t xml:space="preserve"> her biggest smiles</w:t>
      </w:r>
      <w:r>
        <w:rPr>
          <w:color w:val="000000" w:themeColor="text1"/>
          <w:u w:color="000000" w:themeColor="text1"/>
        </w:rPr>
        <w:t>, even</w:t>
      </w:r>
      <w:r w:rsidR="00411CCF" w:rsidRPr="00DA34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411CCF" w:rsidRPr="00DA341D">
        <w:rPr>
          <w:color w:val="000000" w:themeColor="text1"/>
          <w:u w:color="000000" w:themeColor="text1"/>
        </w:rPr>
        <w:t>uring her Alzheimer</w:t>
      </w:r>
      <w:r w:rsidR="00CC78C6" w:rsidRPr="00CC78C6">
        <w:rPr>
          <w:color w:val="000000" w:themeColor="text1"/>
          <w:u w:color="000000" w:themeColor="text1"/>
        </w:rPr>
        <w:t>’</w:t>
      </w:r>
      <w:r w:rsidR="00411CCF" w:rsidRPr="00DA341D">
        <w:rPr>
          <w:color w:val="000000" w:themeColor="text1"/>
          <w:u w:color="000000" w:themeColor="text1"/>
        </w:rPr>
        <w:t>s journey</w:t>
      </w:r>
      <w:r>
        <w:rPr>
          <w:color w:val="000000" w:themeColor="text1"/>
          <w:u w:color="000000" w:themeColor="text1"/>
        </w:rPr>
        <w:t>; and</w:t>
      </w:r>
      <w:r w:rsidR="00411CCF" w:rsidRPr="00DA341D">
        <w:rPr>
          <w:color w:val="000000" w:themeColor="text1"/>
          <w:u w:color="000000" w:themeColor="text1"/>
        </w:rPr>
        <w:t xml:space="preserve"> </w:t>
      </w:r>
    </w:p>
    <w:p w:rsidR="00411CCF" w:rsidRDefault="00411CCF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58" w:rsidRDefault="00411CCF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6149C" w:rsidRPr="00DA341D">
        <w:rPr>
          <w:color w:val="000000" w:themeColor="text1"/>
          <w:u w:color="000000" w:themeColor="text1"/>
        </w:rPr>
        <w:t>Mary Shealy</w:t>
      </w:r>
      <w:r w:rsidR="00B6149C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B6149C">
        <w:t xml:space="preserve">joy </w:t>
      </w:r>
      <w:r>
        <w:t>and kindness she set for all who knew her</w:t>
      </w:r>
      <w:r w:rsidR="001F6A58">
        <w:t>.  Now, therefore,</w:t>
      </w:r>
    </w:p>
    <w:p w:rsidR="001F6A58" w:rsidRDefault="001F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58" w:rsidRDefault="001F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A58" w:rsidRDefault="001F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CCF" w:rsidRDefault="001F6A58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11CCF">
        <w:t xml:space="preserve"> </w:t>
      </w:r>
      <w:r w:rsidR="00411CCF" w:rsidRPr="00C90AA3">
        <w:t xml:space="preserve">the members of the South Carolina House of Representatives, by this resolution, </w:t>
      </w:r>
      <w:r w:rsidR="00411CCF">
        <w:t xml:space="preserve">express their profound sorrow upon the passing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 w:rsidR="00B6149C">
        <w:rPr>
          <w:color w:val="000000" w:themeColor="text1"/>
          <w:u w:color="000000" w:themeColor="text1"/>
        </w:rPr>
        <w:t xml:space="preserve"> </w:t>
      </w:r>
      <w:r w:rsidR="00411CCF">
        <w:t xml:space="preserve">of </w:t>
      </w:r>
      <w:r w:rsidR="00B6149C">
        <w:t>Lexington</w:t>
      </w:r>
      <w:r w:rsidR="00411CCF">
        <w:t xml:space="preserve"> County</w:t>
      </w:r>
      <w:r w:rsidR="00411CCF">
        <w:rPr>
          <w:color w:val="000000" w:themeColor="text1"/>
          <w:u w:color="000000" w:themeColor="text1"/>
        </w:rPr>
        <w:t xml:space="preserve"> </w:t>
      </w:r>
      <w:r w:rsidR="00411CCF">
        <w:t>and extend their deepest</w:t>
      </w:r>
      <w:r w:rsidR="00B6149C">
        <w:t xml:space="preserve"> sympathy to </w:t>
      </w:r>
      <w:r w:rsidR="00411CCF">
        <w:t>her large and loving family and her many friends.</w:t>
      </w:r>
    </w:p>
    <w:p w:rsidR="00411CCF" w:rsidRDefault="00411CCF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1CCF" w:rsidRDefault="00411CCF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>
        <w:t>.</w:t>
      </w:r>
    </w:p>
    <w:p w:rsidR="007876C0" w:rsidRDefault="00CC78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B50" w:rsidRDefault="009D2B50" w:rsidP="009D2B50">
      <w:pPr>
        <w:suppressAutoHyphens/>
      </w:pPr>
    </w:p>
    <w:sectPr w:rsidR="009D2B50" w:rsidSect="009D2B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58" w:rsidRDefault="001F6A58" w:rsidP="009F0C77">
      <w:r>
        <w:separator/>
      </w:r>
    </w:p>
  </w:endnote>
  <w:endnote w:type="continuationSeparator" w:id="0">
    <w:p w:rsidR="001F6A58" w:rsidRDefault="001F6A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434644-2CEA-46EA-B4A6-F6CFB7779EAD}"/>
    <w:embedBold r:id="rId2" w:fontKey="{33516B5F-623E-47CD-8C07-DF3F19F002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89F2A8-2842-4114-81CF-00519BB324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BF026B-0D71-4B0E-AD28-6588A8BE94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A06747-66F2-4DE2-B1EE-245F4E7084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50" w:rsidRPr="00B46209" w:rsidRDefault="009D2B50" w:rsidP="00B46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C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58" w:rsidRDefault="001F6A58" w:rsidP="009F0C77">
      <w:r>
        <w:separator/>
      </w:r>
    </w:p>
  </w:footnote>
  <w:footnote w:type="continuationSeparator" w:id="0">
    <w:p w:rsidR="001F6A58" w:rsidRDefault="001F6A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0DG20"/>
    <w:docVar w:name="CoverBillType" w:val="r"/>
    <w:docVar w:name="DocPath" w:val="L:\Council\bills\GM\24350DG20.DOCX"/>
    <w:docVar w:name="dvBillNumber" w:val="5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6A58"/>
    <w:rsid w:val="00011869"/>
    <w:rsid w:val="00015362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308"/>
    <w:rsid w:val="001D08F2"/>
    <w:rsid w:val="001D3A58"/>
    <w:rsid w:val="001D525B"/>
    <w:rsid w:val="001D7F4F"/>
    <w:rsid w:val="001F6A58"/>
    <w:rsid w:val="00205238"/>
    <w:rsid w:val="002321B6"/>
    <w:rsid w:val="00232912"/>
    <w:rsid w:val="00250967"/>
    <w:rsid w:val="002543C8"/>
    <w:rsid w:val="0025541D"/>
    <w:rsid w:val="00284AAE"/>
    <w:rsid w:val="002B4498"/>
    <w:rsid w:val="002E5912"/>
    <w:rsid w:val="00301B21"/>
    <w:rsid w:val="00325348"/>
    <w:rsid w:val="0032732C"/>
    <w:rsid w:val="00336AD0"/>
    <w:rsid w:val="0037079A"/>
    <w:rsid w:val="00387A03"/>
    <w:rsid w:val="003C4DAB"/>
    <w:rsid w:val="003D01E8"/>
    <w:rsid w:val="003E5288"/>
    <w:rsid w:val="003F6D79"/>
    <w:rsid w:val="00411CC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76C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B5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209"/>
    <w:rsid w:val="00B6149C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8C6"/>
    <w:rsid w:val="00CD2089"/>
    <w:rsid w:val="00D73A67"/>
    <w:rsid w:val="00D970A9"/>
    <w:rsid w:val="00DF3845"/>
    <w:rsid w:val="00E41911"/>
    <w:rsid w:val="00E44B57"/>
    <w:rsid w:val="00E92EEF"/>
    <w:rsid w:val="00EE3C9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9FE55F-80DB-4154-B394-B87D5C52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2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51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48CFC-6CB0-42A6-9D21-BF1575F01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5251: Subject not yet available - South Carolina Legislature Online</dc:title>
  <dc:creator>Gail Moore</dc:creator>
  <cp:lastModifiedBy>S Wilson</cp:lastModifiedBy>
  <cp:revision>2</cp:revision>
  <cp:lastPrinted>2020-02-19T15:13:00Z</cp:lastPrinted>
  <dcterms:created xsi:type="dcterms:W3CDTF">2020-02-21T14:50:00Z</dcterms:created>
  <dcterms:modified xsi:type="dcterms:W3CDTF">2020-02-21T14:50:00Z</dcterms:modified>
</cp:coreProperties>
</file>