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528BF" w:rsidRDefault="00C528BF" w:rsidP="00C528BF">
      <w:pPr>
        <w:widowControl w:val="0"/>
        <w:jc w:val="center"/>
      </w:pPr>
      <w:r w:rsidRPr="00C528BF">
        <w:rPr>
          <w:b/>
        </w:rPr>
        <w:t>South Carolina General Assembly</w:t>
      </w:r>
    </w:p>
    <w:p w:rsidR="00C528BF" w:rsidRDefault="00C528BF" w:rsidP="00C528BF">
      <w:pPr>
        <w:widowControl w:val="0"/>
        <w:jc w:val="center"/>
      </w:pPr>
      <w:r>
        <w:t>123rd Session, 2019-2020</w:t>
      </w:r>
    </w:p>
    <w:p w:rsidR="00C528BF" w:rsidRDefault="00C528BF" w:rsidP="00C528BF">
      <w:pPr>
        <w:widowControl w:val="0"/>
        <w:jc w:val="left"/>
      </w:pPr>
    </w:p>
    <w:p w:rsidR="00C528BF" w:rsidRDefault="00C528BF" w:rsidP="00C528BF">
      <w:pPr>
        <w:widowControl w:val="0"/>
        <w:jc w:val="left"/>
        <w:rPr>
          <w:b/>
        </w:rPr>
      </w:pPr>
      <w:r w:rsidRPr="00C528BF">
        <w:rPr>
          <w:b/>
        </w:rPr>
        <w:t>H. 5391</w:t>
      </w:r>
    </w:p>
    <w:p w:rsidR="00C528BF" w:rsidRDefault="00C528BF" w:rsidP="00C528BF">
      <w:pPr>
        <w:widowControl w:val="0"/>
        <w:jc w:val="left"/>
        <w:rPr>
          <w:b/>
        </w:rPr>
      </w:pPr>
    </w:p>
    <w:p w:rsidR="00C528BF" w:rsidRDefault="00C528BF" w:rsidP="00C528BF">
      <w:pPr>
        <w:widowControl w:val="0"/>
        <w:jc w:val="left"/>
      </w:pPr>
      <w:r w:rsidRPr="00C528BF">
        <w:rPr>
          <w:b/>
        </w:rPr>
        <w:t>STATUS INFORMATION</w:t>
      </w:r>
    </w:p>
    <w:p w:rsidR="00C528BF" w:rsidRDefault="00C528BF" w:rsidP="00C528BF">
      <w:pPr>
        <w:widowControl w:val="0"/>
        <w:jc w:val="left"/>
      </w:pPr>
    </w:p>
    <w:p w:rsidR="00C528BF" w:rsidRDefault="00C528BF" w:rsidP="00C528BF">
      <w:pPr>
        <w:widowControl w:val="0"/>
        <w:jc w:val="left"/>
      </w:pPr>
      <w:r>
        <w:t>House Resolution</w:t>
      </w:r>
    </w:p>
    <w:p w:rsidR="00C528BF" w:rsidRDefault="00C528BF" w:rsidP="00C528BF">
      <w:pPr>
        <w:widowControl w:val="0"/>
        <w:jc w:val="left"/>
      </w:pPr>
      <w:r>
        <w:t>Sponsors: Reps. Huggins, Alexander, Allison, Anderson, Atkinson, Bailey, Bales, Ballentine, Bamberg, Bannister, Bennett, Bernstein, Blackwell, Bradley, Brawley, Brown, Bryant, Burns, Calhoon, Caskey, Chellis, Chumley, Clary, Clemmons, Clyburn, Cobb</w:t>
      </w:r>
      <w:r>
        <w:noBreakHyphen/>
        <w:t>Hunter, Cogswell, Collins, B. Cox, W. Cox, Crawford, Daning, Davis, Dillard, Elliott, Erickson, Felder, Finlay, Forrest, Forrester, Fry, Funderburk, Gagnon, Garvin, Gilliam, Gilliard, Govan, Haddon, Hardee, Hart, Hayes, Henderson</w:t>
      </w:r>
      <w:r>
        <w:noBreakHyphen/>
        <w:t>Myers, Henegan, Herbkersman, Hewitt, Hill, Hiott, Hixon, Hosey, Howard, Hyde, Jefferson, Johnson, Jones, Jordan, Kimmons, King, Kirby, Ligon, Long, Lowe, Lucas, Mace, Mack, Magnuson, Martin, Matthews, McCoy, McCravy, McDaniel, McGinnis, McKnight, Moore, Morgan, D.C. Moss, V.S. Moss, Murphy, B. Newton, W. Newton, Norrell, Oremus, Ott, Parks, Pendarvis, Pope, Ridgeway, Rivers, Robinson, Rose, Rutherford, Sandifer, Simrill, G.M. Smith, G.R. Smith, Sottile, Spires, Stavrinakis, Stringer, Tallon, Taylor, Thayer, Thigpen, Toole, Trantham, Weeks, West, Wheeler, White, Whitmire, R. Williams, S. Williams, Willis, Wooten and Yow</w:t>
      </w:r>
    </w:p>
    <w:p w:rsidR="00C528BF" w:rsidRDefault="00C528BF" w:rsidP="00C528BF">
      <w:pPr>
        <w:widowControl w:val="0"/>
        <w:jc w:val="left"/>
      </w:pPr>
      <w:r>
        <w:t>Document Path: l:\council\bills\jn\3216ahb20.docx</w:t>
      </w:r>
    </w:p>
    <w:p w:rsidR="00C528BF" w:rsidRDefault="00C528BF" w:rsidP="00C528BF">
      <w:pPr>
        <w:widowControl w:val="0"/>
        <w:jc w:val="left"/>
      </w:pPr>
    </w:p>
    <w:p w:rsidR="00C528BF" w:rsidRDefault="00C528BF" w:rsidP="00C528BF">
      <w:pPr>
        <w:widowControl w:val="0"/>
        <w:jc w:val="left"/>
      </w:pPr>
      <w:r>
        <w:t>Introduced in the House on March 11, 2020</w:t>
      </w:r>
    </w:p>
    <w:p w:rsidR="00C528BF" w:rsidRDefault="00C528BF" w:rsidP="00C528BF">
      <w:pPr>
        <w:widowControl w:val="0"/>
        <w:jc w:val="left"/>
      </w:pPr>
      <w:r>
        <w:t>Adopted by the House on March 11, 2020</w:t>
      </w:r>
    </w:p>
    <w:p w:rsidR="00C528BF" w:rsidRDefault="00C528BF" w:rsidP="00C528BF">
      <w:pPr>
        <w:widowControl w:val="0"/>
        <w:jc w:val="left"/>
      </w:pPr>
    </w:p>
    <w:p w:rsidR="00C528BF" w:rsidRDefault="00522673" w:rsidP="00C528BF">
      <w:pPr>
        <w:widowControl w:val="0"/>
        <w:jc w:val="left"/>
      </w:pPr>
      <w:r>
        <w:t>Summary: Shirley M. Black</w:t>
      </w:r>
    </w:p>
    <w:p w:rsidR="00C528BF" w:rsidRDefault="00C528BF" w:rsidP="00C528BF">
      <w:pPr>
        <w:widowControl w:val="0"/>
        <w:jc w:val="left"/>
      </w:pPr>
    </w:p>
    <w:p w:rsidR="00C528BF" w:rsidRDefault="00C528BF" w:rsidP="00C528BF">
      <w:pPr>
        <w:widowControl w:val="0"/>
        <w:jc w:val="left"/>
      </w:pPr>
    </w:p>
    <w:p w:rsidR="00C528BF" w:rsidRDefault="00C528BF" w:rsidP="00C528BF">
      <w:pPr>
        <w:widowControl w:val="0"/>
        <w:tabs>
          <w:tab w:val="center" w:pos="590"/>
          <w:tab w:val="center" w:pos="1440"/>
          <w:tab w:val="left" w:pos="1872"/>
          <w:tab w:val="left" w:pos="9187"/>
        </w:tabs>
        <w:jc w:val="left"/>
      </w:pPr>
      <w:r w:rsidRPr="00C528BF">
        <w:rPr>
          <w:b/>
        </w:rPr>
        <w:t>HISTORY OF LEGISLATIVE ACTIONS</w:t>
      </w:r>
    </w:p>
    <w:p w:rsidR="00C528BF" w:rsidRDefault="00C528BF" w:rsidP="00C528BF">
      <w:pPr>
        <w:widowControl w:val="0"/>
        <w:tabs>
          <w:tab w:val="center" w:pos="590"/>
          <w:tab w:val="center" w:pos="1440"/>
          <w:tab w:val="left" w:pos="1872"/>
          <w:tab w:val="left" w:pos="9187"/>
        </w:tabs>
        <w:jc w:val="left"/>
      </w:pPr>
    </w:p>
    <w:p w:rsidR="00C528BF" w:rsidRPr="00C528BF" w:rsidRDefault="00C528BF" w:rsidP="00C528BF">
      <w:pPr>
        <w:widowControl w:val="0"/>
        <w:tabs>
          <w:tab w:val="center" w:pos="590"/>
          <w:tab w:val="center" w:pos="1440"/>
          <w:tab w:val="left" w:pos="1872"/>
          <w:tab w:val="left" w:pos="9187"/>
        </w:tabs>
        <w:jc w:val="left"/>
      </w:pPr>
      <w:r w:rsidRPr="00C528BF">
        <w:rPr>
          <w:u w:val="single"/>
        </w:rPr>
        <w:tab/>
        <w:t>Date</w:t>
      </w:r>
      <w:r w:rsidRPr="00C528BF">
        <w:rPr>
          <w:u w:val="single"/>
        </w:rPr>
        <w:tab/>
        <w:t>Body</w:t>
      </w:r>
      <w:r w:rsidRPr="00C528BF">
        <w:rPr>
          <w:u w:val="single"/>
        </w:rPr>
        <w:tab/>
        <w:t>Action Description with journal page number</w:t>
      </w:r>
      <w:r w:rsidRPr="00C528BF">
        <w:rPr>
          <w:u w:val="single"/>
        </w:rPr>
        <w:tab/>
      </w:r>
    </w:p>
    <w:p w:rsidR="00F819B5" w:rsidRDefault="00F819B5" w:rsidP="00F819B5">
      <w:pPr>
        <w:widowControl w:val="0"/>
        <w:tabs>
          <w:tab w:val="right" w:pos="1008"/>
          <w:tab w:val="left" w:pos="1152"/>
          <w:tab w:val="left" w:pos="1872"/>
          <w:tab w:val="left" w:pos="9187"/>
        </w:tabs>
        <w:ind w:left="2088" w:hanging="2088"/>
      </w:pPr>
      <w:r>
        <w:tab/>
        <w:t>3/11/2020</w:t>
      </w:r>
      <w:r>
        <w:tab/>
        <w:t>House</w:t>
      </w:r>
      <w:r>
        <w:tab/>
        <w:t>Introduced and adopted (</w:t>
      </w:r>
      <w:hyperlink r:id="rId7" w:history="1">
        <w:r w:rsidRPr="00B72383">
          <w:rPr>
            <w:rStyle w:val="Hyperlink"/>
          </w:rPr>
          <w:t>House Journal</w:t>
        </w:r>
        <w:r w:rsidRPr="00B72383">
          <w:rPr>
            <w:rStyle w:val="Hyperlink"/>
          </w:rPr>
          <w:noBreakHyphen/>
          <w:t>page 25</w:t>
        </w:r>
      </w:hyperlink>
      <w:r>
        <w:t>)</w:t>
      </w:r>
    </w:p>
    <w:p w:rsidR="00F819B5" w:rsidRDefault="00F819B5" w:rsidP="00F819B5">
      <w:pPr>
        <w:widowControl w:val="0"/>
        <w:tabs>
          <w:tab w:val="right" w:pos="1008"/>
          <w:tab w:val="left" w:pos="1152"/>
          <w:tab w:val="left" w:pos="1872"/>
          <w:tab w:val="left" w:pos="9187"/>
        </w:tabs>
        <w:ind w:left="2088" w:hanging="2088"/>
      </w:pPr>
    </w:p>
    <w:p w:rsidR="00C528BF" w:rsidRDefault="00C528BF" w:rsidP="00C528BF">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C528BF">
          <w:rPr>
            <w:rStyle w:val="Hyperlink"/>
          </w:rPr>
          <w:t>legislative information</w:t>
        </w:r>
      </w:hyperlink>
      <w:r>
        <w:t xml:space="preserve"> at the website</w:t>
      </w:r>
    </w:p>
    <w:p w:rsidR="00C528BF" w:rsidRDefault="00C528BF" w:rsidP="00C528BF">
      <w:pPr>
        <w:widowControl w:val="0"/>
        <w:tabs>
          <w:tab w:val="right" w:pos="1008"/>
          <w:tab w:val="left" w:pos="1152"/>
          <w:tab w:val="left" w:pos="1872"/>
          <w:tab w:val="left" w:pos="9187"/>
        </w:tabs>
        <w:ind w:left="2088" w:hanging="2088"/>
        <w:jc w:val="left"/>
      </w:pPr>
    </w:p>
    <w:p w:rsidR="00C528BF" w:rsidRPr="00C528BF" w:rsidRDefault="00C528BF" w:rsidP="00C528BF">
      <w:pPr>
        <w:widowControl w:val="0"/>
        <w:tabs>
          <w:tab w:val="right" w:pos="1008"/>
          <w:tab w:val="left" w:pos="1152"/>
          <w:tab w:val="left" w:pos="1872"/>
          <w:tab w:val="left" w:pos="9187"/>
        </w:tabs>
        <w:ind w:left="2088" w:hanging="2088"/>
        <w:jc w:val="left"/>
      </w:pPr>
    </w:p>
    <w:p w:rsidR="00C528BF" w:rsidRDefault="00C528BF" w:rsidP="00C528BF">
      <w:r w:rsidRPr="00C528BF">
        <w:rPr>
          <w:b/>
        </w:rPr>
        <w:t>VERSIONS OF THIS BILL</w:t>
      </w:r>
    </w:p>
    <w:p w:rsidR="00C528BF" w:rsidRDefault="00C528BF" w:rsidP="00C528BF"/>
    <w:p w:rsidR="00C528BF" w:rsidRDefault="00EE1C04" w:rsidP="00C528BF">
      <w:hyperlink r:id="rId9" w:history="1">
        <w:r w:rsidR="00C528BF">
          <w:rPr>
            <w:rStyle w:val="Hyperlink"/>
          </w:rPr>
          <w:t>3/11/2020</w:t>
        </w:r>
      </w:hyperlink>
    </w:p>
    <w:p w:rsidR="00C528BF" w:rsidRDefault="00C528BF" w:rsidP="00C528BF"/>
    <w:p w:rsidR="00C528BF" w:rsidRDefault="00C528BF" w:rsidP="00C528BF">
      <w:pPr>
        <w:sectPr w:rsidR="00C528BF" w:rsidSect="00C528BF">
          <w:pgSz w:w="12240" w:h="15840" w:code="1"/>
          <w:pgMar w:top="1080" w:right="1440" w:bottom="1080" w:left="1440" w:header="720" w:footer="720" w:gutter="0"/>
          <w:cols w:space="720"/>
          <w:noEndnote/>
          <w:docGrid w:linePitch="360"/>
        </w:sectPr>
      </w:pPr>
    </w:p>
    <w:p w:rsidR="00AF3C3B" w:rsidRDefault="00AF3C3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F3C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C79D7">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C3D0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EXPRESS THE PROFOUND SORROW OF THE MEMBERS OF THE SOUTH CAROLINA HOUSE OF REPRESENTATIVES UPON THE PASSING OF </w:t>
      </w:r>
      <w:r>
        <w:rPr>
          <w:color w:val="000000" w:themeColor="text1"/>
          <w:u w:color="000000" w:themeColor="text1"/>
        </w:rPr>
        <w:t xml:space="preserve">SHIRLEY M. BLACK OF COLUMBIA AND </w:t>
      </w:r>
      <w:r>
        <w:t>TO EX</w:t>
      </w:r>
      <w:r w:rsidR="00D14FDB">
        <w:t>TEND THE DEEPEST SYMPATHY TO HER</w:t>
      </w:r>
      <w:r>
        <w:t xml:space="preserve"> FAMILY AND MANY FRIENDS.</w:t>
      </w:r>
      <w:bookmarkStart w:id="4" w:name="titleend"/>
      <w:bookmarkEnd w:id="4"/>
    </w:p>
    <w:p w:rsidR="004C3D02" w:rsidRDefault="004C3D0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2C5E" w:rsidRDefault="00BC2C5E" w:rsidP="00BC2C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the members of the South Carolina House of Representatives were deeply saddened to learn of the passing of </w:t>
      </w:r>
      <w:r w:rsidR="00C0369C">
        <w:t xml:space="preserve">one of our own, </w:t>
      </w:r>
      <w:r>
        <w:rPr>
          <w:color w:val="000000" w:themeColor="text1"/>
          <w:u w:color="000000" w:themeColor="text1"/>
        </w:rPr>
        <w:t>Shirley M. Black</w:t>
      </w:r>
      <w:r w:rsidRPr="00C223A4">
        <w:rPr>
          <w:color w:val="000000" w:themeColor="text1"/>
          <w:u w:color="000000" w:themeColor="text1"/>
        </w:rPr>
        <w:t xml:space="preserve"> </w:t>
      </w:r>
      <w:r>
        <w:rPr>
          <w:color w:val="000000" w:themeColor="text1"/>
          <w:u w:color="000000" w:themeColor="text1"/>
        </w:rPr>
        <w:t>of Columbia</w:t>
      </w:r>
      <w:r w:rsidR="00C0369C">
        <w:rPr>
          <w:color w:val="000000" w:themeColor="text1"/>
          <w:u w:color="000000" w:themeColor="text1"/>
        </w:rPr>
        <w:t>,</w:t>
      </w:r>
      <w:r>
        <w:rPr>
          <w:color w:val="000000" w:themeColor="text1"/>
          <w:u w:color="000000" w:themeColor="text1"/>
        </w:rPr>
        <w:t xml:space="preserve"> on March 5, 2020,</w:t>
      </w:r>
      <w:r w:rsidR="00140ED8">
        <w:rPr>
          <w:color w:val="000000" w:themeColor="text1"/>
          <w:u w:color="000000" w:themeColor="text1"/>
        </w:rPr>
        <w:t xml:space="preserve"> at the age of seventy</w:t>
      </w:r>
      <w:r w:rsidR="00927A36">
        <w:rPr>
          <w:color w:val="000000" w:themeColor="text1"/>
          <w:u w:color="000000" w:themeColor="text1"/>
        </w:rPr>
        <w:noBreakHyphen/>
      </w:r>
      <w:r w:rsidR="00140ED8">
        <w:rPr>
          <w:color w:val="000000" w:themeColor="text1"/>
          <w:u w:color="000000" w:themeColor="text1"/>
        </w:rPr>
        <w:t>seven,</w:t>
      </w:r>
      <w:r>
        <w:rPr>
          <w:color w:val="000000" w:themeColor="text1"/>
          <w:u w:color="000000" w:themeColor="text1"/>
        </w:rPr>
        <w:t xml:space="preserve"> after a short, but courageous battle with cancer</w:t>
      </w:r>
      <w:r>
        <w:t>; and</w:t>
      </w:r>
    </w:p>
    <w:p w:rsidR="00C0369C" w:rsidRDefault="00C0369C" w:rsidP="00BC2C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0369C" w:rsidRDefault="00C0369C" w:rsidP="00C036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Shirley worked for the House of Representatives for more than forty years. She was the long</w:t>
      </w:r>
      <w:r w:rsidR="00927A36">
        <w:noBreakHyphen/>
      </w:r>
      <w:r>
        <w:t>time Accounting Manager for the Acc</w:t>
      </w:r>
      <w:r w:rsidR="00905D30">
        <w:t>ounting and Benefits Department</w:t>
      </w:r>
      <w:r>
        <w:t>. She greeted members with her characteristic smile as she often hand</w:t>
      </w:r>
      <w:r w:rsidR="00927A36">
        <w:noBreakHyphen/>
      </w:r>
      <w:r>
        <w:t>delivered their paychecks on the floor of the House. She loved each and every one of “her Reps</w:t>
      </w:r>
      <w:r w:rsidR="00DC2D12">
        <w:t>,</w:t>
      </w:r>
      <w:r>
        <w:t>” and they in turn adored “Miss Shirley”; and</w:t>
      </w:r>
    </w:p>
    <w:p w:rsidR="00C0369C" w:rsidRDefault="00C0369C" w:rsidP="00C036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0369C" w:rsidRDefault="00C0369C" w:rsidP="00C036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s</w:t>
      </w:r>
      <w:r>
        <w:rPr>
          <w:bCs/>
          <w:color w:val="000000" w:themeColor="text1"/>
          <w:szCs w:val="28"/>
          <w:u w:color="000000" w:themeColor="text1"/>
        </w:rPr>
        <w:t>he was highly respected by both the</w:t>
      </w:r>
      <w:r w:rsidRPr="00852756">
        <w:rPr>
          <w:bCs/>
          <w:color w:val="000000" w:themeColor="text1"/>
          <w:szCs w:val="28"/>
          <w:u w:color="000000" w:themeColor="text1"/>
        </w:rPr>
        <w:t xml:space="preserve"> members and staff for her fairness, focus on problem</w:t>
      </w:r>
      <w:r w:rsidR="00927A36">
        <w:rPr>
          <w:bCs/>
          <w:color w:val="000000" w:themeColor="text1"/>
          <w:szCs w:val="28"/>
          <w:u w:color="000000" w:themeColor="text1"/>
        </w:rPr>
        <w:noBreakHyphen/>
      </w:r>
      <w:r w:rsidRPr="00852756">
        <w:rPr>
          <w:bCs/>
          <w:color w:val="000000" w:themeColor="text1"/>
          <w:szCs w:val="28"/>
          <w:u w:color="000000" w:themeColor="text1"/>
        </w:rPr>
        <w:t>solving instead of blame</w:t>
      </w:r>
      <w:r w:rsidR="00927A36">
        <w:rPr>
          <w:bCs/>
          <w:color w:val="000000" w:themeColor="text1"/>
          <w:szCs w:val="28"/>
          <w:u w:color="000000" w:themeColor="text1"/>
        </w:rPr>
        <w:noBreakHyphen/>
      </w:r>
      <w:r>
        <w:rPr>
          <w:bCs/>
          <w:color w:val="000000" w:themeColor="text1"/>
          <w:szCs w:val="28"/>
          <w:u w:color="000000" w:themeColor="text1"/>
        </w:rPr>
        <w:t xml:space="preserve">placing, </w:t>
      </w:r>
      <w:r w:rsidRPr="00852756">
        <w:rPr>
          <w:bCs/>
          <w:color w:val="000000" w:themeColor="text1"/>
          <w:szCs w:val="28"/>
          <w:u w:color="000000" w:themeColor="text1"/>
        </w:rPr>
        <w:t>and kindness to all. She truly was a citizen of character who never met a stranger and was h</w:t>
      </w:r>
      <w:r>
        <w:rPr>
          <w:bCs/>
          <w:color w:val="000000" w:themeColor="text1"/>
          <w:szCs w:val="28"/>
          <w:u w:color="000000" w:themeColor="text1"/>
        </w:rPr>
        <w:t>appy to help with any request</w:t>
      </w:r>
      <w:r>
        <w:t xml:space="preserve">; and </w:t>
      </w:r>
    </w:p>
    <w:p w:rsidR="00C0369C" w:rsidRDefault="00C0369C" w:rsidP="00BC2C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0369C" w:rsidRDefault="001A24E2" w:rsidP="007C52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Shirley was an active member of First Baptist Church of Lexington. </w:t>
      </w:r>
      <w:r w:rsidR="00C0369C">
        <w:t>Even though she experienced her share of hardship</w:t>
      </w:r>
      <w:r w:rsidR="00583DCF">
        <w:t>s</w:t>
      </w:r>
      <w:r w:rsidR="00C0369C">
        <w:t>, losing her first husband, Jerry Edwards, and a beloved daughter and grandson, she kept strong to her faith; and</w:t>
      </w:r>
    </w:p>
    <w:p w:rsidR="00C0369C" w:rsidRDefault="00C0369C" w:rsidP="007C52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A24E2" w:rsidRDefault="00C0369C" w:rsidP="007C52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she was </w:t>
      </w:r>
      <w:r w:rsidR="007C5284">
        <w:t xml:space="preserve">blessed to find a new love in Olin Black, </w:t>
      </w:r>
      <w:r w:rsidR="00DC2D12">
        <w:t xml:space="preserve">to </w:t>
      </w:r>
      <w:r w:rsidR="007C5284">
        <w:t>whom she was married for thirty</w:t>
      </w:r>
      <w:r w:rsidR="00927A36">
        <w:noBreakHyphen/>
      </w:r>
      <w:r w:rsidR="00EA40C5">
        <w:t>eight year</w:t>
      </w:r>
      <w:r w:rsidR="004E147D">
        <w:t>s</w:t>
      </w:r>
      <w:r>
        <w:t>. Anyone who brought their car into Black</w:t>
      </w:r>
      <w:r w:rsidR="00927A36" w:rsidRPr="00927A36">
        <w:t>’</w:t>
      </w:r>
      <w:r>
        <w:t xml:space="preserve">s in Irmo learned of the love and devotion that Olin </w:t>
      </w:r>
      <w:r>
        <w:lastRenderedPageBreak/>
        <w:t>had for his Shirley. He knew how lucky he was to hold her heart and she held his in return. They are together now and we can all take great comfort in that knowledge;</w:t>
      </w:r>
      <w:r w:rsidR="00EA40C5">
        <w:t xml:space="preserve"> and</w:t>
      </w:r>
    </w:p>
    <w:p w:rsidR="00474A8F" w:rsidRDefault="00474A8F" w:rsidP="00BC2C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C79D7" w:rsidRPr="00315496" w:rsidRDefault="000E0A8B" w:rsidP="003154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90706E">
        <w:t xml:space="preserve">Shirley leaves behind a legacy of love and service to her family, her church, </w:t>
      </w:r>
      <w:r w:rsidR="004E147D">
        <w:t xml:space="preserve">and her large community. </w:t>
      </w:r>
      <w:r w:rsidR="0069284B">
        <w:t xml:space="preserve">Her dedication to her job, family, and friends was inspirational. </w:t>
      </w:r>
      <w:r w:rsidR="004E147D">
        <w:t>P</w:t>
      </w:r>
      <w:r w:rsidR="0031542B">
        <w:t xml:space="preserve">receded in death by her husband, Olin Black and daughter, Kathy Hatfield, </w:t>
      </w:r>
      <w:r>
        <w:t>Shirley</w:t>
      </w:r>
      <w:r w:rsidR="0099364B">
        <w:t xml:space="preserve"> leaves to cherish her memory her children, Greg Edwards, Lisa Rivers (Matthew), Cheryl Freeman (Rex), T</w:t>
      </w:r>
      <w:r w:rsidR="00493CAA">
        <w:t>ony Black, and Michelle Wadford</w:t>
      </w:r>
      <w:r w:rsidR="0099364B">
        <w:t xml:space="preserve"> (Eddie); twelve grandchildren</w:t>
      </w:r>
      <w:r w:rsidR="00EB7B86">
        <w:t>;</w:t>
      </w:r>
      <w:r w:rsidR="0099364B">
        <w:t xml:space="preserve"> six great</w:t>
      </w:r>
      <w:r w:rsidR="00927A36">
        <w:noBreakHyphen/>
      </w:r>
      <w:r w:rsidR="0099364B">
        <w:t xml:space="preserve">grandchildren; and a host of other </w:t>
      </w:r>
      <w:r w:rsidR="002F357E">
        <w:t>family</w:t>
      </w:r>
      <w:r w:rsidR="0099364B">
        <w:t xml:space="preserve"> and friends</w:t>
      </w:r>
      <w:r w:rsidR="00315496">
        <w:t xml:space="preserve">. </w:t>
      </w:r>
      <w:r w:rsidR="002F357E">
        <w:t xml:space="preserve">A loving mother, grandmother, and friend, she will be greatly missed by all who had the privilege of knowing her. </w:t>
      </w:r>
      <w:r w:rsidR="005C79D7">
        <w:t>Now, therefore,</w:t>
      </w:r>
    </w:p>
    <w:p w:rsidR="005C79D7" w:rsidRDefault="005C79D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79D7" w:rsidRDefault="005C79D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5C79D7" w:rsidRDefault="005C79D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79D7" w:rsidRDefault="00D14FD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rPr>
        <w:t>That the members of the South Carolina House of Representatives, by this resolution, express their profound sorrow upon the passing of Shirley M. Black of Columbia and extend their deepest sympathy to her family and many friends.</w:t>
      </w:r>
    </w:p>
    <w:p w:rsidR="005C79D7" w:rsidRDefault="005C79D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79D7" w:rsidRDefault="005C79D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4C3D02">
        <w:t xml:space="preserve"> the family of Shirley M. Black.</w:t>
      </w:r>
    </w:p>
    <w:p w:rsidR="00276AE2" w:rsidRDefault="00927A3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528BF" w:rsidRDefault="00C528BF" w:rsidP="00C528BF">
      <w:pPr>
        <w:suppressAutoHyphens/>
      </w:pPr>
    </w:p>
    <w:sectPr w:rsidR="00C528BF" w:rsidSect="00C528BF">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51624" w:rsidRDefault="00651624" w:rsidP="009F0C77">
      <w:r>
        <w:separator/>
      </w:r>
    </w:p>
  </w:endnote>
  <w:endnote w:type="continuationSeparator" w:id="0">
    <w:p w:rsidR="00651624" w:rsidRDefault="0065162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6C18C4C-E632-43B0-825B-CB67F0B1E423}"/>
    <w:embedBold r:id="rId2" w:fontKey="{D0B5CEFF-E43C-4CBA-85C1-A004233ACD66}"/>
  </w:font>
  <w:font w:name="Calibri">
    <w:panose1 w:val="020F0502020204030204"/>
    <w:charset w:val="00"/>
    <w:family w:val="swiss"/>
    <w:pitch w:val="variable"/>
    <w:sig w:usb0="E0002EFF" w:usb1="C000247B" w:usb2="00000009" w:usb3="00000000" w:csb0="000001FF" w:csb1="00000000"/>
    <w:embedRegular r:id="rId3" w:fontKey="{9866C30C-D6A7-40FC-8CF5-E757AC2644AA}"/>
  </w:font>
  <w:font w:name="Segoe UI">
    <w:panose1 w:val="020B0502040204020203"/>
    <w:charset w:val="00"/>
    <w:family w:val="swiss"/>
    <w:pitch w:val="variable"/>
    <w:sig w:usb0="E4002EFF" w:usb1="C000E47F" w:usb2="00000009" w:usb3="00000000" w:csb0="000001FF" w:csb1="00000000"/>
    <w:embedRegular r:id="rId4" w:fontKey="{24500223-E681-4866-B47F-2282903C716F}"/>
  </w:font>
  <w:font w:name="Cambria">
    <w:panose1 w:val="02040503050406030204"/>
    <w:charset w:val="00"/>
    <w:family w:val="roman"/>
    <w:pitch w:val="variable"/>
    <w:sig w:usb0="E00006FF" w:usb1="420024FF" w:usb2="02000000" w:usb3="00000000" w:csb0="0000019F" w:csb1="00000000"/>
    <w:embedRegular r:id="rId5" w:fontKey="{7B901B12-F75C-4B02-BE8C-E65E06BFB86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528BF" w:rsidRPr="00AF3C3B" w:rsidRDefault="00C528BF" w:rsidP="00AF3C3B">
    <w:pPr>
      <w:pStyle w:val="Footer"/>
      <w:tabs>
        <w:tab w:val="clear" w:pos="4680"/>
        <w:tab w:val="clear" w:pos="9360"/>
        <w:tab w:val="center" w:pos="2995"/>
      </w:tabs>
      <w:spacing w:before="120"/>
    </w:pPr>
    <w:r>
      <w:t>[5391]</w:t>
    </w:r>
    <w:r>
      <w:tab/>
    </w:r>
    <w:r>
      <w:fldChar w:fldCharType="begin"/>
    </w:r>
    <w:r>
      <w:instrText xml:space="preserve"> PAGE  \* MERGEFORMAT </w:instrText>
    </w:r>
    <w:r>
      <w:fldChar w:fldCharType="separate"/>
    </w:r>
    <w:r w:rsidR="00F819B5">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51624" w:rsidRDefault="00651624" w:rsidP="009F0C77">
      <w:r>
        <w:separator/>
      </w:r>
    </w:p>
  </w:footnote>
  <w:footnote w:type="continuationSeparator" w:id="0">
    <w:p w:rsidR="00651624" w:rsidRDefault="0065162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216AHB20"/>
    <w:docVar w:name="CoverBillType" w:val="r"/>
    <w:docVar w:name="DocPath" w:val="L:\Council\bills\JN\3216AHB20.DOCX"/>
    <w:docVar w:name="dvBillNumber" w:val="5391"/>
    <w:docVar w:name="dvBillNumberPrefix" w:val="H. "/>
    <w:docVar w:name="dvOriginalBody" w:val="House"/>
    <w:docVar w:name="dvSteno" w:val="JN"/>
    <w:docVar w:name="NameofBody" w:val="h"/>
    <w:docVar w:name="vGroup2" w:val="Council"/>
  </w:docVars>
  <w:rsids>
    <w:rsidRoot w:val="005C79D7"/>
    <w:rsid w:val="00011869"/>
    <w:rsid w:val="00015CD6"/>
    <w:rsid w:val="000E0100"/>
    <w:rsid w:val="000E0A8B"/>
    <w:rsid w:val="000E1785"/>
    <w:rsid w:val="000F40FA"/>
    <w:rsid w:val="001035F1"/>
    <w:rsid w:val="0010776B"/>
    <w:rsid w:val="00133E66"/>
    <w:rsid w:val="00140ED8"/>
    <w:rsid w:val="001435A3"/>
    <w:rsid w:val="00146ED3"/>
    <w:rsid w:val="00151044"/>
    <w:rsid w:val="001634CF"/>
    <w:rsid w:val="001745A5"/>
    <w:rsid w:val="00194888"/>
    <w:rsid w:val="001A24E2"/>
    <w:rsid w:val="001D08F2"/>
    <w:rsid w:val="001D3A58"/>
    <w:rsid w:val="001D525B"/>
    <w:rsid w:val="001D7F4F"/>
    <w:rsid w:val="001F1F53"/>
    <w:rsid w:val="00205238"/>
    <w:rsid w:val="002321B6"/>
    <w:rsid w:val="00232912"/>
    <w:rsid w:val="00250967"/>
    <w:rsid w:val="002543C8"/>
    <w:rsid w:val="0025541D"/>
    <w:rsid w:val="00276AE2"/>
    <w:rsid w:val="00284AAE"/>
    <w:rsid w:val="002E5912"/>
    <w:rsid w:val="002F357E"/>
    <w:rsid w:val="00301B21"/>
    <w:rsid w:val="0031542B"/>
    <w:rsid w:val="00315496"/>
    <w:rsid w:val="00325348"/>
    <w:rsid w:val="0032732C"/>
    <w:rsid w:val="00336AD0"/>
    <w:rsid w:val="0037079A"/>
    <w:rsid w:val="003C4DAB"/>
    <w:rsid w:val="003D01E8"/>
    <w:rsid w:val="003E5288"/>
    <w:rsid w:val="003F6D79"/>
    <w:rsid w:val="00414B46"/>
    <w:rsid w:val="0041760A"/>
    <w:rsid w:val="00417C01"/>
    <w:rsid w:val="004403BD"/>
    <w:rsid w:val="00461441"/>
    <w:rsid w:val="00474A8F"/>
    <w:rsid w:val="004809EE"/>
    <w:rsid w:val="00493CAA"/>
    <w:rsid w:val="004C3D02"/>
    <w:rsid w:val="004E147D"/>
    <w:rsid w:val="004E7D54"/>
    <w:rsid w:val="00522673"/>
    <w:rsid w:val="005273C6"/>
    <w:rsid w:val="00530A69"/>
    <w:rsid w:val="00545593"/>
    <w:rsid w:val="0054743D"/>
    <w:rsid w:val="00556EBF"/>
    <w:rsid w:val="00577C6C"/>
    <w:rsid w:val="00583DCF"/>
    <w:rsid w:val="005A62FE"/>
    <w:rsid w:val="005C2FE2"/>
    <w:rsid w:val="005C79D7"/>
    <w:rsid w:val="005E2BC9"/>
    <w:rsid w:val="00605102"/>
    <w:rsid w:val="006215AA"/>
    <w:rsid w:val="00651624"/>
    <w:rsid w:val="00655952"/>
    <w:rsid w:val="006913C9"/>
    <w:rsid w:val="0069284B"/>
    <w:rsid w:val="0069470D"/>
    <w:rsid w:val="006D58AA"/>
    <w:rsid w:val="00734F00"/>
    <w:rsid w:val="00736959"/>
    <w:rsid w:val="007A70AE"/>
    <w:rsid w:val="007C5284"/>
    <w:rsid w:val="008362E8"/>
    <w:rsid w:val="0085786E"/>
    <w:rsid w:val="00895581"/>
    <w:rsid w:val="008A1768"/>
    <w:rsid w:val="008A489F"/>
    <w:rsid w:val="008F0F33"/>
    <w:rsid w:val="008F4429"/>
    <w:rsid w:val="00905D30"/>
    <w:rsid w:val="0090706E"/>
    <w:rsid w:val="00927A36"/>
    <w:rsid w:val="0094021A"/>
    <w:rsid w:val="0094042D"/>
    <w:rsid w:val="0099364B"/>
    <w:rsid w:val="009B44AF"/>
    <w:rsid w:val="009C6A0B"/>
    <w:rsid w:val="009F0C77"/>
    <w:rsid w:val="009F2907"/>
    <w:rsid w:val="009F4DD1"/>
    <w:rsid w:val="00A02543"/>
    <w:rsid w:val="00A41684"/>
    <w:rsid w:val="00A64E80"/>
    <w:rsid w:val="00A72BCD"/>
    <w:rsid w:val="00A741D9"/>
    <w:rsid w:val="00A833AB"/>
    <w:rsid w:val="00A910D2"/>
    <w:rsid w:val="00A9741D"/>
    <w:rsid w:val="00AC34A2"/>
    <w:rsid w:val="00AD1C9A"/>
    <w:rsid w:val="00AD4B17"/>
    <w:rsid w:val="00AF3C3B"/>
    <w:rsid w:val="00B412D4"/>
    <w:rsid w:val="00B64FFF"/>
    <w:rsid w:val="00BA72B8"/>
    <w:rsid w:val="00BC2C5E"/>
    <w:rsid w:val="00BE3C22"/>
    <w:rsid w:val="00C0345E"/>
    <w:rsid w:val="00C0369C"/>
    <w:rsid w:val="00C21ABE"/>
    <w:rsid w:val="00C31C95"/>
    <w:rsid w:val="00C3483A"/>
    <w:rsid w:val="00C528BF"/>
    <w:rsid w:val="00C729F6"/>
    <w:rsid w:val="00C74E9D"/>
    <w:rsid w:val="00C826DD"/>
    <w:rsid w:val="00C82FD3"/>
    <w:rsid w:val="00C92819"/>
    <w:rsid w:val="00CC6B7B"/>
    <w:rsid w:val="00CD2089"/>
    <w:rsid w:val="00D042E8"/>
    <w:rsid w:val="00D14FDB"/>
    <w:rsid w:val="00D73A67"/>
    <w:rsid w:val="00D970A9"/>
    <w:rsid w:val="00DB0157"/>
    <w:rsid w:val="00DC2D12"/>
    <w:rsid w:val="00DF3845"/>
    <w:rsid w:val="00E33D2D"/>
    <w:rsid w:val="00E41911"/>
    <w:rsid w:val="00E44B57"/>
    <w:rsid w:val="00E92EEF"/>
    <w:rsid w:val="00EA200A"/>
    <w:rsid w:val="00EA40C5"/>
    <w:rsid w:val="00EB7B86"/>
    <w:rsid w:val="00EF2368"/>
    <w:rsid w:val="00EF5D9E"/>
    <w:rsid w:val="00F24442"/>
    <w:rsid w:val="00F50AE3"/>
    <w:rsid w:val="00F655B7"/>
    <w:rsid w:val="00F656BA"/>
    <w:rsid w:val="00F67CF1"/>
    <w:rsid w:val="00F728AA"/>
    <w:rsid w:val="00F819B5"/>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19D976A-6E6E-4869-94A0-A34E34E29F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E147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E147D"/>
    <w:rPr>
      <w:rFonts w:ascii="Segoe UI" w:eastAsia="Times New Roman" w:hAnsi="Segoe UI" w:cs="Segoe UI"/>
      <w:sz w:val="18"/>
      <w:szCs w:val="18"/>
    </w:rPr>
  </w:style>
  <w:style w:type="character" w:styleId="Hyperlink">
    <w:name w:val="Hyperlink"/>
    <w:basedOn w:val="DefaultParagraphFont"/>
    <w:uiPriority w:val="99"/>
    <w:unhideWhenUsed/>
    <w:rsid w:val="00C528B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391&amp;session=123&amp;summary=B" TargetMode="External"/><Relationship Id="rId3" Type="http://schemas.openxmlformats.org/officeDocument/2006/relationships/settings" Target="settings.xml"/><Relationship Id="rId7" Type="http://schemas.openxmlformats.org/officeDocument/2006/relationships/hyperlink" Target="file:///h:\hj\202003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5391_2020031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4692C2-06F0-42C4-8F78-A382477F2B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D89F05CA</Template>
  <TotalTime>0</TotalTime>
  <Pages>3</Pages>
  <Words>685</Words>
  <Characters>3906</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4582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5391: Subject not yet available - South Carolina Legislature Online</dc:title>
  <dc:creator>Julie Newboult</dc:creator>
  <cp:lastModifiedBy>S Wilson</cp:lastModifiedBy>
  <cp:revision>2</cp:revision>
  <cp:lastPrinted>2020-03-10T19:50:00Z</cp:lastPrinted>
  <dcterms:created xsi:type="dcterms:W3CDTF">2020-03-19T17:19:00Z</dcterms:created>
  <dcterms:modified xsi:type="dcterms:W3CDTF">2020-03-19T17:19:00Z</dcterms:modified>
</cp:coreProperties>
</file>