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721A" w:rsidRDefault="0081721A" w:rsidP="0081721A">
      <w:pPr>
        <w:widowControl w:val="0"/>
        <w:jc w:val="center"/>
      </w:pPr>
      <w:r w:rsidRPr="0081721A">
        <w:rPr>
          <w:b/>
        </w:rPr>
        <w:t>South Carolina General Assembly</w:t>
      </w:r>
    </w:p>
    <w:p w:rsidR="0081721A" w:rsidRDefault="0081721A" w:rsidP="0081721A">
      <w:pPr>
        <w:widowControl w:val="0"/>
        <w:jc w:val="center"/>
      </w:pPr>
      <w:r>
        <w:t>123rd Session, 2019-2020</w:t>
      </w:r>
    </w:p>
    <w:p w:rsidR="0081721A" w:rsidRDefault="0081721A" w:rsidP="0081721A">
      <w:pPr>
        <w:widowControl w:val="0"/>
        <w:jc w:val="left"/>
      </w:pPr>
    </w:p>
    <w:p w:rsidR="0081721A" w:rsidRDefault="0081721A" w:rsidP="0081721A">
      <w:pPr>
        <w:widowControl w:val="0"/>
        <w:jc w:val="left"/>
        <w:rPr>
          <w:b/>
        </w:rPr>
      </w:pPr>
      <w:r w:rsidRPr="0081721A">
        <w:rPr>
          <w:b/>
        </w:rPr>
        <w:t>H. 5528</w:t>
      </w:r>
    </w:p>
    <w:p w:rsidR="0081721A" w:rsidRDefault="0081721A" w:rsidP="0081721A">
      <w:pPr>
        <w:widowControl w:val="0"/>
        <w:jc w:val="left"/>
        <w:rPr>
          <w:b/>
        </w:rPr>
      </w:pPr>
    </w:p>
    <w:p w:rsidR="0081721A" w:rsidRDefault="0081721A" w:rsidP="0081721A">
      <w:pPr>
        <w:widowControl w:val="0"/>
        <w:jc w:val="left"/>
      </w:pPr>
      <w:r w:rsidRPr="0081721A">
        <w:rPr>
          <w:b/>
        </w:rPr>
        <w:t>STATUS INFORMATION</w:t>
      </w:r>
    </w:p>
    <w:p w:rsidR="0081721A" w:rsidRDefault="0081721A" w:rsidP="0081721A">
      <w:pPr>
        <w:widowControl w:val="0"/>
        <w:jc w:val="left"/>
      </w:pPr>
    </w:p>
    <w:p w:rsidR="0081721A" w:rsidRDefault="0081721A" w:rsidP="0081721A">
      <w:pPr>
        <w:widowControl w:val="0"/>
        <w:jc w:val="left"/>
      </w:pPr>
      <w:r>
        <w:t>House Resolution</w:t>
      </w:r>
    </w:p>
    <w:p w:rsidR="0081721A" w:rsidRDefault="0081721A" w:rsidP="0081721A">
      <w:pPr>
        <w:widowControl w:val="0"/>
        <w:jc w:val="left"/>
      </w:pPr>
      <w:r>
        <w:t>Sponsors: Rep. Calhoon</w:t>
      </w:r>
    </w:p>
    <w:p w:rsidR="0081721A" w:rsidRDefault="0081721A" w:rsidP="0081721A">
      <w:pPr>
        <w:widowControl w:val="0"/>
        <w:jc w:val="left"/>
      </w:pPr>
      <w:r>
        <w:t>Document Path: l:\council\bills\gm\24372cm20.docx</w:t>
      </w:r>
    </w:p>
    <w:p w:rsidR="0081721A" w:rsidRDefault="0081721A" w:rsidP="0081721A">
      <w:pPr>
        <w:widowControl w:val="0"/>
        <w:jc w:val="left"/>
      </w:pPr>
    </w:p>
    <w:p w:rsidR="0081721A" w:rsidRDefault="0081721A" w:rsidP="0081721A">
      <w:pPr>
        <w:widowControl w:val="0"/>
        <w:jc w:val="left"/>
      </w:pPr>
      <w:r>
        <w:t>Introduced in the House on June 24, 2020</w:t>
      </w:r>
    </w:p>
    <w:p w:rsidR="0081721A" w:rsidRDefault="0081721A" w:rsidP="0081721A">
      <w:pPr>
        <w:widowControl w:val="0"/>
        <w:jc w:val="left"/>
      </w:pPr>
      <w:r>
        <w:t>Adopted by the House on June 24, 2020</w:t>
      </w:r>
    </w:p>
    <w:p w:rsidR="0081721A" w:rsidRDefault="0081721A" w:rsidP="0081721A">
      <w:pPr>
        <w:widowControl w:val="0"/>
        <w:jc w:val="left"/>
      </w:pPr>
    </w:p>
    <w:p w:rsidR="0081721A" w:rsidRDefault="003B0736" w:rsidP="0081721A">
      <w:pPr>
        <w:widowControl w:val="0"/>
        <w:jc w:val="left"/>
      </w:pPr>
      <w:r>
        <w:t>Summary: Melissa C. Rawl</w:t>
      </w:r>
    </w:p>
    <w:p w:rsidR="0081721A" w:rsidRDefault="0081721A" w:rsidP="0081721A">
      <w:pPr>
        <w:widowControl w:val="0"/>
        <w:jc w:val="left"/>
      </w:pPr>
    </w:p>
    <w:p w:rsidR="0081721A" w:rsidRDefault="0081721A" w:rsidP="0081721A">
      <w:pPr>
        <w:widowControl w:val="0"/>
        <w:jc w:val="left"/>
      </w:pPr>
    </w:p>
    <w:p w:rsidR="0081721A" w:rsidRDefault="0081721A" w:rsidP="0081721A">
      <w:pPr>
        <w:widowControl w:val="0"/>
        <w:tabs>
          <w:tab w:val="center" w:pos="590"/>
          <w:tab w:val="center" w:pos="1440"/>
          <w:tab w:val="left" w:pos="1872"/>
          <w:tab w:val="left" w:pos="9187"/>
        </w:tabs>
        <w:jc w:val="left"/>
      </w:pPr>
      <w:r w:rsidRPr="0081721A">
        <w:rPr>
          <w:b/>
        </w:rPr>
        <w:t>HISTORY OF LEGISLATIVE ACTIONS</w:t>
      </w:r>
    </w:p>
    <w:p w:rsidR="0081721A" w:rsidRDefault="0081721A" w:rsidP="0081721A">
      <w:pPr>
        <w:widowControl w:val="0"/>
        <w:tabs>
          <w:tab w:val="center" w:pos="590"/>
          <w:tab w:val="center" w:pos="1440"/>
          <w:tab w:val="left" w:pos="1872"/>
          <w:tab w:val="left" w:pos="9187"/>
        </w:tabs>
        <w:jc w:val="left"/>
      </w:pPr>
    </w:p>
    <w:p w:rsidR="0081721A" w:rsidRPr="0081721A" w:rsidRDefault="0081721A" w:rsidP="0081721A">
      <w:pPr>
        <w:widowControl w:val="0"/>
        <w:tabs>
          <w:tab w:val="center" w:pos="590"/>
          <w:tab w:val="center" w:pos="1440"/>
          <w:tab w:val="left" w:pos="1872"/>
          <w:tab w:val="left" w:pos="9187"/>
        </w:tabs>
        <w:jc w:val="left"/>
      </w:pPr>
      <w:r w:rsidRPr="0081721A">
        <w:rPr>
          <w:u w:val="single"/>
        </w:rPr>
        <w:tab/>
        <w:t>Date</w:t>
      </w:r>
      <w:r w:rsidRPr="0081721A">
        <w:rPr>
          <w:u w:val="single"/>
        </w:rPr>
        <w:tab/>
        <w:t>Body</w:t>
      </w:r>
      <w:r w:rsidRPr="0081721A">
        <w:rPr>
          <w:u w:val="single"/>
        </w:rPr>
        <w:tab/>
        <w:t>Action Description with journal page number</w:t>
      </w:r>
      <w:r w:rsidRPr="0081721A">
        <w:rPr>
          <w:u w:val="single"/>
        </w:rPr>
        <w:tab/>
      </w:r>
    </w:p>
    <w:p w:rsidR="00B21861" w:rsidRDefault="00B21861" w:rsidP="00B21861">
      <w:pPr>
        <w:widowControl w:val="0"/>
        <w:tabs>
          <w:tab w:val="right" w:pos="1008"/>
          <w:tab w:val="left" w:pos="1152"/>
          <w:tab w:val="left" w:pos="1872"/>
          <w:tab w:val="left" w:pos="9187"/>
        </w:tabs>
        <w:ind w:left="2088" w:hanging="2088"/>
      </w:pPr>
      <w:r>
        <w:tab/>
        <w:t>6/24/2020</w:t>
      </w:r>
      <w:r>
        <w:tab/>
        <w:t>House</w:t>
      </w:r>
      <w:r>
        <w:tab/>
        <w:t>Introduced and adopted (</w:t>
      </w:r>
      <w:hyperlink r:id="rId7" w:history="1">
        <w:r w:rsidRPr="002A583E">
          <w:rPr>
            <w:rStyle w:val="Hyperlink"/>
          </w:rPr>
          <w:t>House Journal</w:t>
        </w:r>
        <w:r w:rsidRPr="002A583E">
          <w:rPr>
            <w:rStyle w:val="Hyperlink"/>
          </w:rPr>
          <w:noBreakHyphen/>
          <w:t>page 22</w:t>
        </w:r>
      </w:hyperlink>
      <w:r>
        <w:t>)</w:t>
      </w:r>
    </w:p>
    <w:p w:rsidR="00B21861" w:rsidRDefault="00B21861" w:rsidP="00B21861">
      <w:pPr>
        <w:widowControl w:val="0"/>
        <w:tabs>
          <w:tab w:val="right" w:pos="1008"/>
          <w:tab w:val="left" w:pos="1152"/>
          <w:tab w:val="left" w:pos="1872"/>
          <w:tab w:val="left" w:pos="9187"/>
        </w:tabs>
        <w:ind w:left="2088" w:hanging="2088"/>
      </w:pPr>
    </w:p>
    <w:p w:rsidR="0081721A" w:rsidRDefault="0081721A" w:rsidP="0081721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1721A">
          <w:rPr>
            <w:rStyle w:val="Hyperlink"/>
          </w:rPr>
          <w:t>legislative information</w:t>
        </w:r>
      </w:hyperlink>
      <w:r>
        <w:t xml:space="preserve"> at the website</w:t>
      </w:r>
    </w:p>
    <w:p w:rsidR="0081721A" w:rsidRDefault="0081721A" w:rsidP="0081721A">
      <w:pPr>
        <w:widowControl w:val="0"/>
        <w:tabs>
          <w:tab w:val="right" w:pos="1008"/>
          <w:tab w:val="left" w:pos="1152"/>
          <w:tab w:val="left" w:pos="1872"/>
          <w:tab w:val="left" w:pos="9187"/>
        </w:tabs>
        <w:ind w:left="2088" w:hanging="2088"/>
        <w:jc w:val="left"/>
      </w:pPr>
    </w:p>
    <w:p w:rsidR="0081721A" w:rsidRPr="0081721A" w:rsidRDefault="0081721A" w:rsidP="0081721A">
      <w:pPr>
        <w:widowControl w:val="0"/>
        <w:tabs>
          <w:tab w:val="right" w:pos="1008"/>
          <w:tab w:val="left" w:pos="1152"/>
          <w:tab w:val="left" w:pos="1872"/>
          <w:tab w:val="left" w:pos="9187"/>
        </w:tabs>
        <w:ind w:left="2088" w:hanging="2088"/>
        <w:jc w:val="left"/>
      </w:pPr>
    </w:p>
    <w:p w:rsidR="0081721A" w:rsidRDefault="0081721A" w:rsidP="0081721A">
      <w:r w:rsidRPr="0081721A">
        <w:rPr>
          <w:b/>
        </w:rPr>
        <w:t>VERSIONS OF THIS BILL</w:t>
      </w:r>
    </w:p>
    <w:p w:rsidR="0081721A" w:rsidRDefault="0081721A" w:rsidP="0081721A"/>
    <w:p w:rsidR="0081721A" w:rsidRDefault="0088283E" w:rsidP="0081721A">
      <w:hyperlink r:id="rId9" w:history="1">
        <w:r w:rsidR="0081721A">
          <w:rPr>
            <w:rStyle w:val="Hyperlink"/>
          </w:rPr>
          <w:t>6/24/2020</w:t>
        </w:r>
      </w:hyperlink>
    </w:p>
    <w:p w:rsidR="0081721A" w:rsidRDefault="0081721A" w:rsidP="0081721A"/>
    <w:p w:rsidR="0081721A" w:rsidRDefault="0081721A" w:rsidP="0081721A">
      <w:pPr>
        <w:sectPr w:rsidR="0081721A" w:rsidSect="0081721A">
          <w:pgSz w:w="12240" w:h="15840" w:code="1"/>
          <w:pgMar w:top="1080" w:right="1440" w:bottom="1080" w:left="1440" w:header="720" w:footer="720" w:gutter="0"/>
          <w:cols w:space="720"/>
          <w:noEndnote/>
          <w:docGrid w:linePitch="360"/>
        </w:sectPr>
      </w:pPr>
    </w:p>
    <w:p w:rsidR="003B081F" w:rsidRDefault="003B08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0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01E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03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MELISSA C. RAWL, PRINCIPAL OF LEXINGTON HIGH SCHOOL, UPON THE OCCASION OF HER RETIREMENT AFTER ALMOST FORTY</w:t>
      </w:r>
      <w:r w:rsidR="00392C7F">
        <w:noBreakHyphen/>
      </w:r>
      <w:r>
        <w:t>THREE YEARS AS AN OUTSTANDING EDUCATOR, AND TO WISH HE</w:t>
      </w:r>
      <w:r w:rsidR="003A2450">
        <w:t>R CONTINUED SUCCESS AND HAPPINESS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2450" w:rsidRDefault="004C01EE" w:rsidP="003A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A2450" w:rsidRPr="00E11DA4">
        <w:t xml:space="preserve">the members of the South Carolina House of Representatives have learned that </w:t>
      </w:r>
      <w:r w:rsidR="006803D2">
        <w:t xml:space="preserve">Melissa Rawl </w:t>
      </w:r>
      <w:r w:rsidR="003A2450" w:rsidRPr="00E11DA4">
        <w:t>will begin a well</w:t>
      </w:r>
      <w:r w:rsidR="00392C7F">
        <w:noBreakHyphen/>
      </w:r>
      <w:r w:rsidR="003A2450" w:rsidRPr="00E11DA4">
        <w:t xml:space="preserve">deserved retirement after </w:t>
      </w:r>
      <w:r w:rsidR="006803D2">
        <w:t>nearly forty</w:t>
      </w:r>
      <w:r w:rsidR="00392C7F">
        <w:noBreakHyphen/>
      </w:r>
      <w:r w:rsidR="006803D2">
        <w:t>three</w:t>
      </w:r>
      <w:r w:rsidR="003A2450" w:rsidRPr="00E11DA4">
        <w:t xml:space="preserve"> years as a premier </w:t>
      </w:r>
      <w:r w:rsidR="006803D2">
        <w:t>educator</w:t>
      </w:r>
      <w:r w:rsidR="003A2450">
        <w:t xml:space="preserve">, the last </w:t>
      </w:r>
      <w:r w:rsidR="006803D2">
        <w:t>nine</w:t>
      </w:r>
      <w:r w:rsidR="003A2450" w:rsidRPr="00E11DA4">
        <w:t xml:space="preserve"> of which have been </w:t>
      </w:r>
      <w:r w:rsidR="003A2450">
        <w:t xml:space="preserve">as </w:t>
      </w:r>
      <w:r w:rsidR="003A2450" w:rsidRPr="00E11DA4">
        <w:t>a distinguished and highly</w:t>
      </w:r>
      <w:r w:rsidR="005E0E45">
        <w:t xml:space="preserve"> </w:t>
      </w:r>
      <w:r w:rsidR="003A2450" w:rsidRPr="00E11DA4">
        <w:t xml:space="preserve">regarded </w:t>
      </w:r>
      <w:r w:rsidR="006803D2">
        <w:t>principal</w:t>
      </w:r>
      <w:r w:rsidR="003A2450" w:rsidRPr="00E11DA4">
        <w:t xml:space="preserve"> at </w:t>
      </w:r>
      <w:r w:rsidR="006803D2">
        <w:t>Lexington High School</w:t>
      </w:r>
      <w:r w:rsidR="003A2450" w:rsidRPr="00E11DA4">
        <w:t>; and</w:t>
      </w:r>
    </w:p>
    <w:p w:rsidR="00C50520" w:rsidRDefault="00C50520" w:rsidP="003A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520" w:rsidRDefault="00C50520" w:rsidP="003A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43696">
        <w:t>in preparation for her life</w:t>
      </w:r>
      <w:r w:rsidR="00392C7F" w:rsidRPr="00392C7F">
        <w:t>’</w:t>
      </w:r>
      <w:r w:rsidR="00043696">
        <w:t xml:space="preserve">s work, </w:t>
      </w:r>
      <w:r>
        <w:t>she earned a bachelor</w:t>
      </w:r>
      <w:r w:rsidR="00392C7F" w:rsidRPr="00392C7F">
        <w:t>’</w:t>
      </w:r>
      <w:r>
        <w:t>s degree in English magna cum laude, a master</w:t>
      </w:r>
      <w:r w:rsidR="00392C7F" w:rsidRPr="00392C7F">
        <w:t>’</w:t>
      </w:r>
      <w:r>
        <w:t xml:space="preserve">s degree </w:t>
      </w:r>
      <w:r w:rsidR="00A43DC5">
        <w:t>in teaching, and a master</w:t>
      </w:r>
      <w:r w:rsidR="00392C7F" w:rsidRPr="00392C7F">
        <w:t>’</w:t>
      </w:r>
      <w:r w:rsidR="005E0E45">
        <w:t>s degree in education</w:t>
      </w:r>
      <w:r w:rsidR="00A43DC5">
        <w:t xml:space="preserve"> administration, all from the University of South Carolina; and</w:t>
      </w:r>
    </w:p>
    <w:p w:rsidR="003A2450" w:rsidRDefault="003A2450" w:rsidP="003A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450" w:rsidRDefault="003A2450" w:rsidP="003A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E0E45">
        <w:t xml:space="preserve">herself </w:t>
      </w:r>
      <w:r w:rsidR="00C50520">
        <w:t>a</w:t>
      </w:r>
      <w:r>
        <w:t xml:space="preserve"> graduate</w:t>
      </w:r>
      <w:r w:rsidR="00C50520">
        <w:t xml:space="preserve"> of Lexington High School, Mrs. Rawl began her professional career as an educator at Brooklyn</w:t>
      </w:r>
      <w:r w:rsidR="00392C7F">
        <w:noBreakHyphen/>
      </w:r>
      <w:r w:rsidR="00C50520">
        <w:t>Cayce High School in Lexington School District Two</w:t>
      </w:r>
      <w:r>
        <w:t xml:space="preserve"> </w:t>
      </w:r>
      <w:r w:rsidR="00C50520">
        <w:t>in 1978</w:t>
      </w:r>
      <w:r>
        <w:t>; and</w:t>
      </w:r>
    </w:p>
    <w:p w:rsidR="00C50520" w:rsidRDefault="00C50520" w:rsidP="003A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520" w:rsidRDefault="00C50520" w:rsidP="003A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1979, she moved to Airport High School as a teacher and department chair, and she joined Gilbert High School in 1997 as a teacher and department chair; and</w:t>
      </w:r>
    </w:p>
    <w:p w:rsidR="00043696" w:rsidRDefault="00043696" w:rsidP="003A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696" w:rsidRDefault="00043696" w:rsidP="003A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1998, </w:t>
      </w:r>
      <w:r w:rsidR="007838D7">
        <w:t xml:space="preserve">Mrs. Rawl </w:t>
      </w:r>
      <w:r>
        <w:t xml:space="preserve">transferred her skill and experience to Lexington </w:t>
      </w:r>
      <w:r w:rsidR="007838D7">
        <w:t xml:space="preserve">County School District One to teach at Lexington </w:t>
      </w:r>
      <w:r>
        <w:t xml:space="preserve">High School </w:t>
      </w:r>
      <w:r w:rsidR="007838D7">
        <w:t xml:space="preserve">and </w:t>
      </w:r>
      <w:r>
        <w:t>to serve as the coordinator o</w:t>
      </w:r>
      <w:r w:rsidR="007838D7">
        <w:t>f</w:t>
      </w:r>
      <w:r>
        <w:t xml:space="preserve"> the district</w:t>
      </w:r>
      <w:r w:rsidR="00392C7F" w:rsidRPr="00392C7F">
        <w:t>’</w:t>
      </w:r>
      <w:r>
        <w:t>s summer school</w:t>
      </w:r>
      <w:r w:rsidR="007838D7">
        <w:t>; and</w:t>
      </w:r>
    </w:p>
    <w:p w:rsidR="007838D7" w:rsidRDefault="007838D7" w:rsidP="003A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8D7" w:rsidRDefault="007838D7" w:rsidP="003A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B37A8B">
        <w:t>three years later, she became assistant principal of Lexington High, and she has served as the school</w:t>
      </w:r>
      <w:r w:rsidR="00392C7F" w:rsidRPr="00392C7F">
        <w:t>’</w:t>
      </w:r>
      <w:r w:rsidR="00B37A8B">
        <w:t>s principal since 2011 while the school has continued to flourish; and</w:t>
      </w:r>
    </w:p>
    <w:p w:rsidR="00B37A8B" w:rsidRDefault="00B37A8B" w:rsidP="003A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A8B" w:rsidRDefault="00B37A8B" w:rsidP="003A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dedicated to her profession, Mrs. Rawl </w:t>
      </w:r>
      <w:r w:rsidR="006A2D29">
        <w:t xml:space="preserve">is a member of the National Association of Secondary School Principals, South </w:t>
      </w:r>
      <w:r w:rsidR="000E2A7A">
        <w:t xml:space="preserve">Carolina </w:t>
      </w:r>
      <w:r w:rsidR="006A2D29">
        <w:t xml:space="preserve">Association of School Administrators, Association for Supervision and </w:t>
      </w:r>
      <w:r w:rsidR="00FA4404">
        <w:t>Curriculum Development, South Carolina Association for Supervision and Curriculum Development, and Phi Beta Kappa; and</w:t>
      </w:r>
    </w:p>
    <w:p w:rsidR="00B37A8B" w:rsidRDefault="00B37A8B" w:rsidP="003A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D29" w:rsidRDefault="00B37A8B" w:rsidP="003A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numerous accolades as an educator include being named the 2018 South Carolina Athletic Administrators Association 5A Principal of the Year and the prestigious 2008 South Carolina Secondary Assistant Principal of the Year by the South Carolina Association of School Administrators; and</w:t>
      </w:r>
    </w:p>
    <w:p w:rsidR="00C50520" w:rsidRDefault="00C50520" w:rsidP="003A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2660" w:rsidRDefault="003A2660" w:rsidP="003A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43696">
        <w:t xml:space="preserve">together </w:t>
      </w:r>
      <w:r>
        <w:t xml:space="preserve">she and her husband, Otis Rawl, reared two children, Anna and Aaron, and </w:t>
      </w:r>
      <w:r w:rsidR="00043696">
        <w:t xml:space="preserve">they have been blessed with </w:t>
      </w:r>
      <w:r>
        <w:t>three grandchildren: Drew, Carolin</w:t>
      </w:r>
      <w:r w:rsidR="00043696">
        <w:t>e</w:t>
      </w:r>
      <w:r>
        <w:t>, and Jackson; and</w:t>
      </w:r>
    </w:p>
    <w:p w:rsidR="003A2450" w:rsidRDefault="003A2450" w:rsidP="003A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1EE" w:rsidRDefault="003A2450" w:rsidP="003A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D214EF">
        <w:rPr>
          <w:color w:val="000000" w:themeColor="text1"/>
          <w:u w:color="000000" w:themeColor="text1"/>
        </w:rPr>
        <w:t xml:space="preserve">grateful for </w:t>
      </w:r>
      <w:r>
        <w:rPr>
          <w:color w:val="000000" w:themeColor="text1"/>
          <w:u w:color="000000" w:themeColor="text1"/>
        </w:rPr>
        <w:t>her</w:t>
      </w:r>
      <w:r w:rsidRPr="00D214EF">
        <w:rPr>
          <w:color w:val="000000" w:themeColor="text1"/>
          <w:u w:color="000000" w:themeColor="text1"/>
        </w:rPr>
        <w:t xml:space="preserve"> many years of distinguished service to </w:t>
      </w:r>
      <w:r w:rsidR="006803D2">
        <w:rPr>
          <w:color w:val="000000" w:themeColor="text1"/>
          <w:u w:color="000000" w:themeColor="text1"/>
        </w:rPr>
        <w:t>educating young minds in the Midlands</w:t>
      </w:r>
      <w:r>
        <w:rPr>
          <w:color w:val="000000" w:themeColor="text1"/>
          <w:u w:color="000000" w:themeColor="text1"/>
        </w:rPr>
        <w:t xml:space="preserve">, the members of the South Carolina House of Representatives take great pleasure in </w:t>
      </w:r>
      <w:r w:rsidRPr="00D214EF">
        <w:rPr>
          <w:color w:val="000000" w:themeColor="text1"/>
          <w:u w:color="000000" w:themeColor="text1"/>
        </w:rPr>
        <w:t xml:space="preserve">extending best wishes to </w:t>
      </w:r>
      <w:r w:rsidR="006803D2">
        <w:rPr>
          <w:color w:val="000000" w:themeColor="text1"/>
          <w:u w:color="000000" w:themeColor="text1"/>
        </w:rPr>
        <w:t xml:space="preserve">Melissa Rawl </w:t>
      </w:r>
      <w:r w:rsidRPr="00D214EF">
        <w:rPr>
          <w:color w:val="000000" w:themeColor="text1"/>
          <w:u w:color="000000" w:themeColor="text1"/>
        </w:rPr>
        <w:t xml:space="preserve">as </w:t>
      </w:r>
      <w:r>
        <w:rPr>
          <w:color w:val="000000" w:themeColor="text1"/>
          <w:u w:color="000000" w:themeColor="text1"/>
        </w:rPr>
        <w:t>she</w:t>
      </w:r>
      <w:r w:rsidRPr="00D214EF">
        <w:rPr>
          <w:color w:val="000000" w:themeColor="text1"/>
          <w:u w:color="000000" w:themeColor="text1"/>
        </w:rPr>
        <w:t xml:space="preserve"> transitions to a</w:t>
      </w:r>
      <w:r>
        <w:rPr>
          <w:color w:val="000000" w:themeColor="text1"/>
          <w:u w:color="000000" w:themeColor="text1"/>
        </w:rPr>
        <w:t xml:space="preserve"> </w:t>
      </w:r>
      <w:r w:rsidRPr="00D214EF">
        <w:rPr>
          <w:color w:val="000000" w:themeColor="text1"/>
          <w:u w:color="000000" w:themeColor="text1"/>
        </w:rPr>
        <w:t>richly deserved retirement and the leisurely pace of the days ahead</w:t>
      </w:r>
      <w:r w:rsidR="004C01EE">
        <w:t>.  Now, therefore,</w:t>
      </w:r>
    </w:p>
    <w:p w:rsidR="004C01EE" w:rsidRDefault="004C01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1EE" w:rsidRDefault="004C01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C01EE" w:rsidRDefault="004C01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1EE" w:rsidRDefault="004C01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A2450">
        <w:t xml:space="preserve"> the members of the </w:t>
      </w:r>
      <w:r w:rsidR="005E0E45">
        <w:t>South Carolina House of Representatives</w:t>
      </w:r>
      <w:r w:rsidR="003A2450">
        <w:t xml:space="preserve">, by this resolution, recognize and honor Melissa C. Rawl, </w:t>
      </w:r>
      <w:r w:rsidR="006803D2">
        <w:t xml:space="preserve">principal of Lexington High School, upon the occasion of </w:t>
      </w:r>
      <w:r w:rsidR="003A2450">
        <w:t xml:space="preserve">her retirement after </w:t>
      </w:r>
      <w:r w:rsidR="006803D2">
        <w:t>almost forty</w:t>
      </w:r>
      <w:r w:rsidR="00392C7F">
        <w:noBreakHyphen/>
      </w:r>
      <w:r w:rsidR="006803D2">
        <w:t>three</w:t>
      </w:r>
      <w:r w:rsidR="003A2450">
        <w:t xml:space="preserve"> years </w:t>
      </w:r>
      <w:r w:rsidR="006803D2">
        <w:t>as an outstanding educator</w:t>
      </w:r>
      <w:r w:rsidR="003A2450">
        <w:t>, and wish her continued success and happiness in all her future endeavors.</w:t>
      </w:r>
    </w:p>
    <w:p w:rsidR="004C01EE" w:rsidRDefault="004C01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1EE" w:rsidRDefault="004C01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803D2">
        <w:t xml:space="preserve"> Melissa C. Rawl.</w:t>
      </w:r>
    </w:p>
    <w:p w:rsidR="00FC0ABF" w:rsidRDefault="00392C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721A" w:rsidRDefault="0081721A" w:rsidP="0081721A">
      <w:pPr>
        <w:suppressAutoHyphens/>
      </w:pPr>
    </w:p>
    <w:sectPr w:rsidR="0081721A" w:rsidSect="0081721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01EE" w:rsidRDefault="004C01EE" w:rsidP="009F0C77">
      <w:r>
        <w:separator/>
      </w:r>
    </w:p>
  </w:endnote>
  <w:endnote w:type="continuationSeparator" w:id="0">
    <w:p w:rsidR="004C01EE" w:rsidRDefault="004C01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5D7C3FA-8CF4-4894-9447-1DB31D23B716}"/>
    <w:embedBold r:id="rId2" w:fontKey="{C409007C-F7AE-455F-BAF1-751649387782}"/>
  </w:font>
  <w:font w:name="Calibri">
    <w:panose1 w:val="020F0502020204030204"/>
    <w:charset w:val="00"/>
    <w:family w:val="swiss"/>
    <w:pitch w:val="variable"/>
    <w:sig w:usb0="E0002EFF" w:usb1="C000247B" w:usb2="00000009" w:usb3="00000000" w:csb0="000001FF" w:csb1="00000000"/>
    <w:embedRegular r:id="rId3" w:fontKey="{AE162E77-CBFE-4DD6-99BC-6E02A021D04E}"/>
  </w:font>
  <w:font w:name="Segoe UI">
    <w:panose1 w:val="020B0502040204020203"/>
    <w:charset w:val="00"/>
    <w:family w:val="swiss"/>
    <w:pitch w:val="variable"/>
    <w:sig w:usb0="E4002EFF" w:usb1="C000E47F" w:usb2="00000009" w:usb3="00000000" w:csb0="000001FF" w:csb1="00000000"/>
    <w:embedRegular r:id="rId4" w:fontKey="{38B9CA1C-8054-4F43-B04B-D8BA1DD995DA}"/>
  </w:font>
  <w:font w:name="Cambria">
    <w:panose1 w:val="02040503050406030204"/>
    <w:charset w:val="00"/>
    <w:family w:val="roman"/>
    <w:pitch w:val="variable"/>
    <w:sig w:usb0="E00006FF" w:usb1="420024FF" w:usb2="02000000" w:usb3="00000000" w:csb0="0000019F" w:csb1="00000000"/>
    <w:embedRegular r:id="rId5" w:fontKey="{BAE9E6CD-F67A-47EC-ADF3-5EA390AAB42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721A" w:rsidRPr="003B081F" w:rsidRDefault="0081721A" w:rsidP="003B081F">
    <w:pPr>
      <w:pStyle w:val="Footer"/>
      <w:tabs>
        <w:tab w:val="clear" w:pos="4680"/>
        <w:tab w:val="clear" w:pos="9360"/>
        <w:tab w:val="center" w:pos="2995"/>
      </w:tabs>
      <w:spacing w:before="120"/>
    </w:pPr>
    <w:r>
      <w:t>[5528]</w:t>
    </w:r>
    <w:r>
      <w:tab/>
    </w:r>
    <w:r>
      <w:fldChar w:fldCharType="begin"/>
    </w:r>
    <w:r>
      <w:instrText xml:space="preserve"> PAGE  \* MERGEFORMAT </w:instrText>
    </w:r>
    <w:r>
      <w:fldChar w:fldCharType="separate"/>
    </w:r>
    <w:r w:rsidR="00B2186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01EE" w:rsidRDefault="004C01EE" w:rsidP="009F0C77">
      <w:r>
        <w:separator/>
      </w:r>
    </w:p>
  </w:footnote>
  <w:footnote w:type="continuationSeparator" w:id="0">
    <w:p w:rsidR="004C01EE" w:rsidRDefault="004C01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72CM20"/>
    <w:docVar w:name="CoverBillType" w:val="r"/>
    <w:docVar w:name="DocPath" w:val="L:\Council\bills\GM\24372CM20.DOCX"/>
    <w:docVar w:name="dvBillNumber" w:val="5528"/>
    <w:docVar w:name="dvBillNumberPrefix" w:val="H. "/>
    <w:docVar w:name="dvOriginalBody" w:val="House"/>
    <w:docVar w:name="dvSteno" w:val="GM"/>
    <w:docVar w:name="NameofBody" w:val="h"/>
    <w:docVar w:name="vGroup2" w:val="Council"/>
  </w:docVars>
  <w:rsids>
    <w:rsidRoot w:val="004C01EE"/>
    <w:rsid w:val="00011869"/>
    <w:rsid w:val="00015CD6"/>
    <w:rsid w:val="00043696"/>
    <w:rsid w:val="000E0100"/>
    <w:rsid w:val="000E1785"/>
    <w:rsid w:val="000E2A7A"/>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92C7F"/>
    <w:rsid w:val="003A2450"/>
    <w:rsid w:val="003A2660"/>
    <w:rsid w:val="003B0736"/>
    <w:rsid w:val="003B081F"/>
    <w:rsid w:val="003C4DAB"/>
    <w:rsid w:val="003D01E8"/>
    <w:rsid w:val="003E5288"/>
    <w:rsid w:val="003F6D79"/>
    <w:rsid w:val="0041760A"/>
    <w:rsid w:val="00417C01"/>
    <w:rsid w:val="004403BD"/>
    <w:rsid w:val="00461441"/>
    <w:rsid w:val="004809EE"/>
    <w:rsid w:val="004C01EE"/>
    <w:rsid w:val="004E7D54"/>
    <w:rsid w:val="005273C6"/>
    <w:rsid w:val="00530A69"/>
    <w:rsid w:val="00545593"/>
    <w:rsid w:val="00556EBF"/>
    <w:rsid w:val="00577C6C"/>
    <w:rsid w:val="005A62FE"/>
    <w:rsid w:val="005C2FE2"/>
    <w:rsid w:val="005E0E45"/>
    <w:rsid w:val="005E2BC9"/>
    <w:rsid w:val="00605102"/>
    <w:rsid w:val="006215AA"/>
    <w:rsid w:val="00637E0F"/>
    <w:rsid w:val="006803D2"/>
    <w:rsid w:val="006913C9"/>
    <w:rsid w:val="0069470D"/>
    <w:rsid w:val="006A2D29"/>
    <w:rsid w:val="006D58AA"/>
    <w:rsid w:val="00734F00"/>
    <w:rsid w:val="00736959"/>
    <w:rsid w:val="007838D7"/>
    <w:rsid w:val="007A70AE"/>
    <w:rsid w:val="0081721A"/>
    <w:rsid w:val="008362E8"/>
    <w:rsid w:val="0085786E"/>
    <w:rsid w:val="008A1768"/>
    <w:rsid w:val="008A489F"/>
    <w:rsid w:val="008F0F33"/>
    <w:rsid w:val="008F4429"/>
    <w:rsid w:val="00923FA1"/>
    <w:rsid w:val="0094021A"/>
    <w:rsid w:val="009B44AF"/>
    <w:rsid w:val="009C6A0B"/>
    <w:rsid w:val="009F0C77"/>
    <w:rsid w:val="009F4DD1"/>
    <w:rsid w:val="00A02543"/>
    <w:rsid w:val="00A41684"/>
    <w:rsid w:val="00A43DC5"/>
    <w:rsid w:val="00A64E80"/>
    <w:rsid w:val="00A72BCD"/>
    <w:rsid w:val="00A741D9"/>
    <w:rsid w:val="00A833AB"/>
    <w:rsid w:val="00A9741D"/>
    <w:rsid w:val="00AC34A2"/>
    <w:rsid w:val="00AD1C9A"/>
    <w:rsid w:val="00AD4B17"/>
    <w:rsid w:val="00B21861"/>
    <w:rsid w:val="00B37A8B"/>
    <w:rsid w:val="00B412D4"/>
    <w:rsid w:val="00B64FFF"/>
    <w:rsid w:val="00BE3C22"/>
    <w:rsid w:val="00C0345E"/>
    <w:rsid w:val="00C21ABE"/>
    <w:rsid w:val="00C31C95"/>
    <w:rsid w:val="00C3483A"/>
    <w:rsid w:val="00C50520"/>
    <w:rsid w:val="00C74E9D"/>
    <w:rsid w:val="00C826DD"/>
    <w:rsid w:val="00C82FD3"/>
    <w:rsid w:val="00C92819"/>
    <w:rsid w:val="00CC6B7B"/>
    <w:rsid w:val="00CD2089"/>
    <w:rsid w:val="00D73A67"/>
    <w:rsid w:val="00D970A9"/>
    <w:rsid w:val="00DF3845"/>
    <w:rsid w:val="00E41911"/>
    <w:rsid w:val="00E44B57"/>
    <w:rsid w:val="00E92EEF"/>
    <w:rsid w:val="00EF2368"/>
    <w:rsid w:val="00F21959"/>
    <w:rsid w:val="00F24442"/>
    <w:rsid w:val="00F50AE3"/>
    <w:rsid w:val="00F655B7"/>
    <w:rsid w:val="00F656BA"/>
    <w:rsid w:val="00F67CF1"/>
    <w:rsid w:val="00F728AA"/>
    <w:rsid w:val="00F840F0"/>
    <w:rsid w:val="00FA4404"/>
    <w:rsid w:val="00FB0D0D"/>
    <w:rsid w:val="00FB43B4"/>
    <w:rsid w:val="00FB6B0B"/>
    <w:rsid w:val="00FC0AB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833C11-B406-476F-A3EF-79F9CFD26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44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4404"/>
    <w:rPr>
      <w:rFonts w:ascii="Segoe UI" w:eastAsia="Times New Roman" w:hAnsi="Segoe UI" w:cs="Segoe UI"/>
      <w:sz w:val="18"/>
      <w:szCs w:val="18"/>
    </w:rPr>
  </w:style>
  <w:style w:type="character" w:styleId="Hyperlink">
    <w:name w:val="Hyperlink"/>
    <w:basedOn w:val="DefaultParagraphFont"/>
    <w:uiPriority w:val="99"/>
    <w:unhideWhenUsed/>
    <w:rsid w:val="008172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28&amp;session=123&amp;summary=B" TargetMode="External"/><Relationship Id="rId3" Type="http://schemas.openxmlformats.org/officeDocument/2006/relationships/settings" Target="settings.xml"/><Relationship Id="rId7" Type="http://schemas.openxmlformats.org/officeDocument/2006/relationships/hyperlink" Target="file:///h:\hj\202006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28_202006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B0747-04C3-4588-A3EE-9C3632D16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7E6E273F</Template>
  <TotalTime>1</TotalTime>
  <Pages>3</Pages>
  <Words>582</Words>
  <Characters>3321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5528: Subject not yet available - South Carolina Legislature Online</dc:title>
  <dc:creator>Gail Moore</dc:creator>
  <cp:lastModifiedBy>S Wilson</cp:lastModifiedBy>
  <cp:revision>2</cp:revision>
  <cp:lastPrinted>2020-03-04T15:47:00Z</cp:lastPrinted>
  <dcterms:created xsi:type="dcterms:W3CDTF">2020-06-29T17:41:00Z</dcterms:created>
  <dcterms:modified xsi:type="dcterms:W3CDTF">2020-06-29T17:41:00Z</dcterms:modified>
</cp:coreProperties>
</file>