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E04E2A" w14:textId="6833B82B" w:rsidR="00434DAE" w:rsidRDefault="00434DAE" w:rsidP="00434DAE">
      <w:pPr>
        <w:widowControl w:val="0"/>
        <w:jc w:val="center"/>
      </w:pPr>
      <w:r w:rsidRPr="00434DAE">
        <w:rPr>
          <w:b/>
        </w:rPr>
        <w:t>South Carolina General Assembly</w:t>
      </w:r>
    </w:p>
    <w:p w14:paraId="232D2F3F" w14:textId="473D55DC" w:rsidR="00434DAE" w:rsidRDefault="00434DAE" w:rsidP="00434DAE">
      <w:pPr>
        <w:widowControl w:val="0"/>
        <w:jc w:val="center"/>
      </w:pPr>
      <w:r>
        <w:t>123rd Session, 2019-2020</w:t>
      </w:r>
    </w:p>
    <w:p w14:paraId="1713C652" w14:textId="6CABF2C1" w:rsidR="00434DAE" w:rsidRDefault="00434DAE" w:rsidP="00434DAE">
      <w:pPr>
        <w:widowControl w:val="0"/>
      </w:pPr>
    </w:p>
    <w:p w14:paraId="1B8CD472" w14:textId="03750013" w:rsidR="00434DAE" w:rsidRDefault="00434DAE" w:rsidP="00434DAE">
      <w:pPr>
        <w:widowControl w:val="0"/>
        <w:rPr>
          <w:b/>
        </w:rPr>
      </w:pPr>
      <w:r w:rsidRPr="00434DAE">
        <w:rPr>
          <w:b/>
        </w:rPr>
        <w:t>S.</w:t>
      </w:r>
      <w:r>
        <w:rPr>
          <w:b/>
        </w:rPr>
        <w:t xml:space="preserve"> </w:t>
      </w:r>
      <w:r w:rsidRPr="00434DAE">
        <w:rPr>
          <w:b/>
        </w:rPr>
        <w:t>71</w:t>
      </w:r>
    </w:p>
    <w:p w14:paraId="3A90881C" w14:textId="55C25E48" w:rsidR="00434DAE" w:rsidRDefault="00434DAE" w:rsidP="00434DAE">
      <w:pPr>
        <w:widowControl w:val="0"/>
        <w:rPr>
          <w:b/>
        </w:rPr>
      </w:pPr>
    </w:p>
    <w:p w14:paraId="1CA7CE45" w14:textId="73A1FCDB" w:rsidR="00434DAE" w:rsidRDefault="00434DAE" w:rsidP="00434DAE">
      <w:pPr>
        <w:widowControl w:val="0"/>
      </w:pPr>
      <w:r w:rsidRPr="00434DAE">
        <w:rPr>
          <w:b/>
        </w:rPr>
        <w:t>STATUS INFORMATION</w:t>
      </w:r>
    </w:p>
    <w:p w14:paraId="286E414A" w14:textId="28CB84BB" w:rsidR="00434DAE" w:rsidRDefault="00434DAE" w:rsidP="00434DAE">
      <w:pPr>
        <w:widowControl w:val="0"/>
      </w:pPr>
    </w:p>
    <w:p w14:paraId="22AFD366" w14:textId="1894EFE2" w:rsidR="00434DAE" w:rsidRDefault="00434DAE" w:rsidP="00434DAE">
      <w:pPr>
        <w:widowControl w:val="0"/>
      </w:pPr>
      <w:r>
        <w:t>Joint Resolution</w:t>
      </w:r>
    </w:p>
    <w:p w14:paraId="24C37D75" w14:textId="5185D5E2" w:rsidR="00434DAE" w:rsidRDefault="00434DAE" w:rsidP="00434DAE">
      <w:pPr>
        <w:widowControl w:val="0"/>
      </w:pPr>
      <w:r>
        <w:t>Sponsors: Senator Malloy</w:t>
      </w:r>
    </w:p>
    <w:p w14:paraId="166B25E8" w14:textId="06F63364" w:rsidR="00434DAE" w:rsidRDefault="00434DAE" w:rsidP="00434DAE">
      <w:pPr>
        <w:widowControl w:val="0"/>
      </w:pPr>
      <w:r>
        <w:t>Document Path: l:\s-jud\bills\malloy\jud0014.jcv.docx</w:t>
      </w:r>
    </w:p>
    <w:p w14:paraId="2E1E2D4A" w14:textId="56BC3EEE" w:rsidR="00434DAE" w:rsidRDefault="00434DAE" w:rsidP="00434DAE">
      <w:pPr>
        <w:widowControl w:val="0"/>
      </w:pPr>
    </w:p>
    <w:p w14:paraId="543EE07A" w14:textId="77777777" w:rsidR="00502F2A" w:rsidRDefault="00502F2A" w:rsidP="00434DAE">
      <w:pPr>
        <w:widowControl w:val="0"/>
      </w:pPr>
      <w:r>
        <w:t>Introduced in the Senate on January 8, 2019</w:t>
      </w:r>
    </w:p>
    <w:p w14:paraId="44DBB430" w14:textId="77777777" w:rsidR="00502F2A" w:rsidRPr="00502F2A" w:rsidRDefault="00502F2A" w:rsidP="00434DAE">
      <w:pPr>
        <w:widowControl w:val="0"/>
      </w:pPr>
      <w:r>
        <w:t xml:space="preserve">Currently residing in the Senate Committee on </w:t>
      </w:r>
      <w:r w:rsidRPr="00502F2A">
        <w:rPr>
          <w:b/>
        </w:rPr>
        <w:t>Judiciary</w:t>
      </w:r>
    </w:p>
    <w:p w14:paraId="7B6008B8" w14:textId="77777777" w:rsidR="00502F2A" w:rsidRDefault="00502F2A" w:rsidP="00434DAE">
      <w:pPr>
        <w:widowControl w:val="0"/>
      </w:pPr>
    </w:p>
    <w:p w14:paraId="798EE866" w14:textId="585441B5" w:rsidR="00434DAE" w:rsidRDefault="00434DAE" w:rsidP="00434DAE">
      <w:pPr>
        <w:widowControl w:val="0"/>
      </w:pPr>
      <w:r>
        <w:t xml:space="preserve">Summary: </w:t>
      </w:r>
      <w:r w:rsidR="005B2B45">
        <w:t>Gambling Study Committee</w:t>
      </w:r>
    </w:p>
    <w:p w14:paraId="77518C13" w14:textId="0E77AAD8" w:rsidR="00434DAE" w:rsidRDefault="00434DAE" w:rsidP="00434DAE">
      <w:pPr>
        <w:widowControl w:val="0"/>
      </w:pPr>
    </w:p>
    <w:p w14:paraId="1FE1D05A" w14:textId="3502C2CB" w:rsidR="00434DAE" w:rsidRDefault="00434DAE" w:rsidP="00434DAE">
      <w:pPr>
        <w:widowControl w:val="0"/>
      </w:pPr>
    </w:p>
    <w:p w14:paraId="45F7C521" w14:textId="25EB539E" w:rsidR="00434DAE" w:rsidRDefault="00434DAE" w:rsidP="00434DA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34DAE">
        <w:rPr>
          <w:b/>
        </w:rPr>
        <w:t>HISTORY OF LEGISLATIVE ACTIONS</w:t>
      </w:r>
    </w:p>
    <w:p w14:paraId="4FF391B0" w14:textId="4E28FD1B" w:rsidR="00434DAE" w:rsidRDefault="00434DAE" w:rsidP="00434DA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582CB6E" w14:textId="55C2ED89" w:rsidR="00434DAE" w:rsidRPr="00434DAE" w:rsidRDefault="00434DAE" w:rsidP="00434DA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34DAE">
        <w:rPr>
          <w:u w:val="single"/>
        </w:rPr>
        <w:tab/>
        <w:t>Date</w:t>
      </w:r>
      <w:r w:rsidRPr="00434DAE">
        <w:rPr>
          <w:u w:val="single"/>
        </w:rPr>
        <w:tab/>
        <w:t>Body</w:t>
      </w:r>
      <w:r w:rsidRPr="00434DAE">
        <w:rPr>
          <w:u w:val="single"/>
        </w:rPr>
        <w:tab/>
        <w:t>Action Description with journal page number</w:t>
      </w:r>
      <w:r w:rsidRPr="00434DAE">
        <w:rPr>
          <w:u w:val="single"/>
        </w:rPr>
        <w:tab/>
      </w:r>
    </w:p>
    <w:p w14:paraId="58BAB203" w14:textId="77777777" w:rsidR="00A64516" w:rsidRDefault="00A64516" w:rsidP="00A645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7126A1">
        <w:t>Prefiled</w:t>
      </w:r>
    </w:p>
    <w:p w14:paraId="0D4BF6C8" w14:textId="77777777" w:rsidR="00A64516" w:rsidRDefault="00A64516" w:rsidP="00A645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7126A1">
        <w:t xml:space="preserve">Referred to Committee on </w:t>
      </w:r>
      <w:r w:rsidRPr="007126A1">
        <w:rPr>
          <w:b/>
        </w:rPr>
        <w:t>Judiciary</w:t>
      </w:r>
    </w:p>
    <w:p w14:paraId="36471A64" w14:textId="77777777" w:rsidR="00A64516" w:rsidRDefault="00A64516" w:rsidP="00A645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7126A1">
        <w:t>Introduced and read first time (</w:t>
      </w:r>
      <w:hyperlink r:id="rId6" w:history="1">
        <w:r w:rsidRPr="007126A1">
          <w:rPr>
            <w:rStyle w:val="Hyperlink"/>
          </w:rPr>
          <w:t>Senate Journal</w:t>
        </w:r>
        <w:r w:rsidRPr="007126A1">
          <w:rPr>
            <w:rStyle w:val="Hyperlink"/>
          </w:rPr>
          <w:noBreakHyphen/>
          <w:t>page 73</w:t>
        </w:r>
      </w:hyperlink>
      <w:r w:rsidRPr="007126A1">
        <w:t>)</w:t>
      </w:r>
    </w:p>
    <w:p w14:paraId="60CC4FF5" w14:textId="77777777" w:rsidR="00A64516" w:rsidRDefault="00A64516" w:rsidP="00A645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7126A1">
        <w:t>Ref</w:t>
      </w:r>
      <w:r>
        <w:t xml:space="preserve">erred to Committee on </w:t>
      </w:r>
      <w:r w:rsidRPr="007126A1">
        <w:rPr>
          <w:b/>
        </w:rPr>
        <w:t>Judiciary</w:t>
      </w:r>
      <w:r>
        <w:t xml:space="preserve"> </w:t>
      </w:r>
      <w:r w:rsidRPr="007126A1">
        <w:t>(</w:t>
      </w:r>
      <w:hyperlink r:id="rId7" w:history="1">
        <w:r w:rsidRPr="007126A1">
          <w:rPr>
            <w:rStyle w:val="Hyperlink"/>
          </w:rPr>
          <w:t>Senate Journal</w:t>
        </w:r>
        <w:r w:rsidRPr="007126A1">
          <w:rPr>
            <w:rStyle w:val="Hyperlink"/>
          </w:rPr>
          <w:noBreakHyphen/>
          <w:t>page 73</w:t>
        </w:r>
      </w:hyperlink>
      <w:r w:rsidRPr="007126A1">
        <w:t>)</w:t>
      </w:r>
    </w:p>
    <w:p w14:paraId="19245DD9" w14:textId="77777777" w:rsidR="00A64516" w:rsidRDefault="00A64516" w:rsidP="00A645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D10538E" w14:textId="61121A2A" w:rsidR="00434DAE" w:rsidRDefault="00434DAE" w:rsidP="00434D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434DAE">
          <w:rPr>
            <w:rStyle w:val="Hyperlink"/>
          </w:rPr>
          <w:t>legislative information</w:t>
        </w:r>
      </w:hyperlink>
      <w:r>
        <w:t xml:space="preserve"> at the website</w:t>
      </w:r>
    </w:p>
    <w:p w14:paraId="0E829B25" w14:textId="4386A4C5" w:rsidR="00434DAE" w:rsidRDefault="00434DAE" w:rsidP="00434D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F6BFA9A" w14:textId="77777777" w:rsidR="00434DAE" w:rsidRPr="00434DAE" w:rsidRDefault="00434DAE" w:rsidP="00434D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6D10BA7" w14:textId="314A2709" w:rsidR="00434DAE" w:rsidRDefault="00434DAE" w:rsidP="00434DAE">
      <w:pPr>
        <w:widowControl w:val="0"/>
      </w:pPr>
      <w:r w:rsidRPr="00434DAE">
        <w:rPr>
          <w:b/>
        </w:rPr>
        <w:t>VERSIONS OF THIS BILL</w:t>
      </w:r>
    </w:p>
    <w:p w14:paraId="04C8501A" w14:textId="13B5A208" w:rsidR="00434DAE" w:rsidRDefault="00434DAE" w:rsidP="00434DAE">
      <w:pPr>
        <w:widowControl w:val="0"/>
      </w:pPr>
    </w:p>
    <w:p w14:paraId="3A15C34E" w14:textId="677770E0" w:rsidR="00434DAE" w:rsidRDefault="009E6282" w:rsidP="00434DAE">
      <w:pPr>
        <w:widowControl w:val="0"/>
      </w:pPr>
      <w:hyperlink r:id="rId9" w:history="1">
        <w:r w:rsidR="00434DAE">
          <w:rPr>
            <w:rStyle w:val="Hyperlink"/>
          </w:rPr>
          <w:t>12/12/2018</w:t>
        </w:r>
      </w:hyperlink>
    </w:p>
    <w:p w14:paraId="21AB9FB4" w14:textId="586A4CCE" w:rsidR="00434DAE" w:rsidRDefault="00434DAE" w:rsidP="00434DAE"/>
    <w:p w14:paraId="01117007" w14:textId="77777777" w:rsidR="00434DAE" w:rsidRDefault="00434DAE" w:rsidP="00434DAE">
      <w:pPr>
        <w:sectPr w:rsidR="00434DAE" w:rsidSect="00434D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33AB31A" w14:textId="67F79371" w:rsidR="007B086F" w:rsidRDefault="007B08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639F0D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D9781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E1A17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FC1D2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F779F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0E20C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0BCF9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281CF6" w14:textId="77777777" w:rsidR="00522CE0" w:rsidRPr="008F023B" w:rsidRDefault="00522CE0" w:rsidP="007B0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9774D">
        <w:rPr>
          <w:rFonts w:eastAsia="Times New Roman"/>
          <w:b/>
          <w:sz w:val="30"/>
          <w:szCs w:val="30"/>
        </w:rPr>
        <w:t>JOINT RESOLUTION</w:t>
      </w:r>
    </w:p>
    <w:p w14:paraId="4FEBF7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7A9745" w14:textId="75450C99" w:rsidR="000E243C" w:rsidRPr="001D5120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  <w:color w:val="000000" w:themeColor="text1"/>
          <w:szCs w:val="36"/>
          <w:highlight w:val="yellow"/>
        </w:rPr>
      </w:pPr>
      <w:bookmarkStart w:id="3" w:name="titletop"/>
      <w:bookmarkEnd w:id="3"/>
      <w:r w:rsidRPr="001D5120">
        <w:rPr>
          <w:b/>
          <w:color w:val="000000" w:themeColor="text1"/>
          <w:szCs w:val="36"/>
        </w:rPr>
        <w:t xml:space="preserve">A JOINT RESOLUTION </w:t>
      </w:r>
      <w:r w:rsidRPr="001D5120">
        <w:rPr>
          <w:b/>
        </w:rPr>
        <w:t>TO CREATE THE “GAMBLING STUDY COMMITTEE” TO EXAMINE ISSUES RELATED TO REGULATING GAMBLING, TO PROVIDE FOR THE MEMBERSHIP,</w:t>
      </w:r>
      <w:r>
        <w:rPr>
          <w:b/>
        </w:rPr>
        <w:t xml:space="preserve"> </w:t>
      </w:r>
      <w:r w:rsidRPr="001D5120">
        <w:rPr>
          <w:b/>
        </w:rPr>
        <w:t xml:space="preserve">DUTIES, STAFFING, AND RESPONSIBILITIES OF THE STUDY COMMITTEE, </w:t>
      </w:r>
      <w:r w:rsidRPr="002F7BB9">
        <w:rPr>
          <w:b/>
        </w:rPr>
        <w:t xml:space="preserve">AND TO PROVIDE </w:t>
      </w:r>
      <w:r w:rsidR="004B4F54">
        <w:rPr>
          <w:b/>
        </w:rPr>
        <w:t xml:space="preserve">THAT </w:t>
      </w:r>
      <w:r w:rsidRPr="002F7BB9">
        <w:rPr>
          <w:b/>
        </w:rPr>
        <w:t>THE COMMITTEE SHALL REPORT ITS FINDINGS TO THE GENERAL ASSEMBLY ON OR BEFORE JANUARY 31, 2020, AT</w:t>
      </w:r>
      <w:r w:rsidRPr="00BA728B">
        <w:rPr>
          <w:b/>
        </w:rPr>
        <w:t xml:space="preserve"> WHICH TIME THE STUDY COMMITTEE IS DISSOLVED.</w:t>
      </w:r>
      <w:r w:rsidRPr="004F75A1">
        <w:rPr>
          <w:b/>
        </w:rPr>
        <w:t xml:space="preserve"> </w:t>
      </w:r>
      <w:r w:rsidRPr="001D5120">
        <w:rPr>
          <w:b/>
          <w:color w:val="000000" w:themeColor="text1"/>
          <w:highlight w:val="yellow"/>
        </w:rPr>
        <w:t xml:space="preserve"> </w:t>
      </w:r>
    </w:p>
    <w:p w14:paraId="3C09ED2F" w14:textId="77777777" w:rsidR="000E243C" w:rsidRPr="001D5120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highlight w:val="yellow"/>
        </w:rPr>
      </w:pPr>
    </w:p>
    <w:p w14:paraId="63DD09FA" w14:textId="380C67D6" w:rsidR="000E243C" w:rsidRPr="005E493B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bookmarkStart w:id="4" w:name="titleend"/>
      <w:bookmarkEnd w:id="4"/>
      <w:r w:rsidRPr="005E493B">
        <w:rPr>
          <w:color w:val="000000" w:themeColor="text1"/>
        </w:rPr>
        <w:t xml:space="preserve">Whereas, legalized gambling poses the potential to generate additional revenue for the </w:t>
      </w:r>
      <w:r>
        <w:rPr>
          <w:color w:val="000000" w:themeColor="text1"/>
        </w:rPr>
        <w:t>S</w:t>
      </w:r>
      <w:r w:rsidRPr="005E493B">
        <w:rPr>
          <w:color w:val="000000" w:themeColor="text1"/>
        </w:rPr>
        <w:t>tate of South Carolina</w:t>
      </w:r>
      <w:r w:rsidR="004B4F54">
        <w:rPr>
          <w:color w:val="000000" w:themeColor="text1"/>
        </w:rPr>
        <w:t>,</w:t>
      </w:r>
      <w:r w:rsidRPr="005E493B">
        <w:rPr>
          <w:color w:val="000000" w:themeColor="text1"/>
        </w:rPr>
        <w:t xml:space="preserve"> help create jobs</w:t>
      </w:r>
      <w:r w:rsidR="004B4F54">
        <w:rPr>
          <w:color w:val="000000" w:themeColor="text1"/>
        </w:rPr>
        <w:t>,</w:t>
      </w:r>
      <w:r w:rsidRPr="005E493B">
        <w:rPr>
          <w:color w:val="000000" w:themeColor="text1"/>
        </w:rPr>
        <w:t xml:space="preserve"> and expand economic growth; and</w:t>
      </w:r>
    </w:p>
    <w:p w14:paraId="31D496DC" w14:textId="77777777" w:rsidR="000E243C" w:rsidRPr="005E493B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14:paraId="43AC43FF" w14:textId="77777777" w:rsidR="000E243C" w:rsidRPr="001D5120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E493B">
        <w:rPr>
          <w:color w:val="000000" w:themeColor="text1"/>
        </w:rPr>
        <w:t xml:space="preserve">Whereas, a comprehensive analysis of the costs and benefits </w:t>
      </w:r>
      <w:r>
        <w:rPr>
          <w:color w:val="000000" w:themeColor="text1"/>
        </w:rPr>
        <w:t>legalized gambling may produce for</w:t>
      </w:r>
      <w:r w:rsidRPr="005E493B">
        <w:rPr>
          <w:color w:val="000000" w:themeColor="text1"/>
        </w:rPr>
        <w:t xml:space="preserve"> the State </w:t>
      </w:r>
      <w:r>
        <w:rPr>
          <w:color w:val="000000" w:themeColor="text1"/>
        </w:rPr>
        <w:t>would</w:t>
      </w:r>
      <w:r w:rsidRPr="005E493B">
        <w:rPr>
          <w:color w:val="000000" w:themeColor="text1"/>
        </w:rPr>
        <w:t xml:space="preserve"> facilitate informed decisions on this issue. Now, therefore,</w:t>
      </w:r>
    </w:p>
    <w:p w14:paraId="42B971D1" w14:textId="77777777" w:rsidR="000E243C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503325" w14:textId="77777777" w:rsidR="000E243C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2C6F294" w14:textId="77777777" w:rsidR="000E243C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54CCF7" w14:textId="77777777" w:rsidR="000E243C" w:rsidRPr="001D5120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C7528">
        <w:rPr>
          <w:color w:val="000000" w:themeColor="text1"/>
          <w:u w:color="000000" w:themeColor="text1"/>
        </w:rPr>
        <w:t>SECTION</w:t>
      </w:r>
      <w:r w:rsidRPr="00BC7528">
        <w:rPr>
          <w:color w:val="000000" w:themeColor="text1"/>
          <w:u w:color="000000" w:themeColor="text1"/>
        </w:rPr>
        <w:tab/>
        <w:t>1.</w:t>
      </w:r>
      <w:r w:rsidRPr="00BC7528">
        <w:rPr>
          <w:color w:val="000000" w:themeColor="text1"/>
          <w:u w:color="000000" w:themeColor="text1"/>
        </w:rPr>
        <w:tab/>
        <w:t>(A)</w:t>
      </w:r>
      <w:r w:rsidRPr="00BC7528">
        <w:rPr>
          <w:color w:val="000000" w:themeColor="text1"/>
          <w:u w:color="000000" w:themeColor="text1"/>
        </w:rPr>
        <w:tab/>
      </w:r>
      <w:r w:rsidRPr="001D5120">
        <w:t>There is created the “Gambling Study Committee.” The study committee shall review information concerning:</w:t>
      </w:r>
    </w:p>
    <w:p w14:paraId="6147F838" w14:textId="77777777" w:rsidR="000E243C" w:rsidRPr="005E493B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E493B">
        <w:tab/>
      </w:r>
      <w:r w:rsidRPr="005E493B">
        <w:tab/>
        <w:t>(1)</w:t>
      </w:r>
      <w:r w:rsidRPr="005E493B">
        <w:tab/>
        <w:t xml:space="preserve">the social and financial costs and benefits of the various forms of gambling, including casinos, slots, table games, horse and dog racing, sports betting, and internet gaming; </w:t>
      </w:r>
    </w:p>
    <w:p w14:paraId="210A6A0A" w14:textId="77777777" w:rsidR="000E243C" w:rsidRPr="005E493B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E493B">
        <w:tab/>
      </w:r>
      <w:r w:rsidRPr="005E493B">
        <w:tab/>
        <w:t>(2)</w:t>
      </w:r>
      <w:r w:rsidRPr="005E493B">
        <w:tab/>
        <w:t>the financial viability of the various forms of gambling if authorized in the State;</w:t>
      </w:r>
    </w:p>
    <w:p w14:paraId="2792D87A" w14:textId="77777777" w:rsidR="000E243C" w:rsidRPr="005E493B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5E493B">
        <w:tab/>
      </w:r>
      <w:r w:rsidRPr="005E493B">
        <w:tab/>
        <w:t>(3)</w:t>
      </w:r>
      <w:r w:rsidRPr="005E493B">
        <w:tab/>
      </w:r>
      <w:r>
        <w:t xml:space="preserve">the </w:t>
      </w:r>
      <w:r w:rsidRPr="005E493B">
        <w:t>percentage of each dollar wagered in a gambling system likely</w:t>
      </w:r>
      <w:r>
        <w:t xml:space="preserve"> to</w:t>
      </w:r>
      <w:r w:rsidRPr="005E493B">
        <w:t xml:space="preserve"> be remitted to the gambling system’s administration, prizes, retailers, and to the State; and</w:t>
      </w:r>
    </w:p>
    <w:p w14:paraId="478787CD" w14:textId="4EF847BF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E493B">
        <w:lastRenderedPageBreak/>
        <w:tab/>
      </w:r>
      <w:r w:rsidRPr="005E493B">
        <w:tab/>
        <w:t>(4)</w:t>
      </w:r>
      <w:r w:rsidRPr="005E493B">
        <w:tab/>
      </w:r>
      <w:r w:rsidRPr="005E493B">
        <w:rPr>
          <w:color w:val="000000" w:themeColor="text1"/>
          <w:u w:color="000000" w:themeColor="text1"/>
        </w:rPr>
        <w:t>the frequency, location, and licensing requirements associated with the right to offer or participate in gambling</w:t>
      </w:r>
      <w:r w:rsidRPr="00BC7528">
        <w:rPr>
          <w:color w:val="000000" w:themeColor="text1"/>
          <w:u w:color="000000" w:themeColor="text1"/>
        </w:rPr>
        <w:t xml:space="preserve"> within the State.</w:t>
      </w:r>
    </w:p>
    <w:p w14:paraId="3571A841" w14:textId="70880FBA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  <w:t>(B)</w:t>
      </w:r>
      <w:r w:rsidRPr="00BC7528">
        <w:rPr>
          <w:color w:val="000000" w:themeColor="text1"/>
          <w:u w:color="000000" w:themeColor="text1"/>
        </w:rPr>
        <w:tab/>
        <w:t xml:space="preserve">The study committee must be composed of </w:t>
      </w:r>
      <w:r w:rsidR="00AF3722">
        <w:rPr>
          <w:color w:val="000000" w:themeColor="text1"/>
          <w:u w:color="000000" w:themeColor="text1"/>
        </w:rPr>
        <w:t>nine</w:t>
      </w:r>
      <w:r w:rsidR="00AF3722" w:rsidRPr="00BC7528">
        <w:rPr>
          <w:color w:val="000000" w:themeColor="text1"/>
          <w:u w:color="000000" w:themeColor="text1"/>
        </w:rPr>
        <w:t xml:space="preserve"> </w:t>
      </w:r>
      <w:r w:rsidRPr="00BC7528">
        <w:rPr>
          <w:color w:val="000000" w:themeColor="text1"/>
          <w:u w:color="000000" w:themeColor="text1"/>
        </w:rPr>
        <w:t>members, consisting of the following:</w:t>
      </w:r>
    </w:p>
    <w:p w14:paraId="645084DA" w14:textId="1EE15053" w:rsidR="000E243C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</w:r>
      <w:r w:rsidRPr="00BC7528">
        <w:rPr>
          <w:color w:val="000000" w:themeColor="text1"/>
          <w:u w:color="000000" w:themeColor="text1"/>
        </w:rPr>
        <w:tab/>
        <w:t>(1)</w:t>
      </w:r>
      <w:r w:rsidRPr="00BC7528">
        <w:rPr>
          <w:color w:val="000000" w:themeColor="text1"/>
          <w:u w:color="000000" w:themeColor="text1"/>
        </w:rPr>
        <w:tab/>
        <w:t>one member appointed by the Governor;</w:t>
      </w:r>
    </w:p>
    <w:p w14:paraId="44D35353" w14:textId="5A5F3A23" w:rsidR="00AF3722" w:rsidRDefault="00AF3722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one member appointed by the President of the Senate;</w:t>
      </w:r>
    </w:p>
    <w:p w14:paraId="124645E8" w14:textId="59468B16" w:rsidR="00AF3722" w:rsidRPr="00BC7528" w:rsidRDefault="00AF3722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one member appointed by the Speaker of the House;</w:t>
      </w:r>
    </w:p>
    <w:p w14:paraId="000584BA" w14:textId="26BB7495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</w:r>
      <w:r w:rsidRPr="00BC7528">
        <w:rPr>
          <w:color w:val="000000" w:themeColor="text1"/>
          <w:u w:color="000000" w:themeColor="text1"/>
        </w:rPr>
        <w:tab/>
        <w:t>(</w:t>
      </w:r>
      <w:r w:rsidR="00AF3722">
        <w:rPr>
          <w:color w:val="000000" w:themeColor="text1"/>
          <w:u w:color="000000" w:themeColor="text1"/>
        </w:rPr>
        <w:t>4</w:t>
      </w:r>
      <w:r w:rsidRPr="00BC7528">
        <w:rPr>
          <w:color w:val="000000" w:themeColor="text1"/>
          <w:u w:color="000000" w:themeColor="text1"/>
        </w:rPr>
        <w:t>)</w:t>
      </w:r>
      <w:r w:rsidRPr="00BC7528">
        <w:rPr>
          <w:color w:val="000000" w:themeColor="text1"/>
          <w:u w:color="000000" w:themeColor="text1"/>
        </w:rPr>
        <w:tab/>
        <w:t>one member appointed by the Chairman of the Finance Committee of the Senate;</w:t>
      </w:r>
    </w:p>
    <w:p w14:paraId="6EC18BC4" w14:textId="059AA298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</w:r>
      <w:r w:rsidRPr="00BC7528">
        <w:rPr>
          <w:color w:val="000000" w:themeColor="text1"/>
          <w:u w:color="000000" w:themeColor="text1"/>
        </w:rPr>
        <w:tab/>
        <w:t>(</w:t>
      </w:r>
      <w:r w:rsidR="00AF3722">
        <w:rPr>
          <w:color w:val="000000" w:themeColor="text1"/>
          <w:u w:color="000000" w:themeColor="text1"/>
        </w:rPr>
        <w:t>5</w:t>
      </w:r>
      <w:r w:rsidRPr="00BC7528">
        <w:rPr>
          <w:color w:val="000000" w:themeColor="text1"/>
          <w:u w:color="000000" w:themeColor="text1"/>
        </w:rPr>
        <w:t>)</w:t>
      </w:r>
      <w:r w:rsidRPr="00BC7528">
        <w:rPr>
          <w:color w:val="000000" w:themeColor="text1"/>
          <w:u w:color="000000" w:themeColor="text1"/>
        </w:rPr>
        <w:tab/>
        <w:t>one member appointed by the Chairman of the Ways and Means Committee of the House of Representatives;</w:t>
      </w:r>
    </w:p>
    <w:p w14:paraId="121BC0E3" w14:textId="4008F0FA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</w:r>
      <w:r w:rsidRPr="00BC7528">
        <w:rPr>
          <w:color w:val="000000" w:themeColor="text1"/>
          <w:u w:color="000000" w:themeColor="text1"/>
        </w:rPr>
        <w:tab/>
        <w:t>(</w:t>
      </w:r>
      <w:r w:rsidR="00AF3722">
        <w:rPr>
          <w:color w:val="000000" w:themeColor="text1"/>
          <w:u w:color="000000" w:themeColor="text1"/>
        </w:rPr>
        <w:t>6</w:t>
      </w:r>
      <w:r w:rsidRPr="00BC7528">
        <w:rPr>
          <w:color w:val="000000" w:themeColor="text1"/>
          <w:u w:color="000000" w:themeColor="text1"/>
        </w:rPr>
        <w:t>)</w:t>
      </w:r>
      <w:r w:rsidRPr="00BC7528">
        <w:rPr>
          <w:color w:val="000000" w:themeColor="text1"/>
          <w:u w:color="000000" w:themeColor="text1"/>
        </w:rPr>
        <w:tab/>
        <w:t>one member appointed by the Chairman of the Senate Judiciary Committee;</w:t>
      </w:r>
    </w:p>
    <w:p w14:paraId="4DC38E45" w14:textId="5C338FAB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</w:r>
      <w:r w:rsidRPr="00BC7528">
        <w:rPr>
          <w:color w:val="000000" w:themeColor="text1"/>
          <w:u w:color="000000" w:themeColor="text1"/>
        </w:rPr>
        <w:tab/>
        <w:t>(</w:t>
      </w:r>
      <w:r w:rsidR="00AF3722">
        <w:rPr>
          <w:color w:val="000000" w:themeColor="text1"/>
          <w:u w:color="000000" w:themeColor="text1"/>
        </w:rPr>
        <w:t>7</w:t>
      </w:r>
      <w:r w:rsidRPr="00BC7528">
        <w:rPr>
          <w:color w:val="000000" w:themeColor="text1"/>
          <w:u w:color="000000" w:themeColor="text1"/>
        </w:rPr>
        <w:t>)</w:t>
      </w:r>
      <w:r w:rsidRPr="00BC7528">
        <w:rPr>
          <w:color w:val="000000" w:themeColor="text1"/>
          <w:u w:color="000000" w:themeColor="text1"/>
        </w:rPr>
        <w:tab/>
        <w:t>one member appointed by the Chairman of the House Judiciary Committee;</w:t>
      </w:r>
    </w:p>
    <w:p w14:paraId="6235C3AF" w14:textId="2B9FEE83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</w:r>
      <w:r w:rsidRPr="00BC7528">
        <w:rPr>
          <w:color w:val="000000" w:themeColor="text1"/>
          <w:u w:color="000000" w:themeColor="text1"/>
        </w:rPr>
        <w:tab/>
        <w:t>(</w:t>
      </w:r>
      <w:r w:rsidR="00AF3722">
        <w:rPr>
          <w:color w:val="000000" w:themeColor="text1"/>
          <w:u w:color="000000" w:themeColor="text1"/>
        </w:rPr>
        <w:t>8</w:t>
      </w:r>
      <w:r w:rsidRPr="00BC7528">
        <w:rPr>
          <w:color w:val="000000" w:themeColor="text1"/>
          <w:u w:color="000000" w:themeColor="text1"/>
        </w:rPr>
        <w:t>)</w:t>
      </w:r>
      <w:r w:rsidRPr="00BC7528">
        <w:rPr>
          <w:color w:val="000000" w:themeColor="text1"/>
          <w:u w:color="000000" w:themeColor="text1"/>
        </w:rPr>
        <w:tab/>
        <w:t>one member appointed by the Chairman of the Senate Education Committee; and</w:t>
      </w:r>
    </w:p>
    <w:p w14:paraId="43A0E984" w14:textId="1394D32D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</w:r>
      <w:r w:rsidRPr="00BC7528">
        <w:rPr>
          <w:color w:val="000000" w:themeColor="text1"/>
          <w:u w:color="000000" w:themeColor="text1"/>
        </w:rPr>
        <w:tab/>
        <w:t>(</w:t>
      </w:r>
      <w:r w:rsidR="00AF3722">
        <w:rPr>
          <w:color w:val="000000" w:themeColor="text1"/>
          <w:u w:color="000000" w:themeColor="text1"/>
        </w:rPr>
        <w:t>9</w:t>
      </w:r>
      <w:r w:rsidRPr="00BC7528">
        <w:rPr>
          <w:color w:val="000000" w:themeColor="text1"/>
          <w:u w:color="000000" w:themeColor="text1"/>
        </w:rPr>
        <w:t>)</w:t>
      </w:r>
      <w:r w:rsidRPr="00BC7528">
        <w:rPr>
          <w:color w:val="000000" w:themeColor="text1"/>
          <w:u w:color="000000" w:themeColor="text1"/>
        </w:rPr>
        <w:tab/>
        <w:t>one member appointed by the Chairman of the Committee on Education and Public Works.</w:t>
      </w:r>
    </w:p>
    <w:p w14:paraId="0F2B37BC" w14:textId="77777777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C7528">
        <w:rPr>
          <w:color w:val="000000" w:themeColor="text1"/>
          <w:u w:color="000000" w:themeColor="text1"/>
        </w:rPr>
        <w:tab/>
        <w:t>(C)</w:t>
      </w:r>
      <w:r w:rsidRPr="00BC7528">
        <w:rPr>
          <w:color w:val="000000" w:themeColor="text1"/>
          <w:u w:color="000000" w:themeColor="text1"/>
        </w:rPr>
        <w:tab/>
        <w:t>The Chairm</w:t>
      </w:r>
      <w:r>
        <w:rPr>
          <w:color w:val="000000" w:themeColor="text1"/>
          <w:u w:color="000000" w:themeColor="text1"/>
        </w:rPr>
        <w:t>e</w:t>
      </w:r>
      <w:r w:rsidRPr="00BC7528">
        <w:rPr>
          <w:color w:val="000000" w:themeColor="text1"/>
          <w:u w:color="000000" w:themeColor="text1"/>
        </w:rPr>
        <w:t xml:space="preserve">n of the House Judiciary Committee </w:t>
      </w:r>
      <w:r>
        <w:rPr>
          <w:color w:val="000000" w:themeColor="text1"/>
          <w:u w:color="000000" w:themeColor="text1"/>
        </w:rPr>
        <w:t xml:space="preserve">and the Ways and Means Committee </w:t>
      </w:r>
      <w:r w:rsidRPr="00BC7528">
        <w:rPr>
          <w:color w:val="000000" w:themeColor="text1"/>
          <w:u w:color="000000" w:themeColor="text1"/>
        </w:rPr>
        <w:t>and the Chairm</w:t>
      </w:r>
      <w:r>
        <w:rPr>
          <w:color w:val="000000" w:themeColor="text1"/>
          <w:u w:color="000000" w:themeColor="text1"/>
        </w:rPr>
        <w:t>e</w:t>
      </w:r>
      <w:r w:rsidRPr="00BC7528">
        <w:rPr>
          <w:color w:val="000000" w:themeColor="text1"/>
          <w:u w:color="000000" w:themeColor="text1"/>
        </w:rPr>
        <w:t xml:space="preserve">n of the Senate Judiciary Committee </w:t>
      </w:r>
      <w:r>
        <w:rPr>
          <w:color w:val="000000" w:themeColor="text1"/>
          <w:u w:color="000000" w:themeColor="text1"/>
        </w:rPr>
        <w:t xml:space="preserve">and Finance Committee </w:t>
      </w:r>
      <w:r w:rsidRPr="00BC7528">
        <w:rPr>
          <w:color w:val="000000" w:themeColor="text1"/>
          <w:u w:color="000000" w:themeColor="text1"/>
        </w:rPr>
        <w:t xml:space="preserve">shall provide staffing for the study committee. </w:t>
      </w:r>
    </w:p>
    <w:p w14:paraId="0805E56B" w14:textId="77777777" w:rsidR="000E243C" w:rsidRPr="00BC7528" w:rsidRDefault="000E243C" w:rsidP="000E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 w:rsidRPr="00BC7528">
        <w:rPr>
          <w:snapToGrid w:val="0"/>
          <w:color w:val="000000" w:themeColor="text1"/>
          <w:u w:color="000000" w:themeColor="text1"/>
        </w:rPr>
        <w:tab/>
        <w:t>(D)</w:t>
      </w:r>
      <w:r w:rsidRPr="00BC7528">
        <w:rPr>
          <w:snapToGrid w:val="0"/>
          <w:color w:val="000000" w:themeColor="text1"/>
          <w:u w:color="000000" w:themeColor="text1"/>
        </w:rPr>
        <w:tab/>
      </w:r>
      <w:r w:rsidRPr="00BC7528">
        <w:rPr>
          <w:color w:val="000000" w:themeColor="text1"/>
          <w:szCs w:val="18"/>
          <w:u w:color="000000" w:themeColor="text1"/>
          <w:shd w:val="clear" w:color="auto" w:fill="FFFFFF"/>
        </w:rPr>
        <w:t xml:space="preserve">The </w:t>
      </w:r>
      <w:r w:rsidRPr="00BC7528">
        <w:rPr>
          <w:color w:val="000000" w:themeColor="text1"/>
          <w:u w:color="000000" w:themeColor="text1"/>
        </w:rPr>
        <w:t xml:space="preserve">Gambling Study Committee </w:t>
      </w:r>
      <w:r w:rsidRPr="00BC7528">
        <w:rPr>
          <w:color w:val="000000" w:themeColor="text1"/>
          <w:szCs w:val="18"/>
          <w:u w:color="000000" w:themeColor="text1"/>
          <w:shd w:val="clear" w:color="auto" w:fill="FFFFFF"/>
        </w:rPr>
        <w:t xml:space="preserve">must submit a report containing its findings and recommendations to the General Assembly on or before January 31, 2020. Upon submission of the report, the </w:t>
      </w:r>
      <w:r w:rsidRPr="00BC7528">
        <w:rPr>
          <w:bCs/>
          <w:color w:val="000000" w:themeColor="text1"/>
          <w:szCs w:val="18"/>
          <w:u w:color="000000" w:themeColor="text1"/>
          <w:shd w:val="clear" w:color="auto" w:fill="FFFFFF"/>
        </w:rPr>
        <w:t>study committee</w:t>
      </w:r>
      <w:r w:rsidRPr="00BC7528">
        <w:rPr>
          <w:bCs/>
          <w:noProof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BC7528">
        <w:rPr>
          <w:color w:val="000000" w:themeColor="text1"/>
          <w:szCs w:val="18"/>
          <w:u w:color="000000" w:themeColor="text1"/>
          <w:shd w:val="clear" w:color="auto" w:fill="FFFFFF"/>
        </w:rPr>
        <w:t>is dissolved.</w:t>
      </w:r>
    </w:p>
    <w:p w14:paraId="653EDD3C" w14:textId="77777777" w:rsidR="00E9774D" w:rsidRDefault="00E977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BA3CCF" w14:textId="77777777" w:rsidR="00E9774D" w:rsidRPr="00522CE0" w:rsidRDefault="00E977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E243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14:paraId="4A529DF7" w14:textId="01265BFF" w:rsidR="00F3307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48A27CC5" w14:textId="77777777" w:rsidR="00434DAE" w:rsidRDefault="00434DAE" w:rsidP="00434DAE">
      <w:pPr>
        <w:suppressAutoHyphens/>
        <w:jc w:val="both"/>
        <w:rPr>
          <w:rFonts w:eastAsia="Times New Roman"/>
        </w:rPr>
      </w:pPr>
    </w:p>
    <w:sectPr w:rsidR="00434DAE" w:rsidSect="00434D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EB6493" w14:textId="77777777" w:rsidR="00CA2745" w:rsidRDefault="00CA2745" w:rsidP="00522CE0">
      <w:r>
        <w:separator/>
      </w:r>
    </w:p>
  </w:endnote>
  <w:endnote w:type="continuationSeparator" w:id="0">
    <w:p w14:paraId="5854A2A0" w14:textId="77777777" w:rsidR="00CA2745" w:rsidRDefault="00CA274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A4D934-4F6B-4FC9-8DFB-20AFDAE9FBB6}"/>
    <w:embedBold r:id="rId2" w:fontKey="{07C2FAA7-1E92-4042-9FE1-610C2203A8F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F5E2D9-0BE1-4542-8B7B-375D4B8734A9}"/>
    <w:embedBold r:id="rId4" w:fontKey="{522AEB20-0689-4F24-97C6-C110D0D3CC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4BD130C-F851-4C92-98E2-9780AA282D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C1404A1-2B41-40CF-BF5B-FE9A5BF3AD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16BF13" w14:textId="77777777" w:rsidR="00434DAE" w:rsidRPr="007B086F" w:rsidRDefault="00434DAE" w:rsidP="007B08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2B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B1FEA7" w14:textId="77777777" w:rsidR="00CA2745" w:rsidRDefault="00CA2745" w:rsidP="00522CE0">
      <w:r>
        <w:separator/>
      </w:r>
    </w:p>
  </w:footnote>
  <w:footnote w:type="continuationSeparator" w:id="0">
    <w:p w14:paraId="24C468CC" w14:textId="77777777" w:rsidR="00CA2745" w:rsidRDefault="00CA274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14.JCV"/>
    <w:docVar w:name="CoverAttorneyInitials" w:val="JCV"/>
    <w:docVar w:name="CoverAttorneyLastName" w:val="Valenzuela"/>
    <w:docVar w:name="CoverBillType" w:val="j"/>
    <w:docVar w:name="DraftFileName" w:val="JUD0014.JCV.DOCX"/>
    <w:docVar w:name="DraftStenoName" w:val="Henry"/>
    <w:docVar w:name="dvBillNumber" w:val="71"/>
    <w:docVar w:name="dvBillNumberPrefix" w:val="S. "/>
    <w:docVar w:name="dvOriginalBody" w:val="Senate"/>
    <w:docVar w:name="fulldraftpath" w:val="L:\S-JUD\BILLS\Malloy\JUD0014.JCV.DOCX"/>
    <w:docVar w:name="NameofBody" w:val="S"/>
    <w:docVar w:name="SenatorFolderName" w:val="Malloy"/>
    <w:docVar w:name="VGROUP2" w:val="S-JUD"/>
  </w:docVars>
  <w:rsids>
    <w:rsidRoot w:val="00E9774D"/>
    <w:rsid w:val="000141EB"/>
    <w:rsid w:val="00042AC1"/>
    <w:rsid w:val="00046516"/>
    <w:rsid w:val="000A4D08"/>
    <w:rsid w:val="000A6988"/>
    <w:rsid w:val="000A7362"/>
    <w:rsid w:val="000B0720"/>
    <w:rsid w:val="000B5EAF"/>
    <w:rsid w:val="000E243C"/>
    <w:rsid w:val="000E473B"/>
    <w:rsid w:val="000F002B"/>
    <w:rsid w:val="000F2C7A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2E203D"/>
    <w:rsid w:val="002E7B2B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34DAE"/>
    <w:rsid w:val="00450668"/>
    <w:rsid w:val="00452CD7"/>
    <w:rsid w:val="00477696"/>
    <w:rsid w:val="004952FA"/>
    <w:rsid w:val="004A05F7"/>
    <w:rsid w:val="004A592F"/>
    <w:rsid w:val="004B4F54"/>
    <w:rsid w:val="004B6A22"/>
    <w:rsid w:val="004C2918"/>
    <w:rsid w:val="004D168C"/>
    <w:rsid w:val="004D6923"/>
    <w:rsid w:val="004D7F37"/>
    <w:rsid w:val="00502F2A"/>
    <w:rsid w:val="0051275F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B2B45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B086F"/>
    <w:rsid w:val="007C65B0"/>
    <w:rsid w:val="007E3B8F"/>
    <w:rsid w:val="007E5CB7"/>
    <w:rsid w:val="00814EED"/>
    <w:rsid w:val="008314D2"/>
    <w:rsid w:val="00834860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383B"/>
    <w:rsid w:val="009C6FD3"/>
    <w:rsid w:val="009D5412"/>
    <w:rsid w:val="00A02011"/>
    <w:rsid w:val="00A1612A"/>
    <w:rsid w:val="00A35165"/>
    <w:rsid w:val="00A4011E"/>
    <w:rsid w:val="00A41565"/>
    <w:rsid w:val="00A64516"/>
    <w:rsid w:val="00A86015"/>
    <w:rsid w:val="00AE59C8"/>
    <w:rsid w:val="00AF088A"/>
    <w:rsid w:val="00AF3722"/>
    <w:rsid w:val="00B030B6"/>
    <w:rsid w:val="00B06F8E"/>
    <w:rsid w:val="00B10098"/>
    <w:rsid w:val="00B10E10"/>
    <w:rsid w:val="00B32A3D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A2745"/>
    <w:rsid w:val="00CB187A"/>
    <w:rsid w:val="00CD1843"/>
    <w:rsid w:val="00CD7C71"/>
    <w:rsid w:val="00D05246"/>
    <w:rsid w:val="00D1088B"/>
    <w:rsid w:val="00D123BB"/>
    <w:rsid w:val="00D156D2"/>
    <w:rsid w:val="00D77EC0"/>
    <w:rsid w:val="00D86943"/>
    <w:rsid w:val="00DA47B9"/>
    <w:rsid w:val="00E11ADD"/>
    <w:rsid w:val="00E677A1"/>
    <w:rsid w:val="00E91E2F"/>
    <w:rsid w:val="00E9774D"/>
    <w:rsid w:val="00EA3546"/>
    <w:rsid w:val="00EB1AAC"/>
    <w:rsid w:val="00EB47AE"/>
    <w:rsid w:val="00EC34E1"/>
    <w:rsid w:val="00ED0AE1"/>
    <w:rsid w:val="00F0234A"/>
    <w:rsid w:val="00F33072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37597FB"/>
  <w15:docId w15:val="{FA08814F-ECFB-4C88-8462-EFD5BE191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CA27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27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27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27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274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7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74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4D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1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71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3</Pages>
  <Words>528</Words>
  <Characters>2926</Characters>
  <Application>Microsoft Office Word</Application>
  <DocSecurity>0</DocSecurity>
  <Lines>107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71: Gambling Study Committee - South Carolina Legislature Online</dc:title>
  <dc:subject/>
  <dc:creator>Johanna Valenzuela</dc:creator>
  <cp:keywords/>
  <dc:description/>
  <cp:lastModifiedBy>S Volk</cp:lastModifiedBy>
  <cp:revision>2</cp:revision>
  <dcterms:created xsi:type="dcterms:W3CDTF">2019-01-15T18:15:00Z</dcterms:created>
  <dcterms:modified xsi:type="dcterms:W3CDTF">2019-01-15T18:15:00Z</dcterms:modified>
</cp:coreProperties>
</file>