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A9E" w:rsidRDefault="00EB3A9E" w:rsidP="00EB3A9E">
      <w:pPr>
        <w:widowControl w:val="0"/>
        <w:jc w:val="center"/>
      </w:pPr>
      <w:r w:rsidRPr="00EB3A9E">
        <w:rPr>
          <w:b/>
        </w:rPr>
        <w:t>South Carolina General Assembly</w:t>
      </w:r>
    </w:p>
    <w:p w:rsidR="00EB3A9E" w:rsidRDefault="00EB3A9E" w:rsidP="00EB3A9E">
      <w:pPr>
        <w:widowControl w:val="0"/>
        <w:jc w:val="center"/>
      </w:pPr>
      <w:r>
        <w:t>123rd Session, 2019-2020</w:t>
      </w:r>
    </w:p>
    <w:p w:rsidR="00EB3A9E" w:rsidRDefault="00EB3A9E" w:rsidP="00EB3A9E">
      <w:pPr>
        <w:widowControl w:val="0"/>
      </w:pPr>
    </w:p>
    <w:p w:rsidR="00EB3A9E" w:rsidRDefault="00EB3A9E" w:rsidP="00EB3A9E">
      <w:pPr>
        <w:widowControl w:val="0"/>
        <w:rPr>
          <w:b/>
        </w:rPr>
      </w:pPr>
      <w:r w:rsidRPr="00EB3A9E">
        <w:rPr>
          <w:b/>
        </w:rPr>
        <w:t>S.</w:t>
      </w:r>
      <w:r>
        <w:rPr>
          <w:b/>
        </w:rPr>
        <w:t xml:space="preserve"> </w:t>
      </w:r>
      <w:r w:rsidRPr="00EB3A9E">
        <w:rPr>
          <w:b/>
        </w:rPr>
        <w:t>769</w:t>
      </w:r>
    </w:p>
    <w:p w:rsidR="00EB3A9E" w:rsidRDefault="00EB3A9E" w:rsidP="00EB3A9E">
      <w:pPr>
        <w:widowControl w:val="0"/>
        <w:rPr>
          <w:b/>
        </w:rPr>
      </w:pPr>
    </w:p>
    <w:p w:rsidR="00EB3A9E" w:rsidRDefault="00EB3A9E" w:rsidP="00EB3A9E">
      <w:pPr>
        <w:widowControl w:val="0"/>
      </w:pPr>
      <w:r w:rsidRPr="00EB3A9E">
        <w:rPr>
          <w:b/>
        </w:rPr>
        <w:t>STATUS INFORMATION</w:t>
      </w:r>
    </w:p>
    <w:p w:rsidR="00EB3A9E" w:rsidRDefault="00EB3A9E" w:rsidP="00EB3A9E">
      <w:pPr>
        <w:widowControl w:val="0"/>
      </w:pPr>
    </w:p>
    <w:p w:rsidR="00EB3A9E" w:rsidRDefault="00EB3A9E" w:rsidP="00EB3A9E">
      <w:pPr>
        <w:widowControl w:val="0"/>
      </w:pPr>
      <w:r>
        <w:t>Senate Resolution</w:t>
      </w:r>
    </w:p>
    <w:p w:rsidR="00EB3A9E" w:rsidRDefault="00EB3A9E" w:rsidP="00EB3A9E">
      <w:pPr>
        <w:widowControl w:val="0"/>
      </w:pPr>
      <w:r>
        <w:t>Sponsors: Senator Campsen</w:t>
      </w:r>
    </w:p>
    <w:p w:rsidR="00EB3A9E" w:rsidRDefault="00EB3A9E" w:rsidP="00EB3A9E">
      <w:pPr>
        <w:widowControl w:val="0"/>
      </w:pPr>
      <w:r>
        <w:t>Document Path: l:\s-res\gec\031phil.kmm.gec.docx</w:t>
      </w:r>
    </w:p>
    <w:p w:rsidR="00EB3A9E" w:rsidRDefault="00EB3A9E" w:rsidP="00EB3A9E">
      <w:pPr>
        <w:widowControl w:val="0"/>
      </w:pPr>
    </w:p>
    <w:p w:rsidR="00EB3A9E" w:rsidRDefault="00EB3A9E" w:rsidP="00EB3A9E">
      <w:pPr>
        <w:widowControl w:val="0"/>
      </w:pPr>
      <w:r>
        <w:t>Introduced in the Senate on April 17, 2019</w:t>
      </w:r>
    </w:p>
    <w:p w:rsidR="00EB3A9E" w:rsidRDefault="00EB3A9E" w:rsidP="00EB3A9E">
      <w:pPr>
        <w:widowControl w:val="0"/>
      </w:pPr>
      <w:r>
        <w:t>Adopted by the Senate on April 17, 2019</w:t>
      </w:r>
    </w:p>
    <w:p w:rsidR="00EB3A9E" w:rsidRDefault="00EB3A9E" w:rsidP="00EB3A9E">
      <w:pPr>
        <w:widowControl w:val="0"/>
      </w:pPr>
    </w:p>
    <w:p w:rsidR="00EB3A9E" w:rsidRDefault="00EB3A9E" w:rsidP="00EB3A9E">
      <w:pPr>
        <w:widowControl w:val="0"/>
      </w:pPr>
      <w:r>
        <w:t xml:space="preserve">Summary: </w:t>
      </w:r>
      <w:r w:rsidR="00017FE5">
        <w:t>Philip and Lesley Kelley</w:t>
      </w:r>
    </w:p>
    <w:p w:rsidR="00EB3A9E" w:rsidRDefault="00EB3A9E" w:rsidP="00EB3A9E">
      <w:pPr>
        <w:widowControl w:val="0"/>
      </w:pPr>
    </w:p>
    <w:p w:rsidR="00EB3A9E" w:rsidRDefault="00EB3A9E" w:rsidP="00EB3A9E">
      <w:pPr>
        <w:widowControl w:val="0"/>
      </w:pPr>
    </w:p>
    <w:p w:rsidR="00EB3A9E" w:rsidRDefault="00EB3A9E" w:rsidP="00EB3A9E">
      <w:pPr>
        <w:widowControl w:val="0"/>
        <w:tabs>
          <w:tab w:val="center" w:pos="590"/>
          <w:tab w:val="center" w:pos="1440"/>
          <w:tab w:val="left" w:pos="1872"/>
          <w:tab w:val="left" w:pos="9187"/>
        </w:tabs>
      </w:pPr>
      <w:r w:rsidRPr="00EB3A9E">
        <w:rPr>
          <w:b/>
        </w:rPr>
        <w:t>HISTORY OF LEGISLATIVE ACTIONS</w:t>
      </w:r>
    </w:p>
    <w:p w:rsidR="00EB3A9E" w:rsidRDefault="00EB3A9E" w:rsidP="00EB3A9E">
      <w:pPr>
        <w:widowControl w:val="0"/>
        <w:tabs>
          <w:tab w:val="center" w:pos="590"/>
          <w:tab w:val="center" w:pos="1440"/>
          <w:tab w:val="left" w:pos="1872"/>
          <w:tab w:val="left" w:pos="9187"/>
        </w:tabs>
      </w:pPr>
    </w:p>
    <w:p w:rsidR="00EB3A9E" w:rsidRPr="00EB3A9E" w:rsidRDefault="00EB3A9E" w:rsidP="00EB3A9E">
      <w:pPr>
        <w:widowControl w:val="0"/>
        <w:tabs>
          <w:tab w:val="center" w:pos="590"/>
          <w:tab w:val="center" w:pos="1440"/>
          <w:tab w:val="left" w:pos="1872"/>
          <w:tab w:val="left" w:pos="9187"/>
        </w:tabs>
      </w:pPr>
      <w:r w:rsidRPr="00EB3A9E">
        <w:rPr>
          <w:u w:val="single"/>
        </w:rPr>
        <w:tab/>
        <w:t>Date</w:t>
      </w:r>
      <w:r w:rsidRPr="00EB3A9E">
        <w:rPr>
          <w:u w:val="single"/>
        </w:rPr>
        <w:tab/>
        <w:t>Body</w:t>
      </w:r>
      <w:r w:rsidRPr="00EB3A9E">
        <w:rPr>
          <w:u w:val="single"/>
        </w:rPr>
        <w:tab/>
        <w:t>Action Description with journal page number</w:t>
      </w:r>
      <w:r w:rsidRPr="00EB3A9E">
        <w:rPr>
          <w:u w:val="single"/>
        </w:rPr>
        <w:tab/>
      </w:r>
    </w:p>
    <w:p w:rsidR="00E42EB8" w:rsidRDefault="00E42EB8" w:rsidP="00E42EB8">
      <w:pPr>
        <w:widowControl w:val="0"/>
        <w:tabs>
          <w:tab w:val="right" w:pos="1008"/>
          <w:tab w:val="left" w:pos="1152"/>
          <w:tab w:val="left" w:pos="1872"/>
          <w:tab w:val="left" w:pos="9187"/>
        </w:tabs>
        <w:ind w:left="2088" w:hanging="2088"/>
      </w:pPr>
      <w:r>
        <w:tab/>
        <w:t>4/17/2019</w:t>
      </w:r>
      <w:r>
        <w:tab/>
        <w:t>Senate</w:t>
      </w:r>
      <w:r>
        <w:tab/>
      </w:r>
      <w:r w:rsidRPr="00267E39">
        <w:t>Introduced and adopted (</w:t>
      </w:r>
      <w:hyperlink r:id="rId6" w:history="1">
        <w:r w:rsidRPr="00267E39">
          <w:rPr>
            <w:rStyle w:val="Hyperlink"/>
          </w:rPr>
          <w:t>Senate Journal</w:t>
        </w:r>
        <w:r w:rsidRPr="00267E39">
          <w:rPr>
            <w:rStyle w:val="Hyperlink"/>
          </w:rPr>
          <w:noBreakHyphen/>
          <w:t>page 4</w:t>
        </w:r>
      </w:hyperlink>
      <w:r w:rsidRPr="00267E39">
        <w:t>)</w:t>
      </w:r>
    </w:p>
    <w:p w:rsidR="00E42EB8" w:rsidRDefault="00E42EB8" w:rsidP="00E42EB8">
      <w:pPr>
        <w:widowControl w:val="0"/>
        <w:tabs>
          <w:tab w:val="right" w:pos="1008"/>
          <w:tab w:val="left" w:pos="1152"/>
          <w:tab w:val="left" w:pos="1872"/>
          <w:tab w:val="left" w:pos="9187"/>
        </w:tabs>
        <w:ind w:left="2088" w:hanging="2088"/>
      </w:pPr>
      <w:r>
        <w:tab/>
        <w:t>4/18/2019</w:t>
      </w:r>
      <w:r>
        <w:tab/>
      </w:r>
      <w:r>
        <w:tab/>
      </w:r>
      <w:r w:rsidRPr="00267E39">
        <w:t>Scrivener's error corrected</w:t>
      </w:r>
    </w:p>
    <w:p w:rsidR="00E42EB8" w:rsidRDefault="00E42EB8" w:rsidP="00E42EB8">
      <w:pPr>
        <w:widowControl w:val="0"/>
        <w:tabs>
          <w:tab w:val="right" w:pos="1008"/>
          <w:tab w:val="left" w:pos="1152"/>
          <w:tab w:val="left" w:pos="1872"/>
          <w:tab w:val="left" w:pos="9187"/>
        </w:tabs>
        <w:ind w:left="2088" w:hanging="2088"/>
      </w:pPr>
    </w:p>
    <w:p w:rsidR="00EB3A9E" w:rsidRDefault="00EB3A9E" w:rsidP="00EB3A9E">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EB3A9E">
          <w:rPr>
            <w:rStyle w:val="Hyperlink"/>
          </w:rPr>
          <w:t>legislative information</w:t>
        </w:r>
      </w:hyperlink>
      <w:r>
        <w:t xml:space="preserve"> at the website</w:t>
      </w:r>
    </w:p>
    <w:p w:rsidR="00EB3A9E" w:rsidRDefault="00EB3A9E" w:rsidP="00EB3A9E">
      <w:pPr>
        <w:widowControl w:val="0"/>
        <w:tabs>
          <w:tab w:val="right" w:pos="1008"/>
          <w:tab w:val="left" w:pos="1152"/>
          <w:tab w:val="left" w:pos="1872"/>
          <w:tab w:val="left" w:pos="9187"/>
        </w:tabs>
        <w:ind w:left="2088" w:hanging="2088"/>
      </w:pPr>
    </w:p>
    <w:p w:rsidR="00EB3A9E" w:rsidRPr="00EB3A9E" w:rsidRDefault="00EB3A9E" w:rsidP="00EB3A9E">
      <w:pPr>
        <w:widowControl w:val="0"/>
        <w:tabs>
          <w:tab w:val="right" w:pos="1008"/>
          <w:tab w:val="left" w:pos="1152"/>
          <w:tab w:val="left" w:pos="1872"/>
          <w:tab w:val="left" w:pos="9187"/>
        </w:tabs>
        <w:ind w:left="2088" w:hanging="2088"/>
      </w:pPr>
    </w:p>
    <w:p w:rsidR="00EB3A9E" w:rsidRDefault="00EB3A9E" w:rsidP="00EB3A9E">
      <w:r w:rsidRPr="00EB3A9E">
        <w:rPr>
          <w:b/>
        </w:rPr>
        <w:t>VERSIONS OF THIS BILL</w:t>
      </w:r>
    </w:p>
    <w:p w:rsidR="00EB3A9E" w:rsidRDefault="00EB3A9E" w:rsidP="00EB3A9E"/>
    <w:p w:rsidR="00EB3A9E" w:rsidRDefault="00B620FC" w:rsidP="00EB3A9E">
      <w:hyperlink r:id="rId8" w:history="1">
        <w:r w:rsidR="00EB3A9E">
          <w:rPr>
            <w:rStyle w:val="Hyperlink"/>
          </w:rPr>
          <w:t>4/17/2019</w:t>
        </w:r>
      </w:hyperlink>
    </w:p>
    <w:p w:rsidR="00EB3A9E" w:rsidRDefault="00B620FC" w:rsidP="00EB3A9E">
      <w:hyperlink r:id="rId9" w:history="1">
        <w:r w:rsidR="0072751D" w:rsidRPr="0072751D">
          <w:rPr>
            <w:rStyle w:val="Hyperlink"/>
          </w:rPr>
          <w:t>4/18/2019</w:t>
        </w:r>
      </w:hyperlink>
    </w:p>
    <w:p w:rsidR="0072751D" w:rsidRDefault="0072751D" w:rsidP="00EB3A9E"/>
    <w:p w:rsidR="00EB3A9E" w:rsidRDefault="00EB3A9E" w:rsidP="00EB3A9E">
      <w:pPr>
        <w:sectPr w:rsidR="00EB3A9E" w:rsidSect="00EB3A9E">
          <w:pgSz w:w="12240" w:h="15840" w:code="1"/>
          <w:pgMar w:top="1080" w:right="1440" w:bottom="1080" w:left="1440" w:header="720" w:footer="720" w:gutter="0"/>
          <w:cols w:space="720"/>
          <w:noEndnote/>
          <w:docGrid w:linePitch="360"/>
        </w:sectPr>
      </w:pPr>
    </w:p>
    <w:p w:rsidR="0072751D" w:rsidRPr="00522CE0" w:rsidRDefault="00727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751D" w:rsidRPr="00522CE0" w:rsidRDefault="00727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751D" w:rsidRPr="00522CE0" w:rsidRDefault="00727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751D" w:rsidRPr="00522CE0" w:rsidRDefault="00727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751D" w:rsidRPr="00522CE0" w:rsidRDefault="00727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751D" w:rsidRPr="00522CE0" w:rsidRDefault="00727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751D" w:rsidRPr="00522CE0" w:rsidRDefault="00727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751D" w:rsidRPr="00522CE0" w:rsidRDefault="00727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751D" w:rsidRPr="008F023B" w:rsidRDefault="0072751D" w:rsidP="00460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72751D" w:rsidRPr="00522CE0" w:rsidRDefault="00727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751D" w:rsidRPr="00522CE0" w:rsidRDefault="00727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PHILIP AND LESLEY KELLY ON THE OCCASION OF THEIR FIFTIETH WEDDING ANNIVERSARY AND TO EXTEND BEST WISHES FOR MANY MORE YEARS OF BLESSING AND FULFILMENT.</w:t>
      </w:r>
    </w:p>
    <w:p w:rsidR="0072751D" w:rsidRDefault="00727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2751D" w:rsidRDefault="00727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learn that Philip and Lesley Kelly will celebrate their fiftieth wedding anniversary on June 14, 2019; and</w:t>
      </w:r>
    </w:p>
    <w:p w:rsidR="0072751D" w:rsidRDefault="00727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751D" w:rsidRDefault="00727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Philip and Lesley met in 1967 while students at Newberry College, and they were married on June 14, 1969 in Newberry; and</w:t>
      </w:r>
    </w:p>
    <w:p w:rsidR="0072751D" w:rsidRDefault="00727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751D" w:rsidRDefault="00727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today, they are residents of Beaufort and have three children, Patrick Kelly, Timothy Kelly, and Kimberly Poverud; and five grandchildren, Oliver, Claire, Kate, Tennyson, and Arywnn; and</w:t>
      </w:r>
    </w:p>
    <w:p w:rsidR="0072751D" w:rsidRDefault="00727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751D" w:rsidRDefault="00727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their professional careers, Philip and Lesley have both dedicated themselves to education in the State of South Carolina for thirty years. Philip worked in administration at the State Department of Education and Rock Hill District III, and he was also active with the South Carolina Association of School Business Associates and as President of the Southeastern Association of School Business Officials. Lesley taught in Columbia, Rock Hill, and Beaufort; was nationally board certified; and worked with local district committees to help mentor new teachers; and</w:t>
      </w:r>
    </w:p>
    <w:p w:rsidR="0072751D" w:rsidRDefault="00727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751D" w:rsidRDefault="00727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their free time, Philip and Lesley both enjoy traveling, and Philip is also an avid golfer and fisherman; and</w:t>
      </w:r>
    </w:p>
    <w:p w:rsidR="0072751D" w:rsidRDefault="00727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751D" w:rsidRDefault="00727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honor this son and daughter of South Carolina at the celebration of </w:t>
      </w:r>
      <w:r>
        <w:rPr>
          <w:rFonts w:eastAsia="Times New Roman"/>
        </w:rPr>
        <w:lastRenderedPageBreak/>
        <w:t>their half century of marriage, and the members join with their family and friends in congratulating them on reaching this extraordinary milestone.  Now, therefore,</w:t>
      </w:r>
    </w:p>
    <w:p w:rsidR="0072751D" w:rsidRDefault="00727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751D" w:rsidRDefault="00727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2751D" w:rsidRDefault="00727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751D" w:rsidRDefault="00727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Senate, by this resolution, congratulate Philip and Lesley Kelly on the occasion of their fiftieth wedding anniversary and extend best wishes for many more years of blessing and fulfilment.</w:t>
      </w:r>
    </w:p>
    <w:p w:rsidR="0072751D" w:rsidRDefault="00727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751D" w:rsidRPr="00522CE0" w:rsidRDefault="007275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Philip and Lesley Kelly.</w:t>
      </w:r>
    </w:p>
    <w:p w:rsidR="0072751D" w:rsidRDefault="0072751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B3A9E" w:rsidRDefault="00EB3A9E" w:rsidP="00727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B3A9E" w:rsidSect="0069518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1A7B" w:rsidRDefault="00BE1A7B" w:rsidP="00522CE0">
      <w:r>
        <w:separator/>
      </w:r>
    </w:p>
  </w:endnote>
  <w:endnote w:type="continuationSeparator" w:id="0">
    <w:p w:rsidR="00BE1A7B" w:rsidRDefault="00BE1A7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54D5704-1B96-489F-AB96-C0A7928B9CFB}"/>
    <w:embedBold r:id="rId2" w:fontKey="{630A2B3A-1D14-487F-9D1F-1A02CB247B44}"/>
  </w:font>
  <w:font w:name="Calibri">
    <w:panose1 w:val="020F0502020204030204"/>
    <w:charset w:val="00"/>
    <w:family w:val="swiss"/>
    <w:pitch w:val="variable"/>
    <w:sig w:usb0="E00002FF" w:usb1="4000ACFF" w:usb2="00000001" w:usb3="00000000" w:csb0="0000019F" w:csb1="00000000"/>
    <w:embedRegular r:id="rId3" w:fontKey="{C95B8B40-83B2-4C57-81E7-B0501812F52B}"/>
    <w:embedBold r:id="rId4" w:fontKey="{86D41F18-4A9B-4A28-91A3-3E691DADA41A}"/>
  </w:font>
  <w:font w:name="Cambria">
    <w:panose1 w:val="02040503050406030204"/>
    <w:charset w:val="00"/>
    <w:family w:val="roman"/>
    <w:pitch w:val="variable"/>
    <w:sig w:usb0="E00002FF" w:usb1="400004FF" w:usb2="00000000" w:usb3="00000000" w:csb0="0000019F" w:csb1="00000000"/>
    <w:embedRegular r:id="rId5" w:fontKey="{543D695B-D2F8-4696-8C10-0DD27F6B06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3AF" w:rsidRPr="00460626" w:rsidRDefault="00460626" w:rsidP="00460626">
    <w:pPr>
      <w:pStyle w:val="Footer"/>
      <w:tabs>
        <w:tab w:val="clear" w:pos="4680"/>
        <w:tab w:val="clear" w:pos="9360"/>
        <w:tab w:val="center" w:pos="2995"/>
      </w:tabs>
      <w:spacing w:before="120"/>
    </w:pPr>
    <w:r>
      <w:t>[769]</w:t>
    </w:r>
    <w:r>
      <w:tab/>
    </w:r>
    <w:r>
      <w:fldChar w:fldCharType="begin"/>
    </w:r>
    <w:r>
      <w:instrText xml:space="preserve"> PAGE  \* MERGEFORMAT </w:instrText>
    </w:r>
    <w:r>
      <w:fldChar w:fldCharType="separate"/>
    </w:r>
    <w:r w:rsidR="00017F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1A7B" w:rsidRDefault="00BE1A7B" w:rsidP="00522CE0">
      <w:r>
        <w:separator/>
      </w:r>
    </w:p>
  </w:footnote>
  <w:footnote w:type="continuationSeparator" w:id="0">
    <w:p w:rsidR="00BE1A7B" w:rsidRDefault="00BE1A7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1PHIL.KMM.GEC"/>
    <w:docVar w:name="CoverAttorneyInitials" w:val="KMM"/>
    <w:docVar w:name="CoverAttorneyLastName" w:val="Moffitt"/>
    <w:docVar w:name="CoverBillType" w:val="r"/>
    <w:docVar w:name="CoverSenator" w:val="GEC"/>
    <w:docVar w:name="dvBillNumber" w:val="769"/>
    <w:docVar w:name="dvBillNumberPrefix" w:val="S. "/>
    <w:docVar w:name="dvOriginalBody" w:val="Senate"/>
    <w:docVar w:name="fulldraftpath" w:val="L:\S-RES\GEC\031PHIL.KMM.GEC.DOCX"/>
    <w:docVar w:name="NameofBody" w:val="S"/>
    <w:docVar w:name="vgroup2" w:val="S-RES"/>
  </w:docVars>
  <w:rsids>
    <w:rsidRoot w:val="00A00433"/>
    <w:rsid w:val="00017FE5"/>
    <w:rsid w:val="00042AC1"/>
    <w:rsid w:val="00046516"/>
    <w:rsid w:val="00072458"/>
    <w:rsid w:val="0007601D"/>
    <w:rsid w:val="000B0720"/>
    <w:rsid w:val="000B5EAF"/>
    <w:rsid w:val="001133FD"/>
    <w:rsid w:val="001315B2"/>
    <w:rsid w:val="00170561"/>
    <w:rsid w:val="00186AC9"/>
    <w:rsid w:val="00197DF1"/>
    <w:rsid w:val="001B3DD9"/>
    <w:rsid w:val="001B7E5D"/>
    <w:rsid w:val="001D3BAC"/>
    <w:rsid w:val="00216025"/>
    <w:rsid w:val="00245C4E"/>
    <w:rsid w:val="00253844"/>
    <w:rsid w:val="002C1321"/>
    <w:rsid w:val="002C2031"/>
    <w:rsid w:val="002C5896"/>
    <w:rsid w:val="002D3BED"/>
    <w:rsid w:val="002F0A63"/>
    <w:rsid w:val="00307C2B"/>
    <w:rsid w:val="00315D04"/>
    <w:rsid w:val="00383247"/>
    <w:rsid w:val="003D6E2B"/>
    <w:rsid w:val="003E7597"/>
    <w:rsid w:val="00413EBF"/>
    <w:rsid w:val="0044020F"/>
    <w:rsid w:val="00450668"/>
    <w:rsid w:val="00454138"/>
    <w:rsid w:val="00460626"/>
    <w:rsid w:val="004813A2"/>
    <w:rsid w:val="004952FA"/>
    <w:rsid w:val="004B6A22"/>
    <w:rsid w:val="004D3D8E"/>
    <w:rsid w:val="004D7F37"/>
    <w:rsid w:val="00522CE0"/>
    <w:rsid w:val="00541951"/>
    <w:rsid w:val="00565148"/>
    <w:rsid w:val="00570403"/>
    <w:rsid w:val="0058309C"/>
    <w:rsid w:val="00593361"/>
    <w:rsid w:val="005943C4"/>
    <w:rsid w:val="005A413B"/>
    <w:rsid w:val="005A5017"/>
    <w:rsid w:val="005A648C"/>
    <w:rsid w:val="005F07AC"/>
    <w:rsid w:val="005F1745"/>
    <w:rsid w:val="006A1802"/>
    <w:rsid w:val="006C0CBB"/>
    <w:rsid w:val="006C74EA"/>
    <w:rsid w:val="00720D40"/>
    <w:rsid w:val="0072751D"/>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0433"/>
    <w:rsid w:val="00A02011"/>
    <w:rsid w:val="00A4011E"/>
    <w:rsid w:val="00A86015"/>
    <w:rsid w:val="00A9594E"/>
    <w:rsid w:val="00AE59C8"/>
    <w:rsid w:val="00B10098"/>
    <w:rsid w:val="00B5790D"/>
    <w:rsid w:val="00B945C5"/>
    <w:rsid w:val="00BA20EA"/>
    <w:rsid w:val="00BB5AFC"/>
    <w:rsid w:val="00BC0A56"/>
    <w:rsid w:val="00BE1A7B"/>
    <w:rsid w:val="00C166F7"/>
    <w:rsid w:val="00C1721A"/>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63AF"/>
    <w:rsid w:val="00E058D3"/>
    <w:rsid w:val="00E12CA0"/>
    <w:rsid w:val="00E2236D"/>
    <w:rsid w:val="00E42EB8"/>
    <w:rsid w:val="00E613DE"/>
    <w:rsid w:val="00E76AD9"/>
    <w:rsid w:val="00E86EE2"/>
    <w:rsid w:val="00E91E2F"/>
    <w:rsid w:val="00EA3546"/>
    <w:rsid w:val="00EB3A9E"/>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4F63AC6-59EA-4980-B333-017FF4001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B3A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769_20190417.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69&amp;session=123&amp;summary=B"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417.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769_2019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2F6A18A.dotm</Template>
  <TotalTime>0</TotalTime>
  <Pages>3</Pages>
  <Words>403</Words>
  <Characters>2221</Characters>
  <Application>Microsoft Office Word</Application>
  <DocSecurity>0</DocSecurity>
  <Lines>88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769: Philip and Lesley Kelley - South Carolina Legislature Online</dc:title>
  <dc:subject/>
  <dc:creator>Rebecca Landau</dc:creator>
  <cp:keywords/>
  <dc:description/>
  <cp:lastModifiedBy>S Volk</cp:lastModifiedBy>
  <cp:revision>2</cp:revision>
  <dcterms:created xsi:type="dcterms:W3CDTF">2019-04-23T16:13:00Z</dcterms:created>
  <dcterms:modified xsi:type="dcterms:W3CDTF">2019-04-23T16:13:00Z</dcterms:modified>
</cp:coreProperties>
</file>