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CAC" w:rsidRDefault="00056CAC" w:rsidP="00056CAC">
      <w:pPr>
        <w:widowControl w:val="0"/>
        <w:jc w:val="center"/>
      </w:pPr>
      <w:r w:rsidRPr="00056CAC">
        <w:rPr>
          <w:b/>
        </w:rPr>
        <w:t>South Carolina General Assembly</w:t>
      </w:r>
    </w:p>
    <w:p w:rsidR="00056CAC" w:rsidRDefault="00056CAC" w:rsidP="00056CAC">
      <w:pPr>
        <w:widowControl w:val="0"/>
        <w:jc w:val="center"/>
      </w:pPr>
      <w:r>
        <w:t>123rd Session, 2019-2020</w:t>
      </w:r>
    </w:p>
    <w:p w:rsidR="00056CAC" w:rsidRDefault="00056CAC" w:rsidP="00056CAC">
      <w:pPr>
        <w:widowControl w:val="0"/>
      </w:pPr>
    </w:p>
    <w:p w:rsidR="00056CAC" w:rsidRDefault="00056CAC" w:rsidP="00056CAC">
      <w:pPr>
        <w:widowControl w:val="0"/>
        <w:rPr>
          <w:b/>
        </w:rPr>
      </w:pPr>
      <w:r w:rsidRPr="00056CAC">
        <w:rPr>
          <w:b/>
        </w:rPr>
        <w:t>S.</w:t>
      </w:r>
      <w:r>
        <w:rPr>
          <w:b/>
        </w:rPr>
        <w:t xml:space="preserve"> </w:t>
      </w:r>
      <w:r w:rsidRPr="00056CAC">
        <w:rPr>
          <w:b/>
        </w:rPr>
        <w:t>906</w:t>
      </w:r>
    </w:p>
    <w:p w:rsidR="00056CAC" w:rsidRDefault="00056CAC" w:rsidP="00056CAC">
      <w:pPr>
        <w:widowControl w:val="0"/>
        <w:rPr>
          <w:b/>
        </w:rPr>
      </w:pPr>
    </w:p>
    <w:p w:rsidR="00056CAC" w:rsidRDefault="00056CAC" w:rsidP="00056CAC">
      <w:pPr>
        <w:widowControl w:val="0"/>
      </w:pPr>
      <w:r w:rsidRPr="00056CAC">
        <w:rPr>
          <w:b/>
        </w:rPr>
        <w:t>STATUS INFORMATION</w:t>
      </w:r>
    </w:p>
    <w:p w:rsidR="00056CAC" w:rsidRDefault="00056CAC" w:rsidP="00056CAC">
      <w:pPr>
        <w:widowControl w:val="0"/>
      </w:pPr>
    </w:p>
    <w:p w:rsidR="00056CAC" w:rsidRDefault="00056CAC" w:rsidP="00056CAC">
      <w:pPr>
        <w:widowControl w:val="0"/>
      </w:pPr>
      <w:r>
        <w:t>General Bill</w:t>
      </w:r>
    </w:p>
    <w:p w:rsidR="00056CAC" w:rsidRDefault="00BE28E7" w:rsidP="00056CAC">
      <w:pPr>
        <w:widowControl w:val="0"/>
      </w:pPr>
      <w:r>
        <w:t>Sponsors: Senators Young, Rankin and M.B. Matthews</w:t>
      </w:r>
    </w:p>
    <w:p w:rsidR="00056CAC" w:rsidRDefault="00056CAC" w:rsidP="00056CAC">
      <w:pPr>
        <w:widowControl w:val="0"/>
      </w:pPr>
      <w:r>
        <w:t>Document Path: l:\s-res\try\028bike.sp.try.docx</w:t>
      </w:r>
    </w:p>
    <w:p w:rsidR="00631157" w:rsidRDefault="00631157" w:rsidP="00056CAC">
      <w:pPr>
        <w:widowControl w:val="0"/>
      </w:pPr>
      <w:r>
        <w:t>Companion/Similar bill(s): 4832</w:t>
      </w:r>
    </w:p>
    <w:p w:rsidR="00056CAC" w:rsidRDefault="00056CAC" w:rsidP="00056CAC">
      <w:pPr>
        <w:widowControl w:val="0"/>
      </w:pPr>
    </w:p>
    <w:p w:rsidR="0069448B" w:rsidRDefault="0069448B" w:rsidP="00056CAC">
      <w:pPr>
        <w:widowControl w:val="0"/>
      </w:pPr>
      <w:r>
        <w:t>Introduced in the Senate on January 14, 2020</w:t>
      </w:r>
    </w:p>
    <w:p w:rsidR="0069448B" w:rsidRPr="0069448B" w:rsidRDefault="0069448B" w:rsidP="00056CAC">
      <w:pPr>
        <w:widowControl w:val="0"/>
      </w:pPr>
      <w:r>
        <w:t xml:space="preserve">Currently residing in the Senate Committee on </w:t>
      </w:r>
      <w:r w:rsidRPr="0069448B">
        <w:rPr>
          <w:b/>
        </w:rPr>
        <w:t>Transportation</w:t>
      </w:r>
    </w:p>
    <w:p w:rsidR="0069448B" w:rsidRDefault="0069448B" w:rsidP="00056CAC">
      <w:pPr>
        <w:widowControl w:val="0"/>
      </w:pPr>
    </w:p>
    <w:p w:rsidR="00056CAC" w:rsidRDefault="006A2DE2" w:rsidP="00056CAC">
      <w:pPr>
        <w:widowControl w:val="0"/>
      </w:pPr>
      <w:r>
        <w:t>Summary: Bicycles and motor vehicles; safe distance between</w:t>
      </w:r>
    </w:p>
    <w:p w:rsidR="00056CAC" w:rsidRDefault="00056CAC" w:rsidP="00056CAC">
      <w:pPr>
        <w:widowControl w:val="0"/>
      </w:pPr>
    </w:p>
    <w:p w:rsidR="00056CAC" w:rsidRDefault="00056CAC" w:rsidP="00056CAC">
      <w:pPr>
        <w:widowControl w:val="0"/>
      </w:pPr>
    </w:p>
    <w:p w:rsidR="00056CAC" w:rsidRDefault="00056CAC" w:rsidP="00056CA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56CAC">
        <w:rPr>
          <w:b/>
        </w:rPr>
        <w:t>HISTORY OF LEGISLATIVE ACTIONS</w:t>
      </w:r>
    </w:p>
    <w:p w:rsidR="00056CAC" w:rsidRDefault="00056CAC" w:rsidP="00056CA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56CAC" w:rsidRPr="00056CAC" w:rsidRDefault="00056CAC" w:rsidP="00056CA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56CAC">
        <w:rPr>
          <w:u w:val="single"/>
        </w:rPr>
        <w:tab/>
        <w:t>Date</w:t>
      </w:r>
      <w:r w:rsidRPr="00056CAC">
        <w:rPr>
          <w:u w:val="single"/>
        </w:rPr>
        <w:tab/>
        <w:t>Body</w:t>
      </w:r>
      <w:r w:rsidRPr="00056CAC">
        <w:rPr>
          <w:u w:val="single"/>
        </w:rPr>
        <w:tab/>
        <w:t>Action Description with journal page number</w:t>
      </w:r>
      <w:r w:rsidRPr="00056CAC">
        <w:rPr>
          <w:u w:val="single"/>
        </w:rPr>
        <w:tab/>
      </w:r>
    </w:p>
    <w:p w:rsidR="00952D18" w:rsidRDefault="00952D18" w:rsidP="00952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952D18" w:rsidRDefault="00952D18" w:rsidP="00952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505EBC">
        <w:rPr>
          <w:b/>
        </w:rPr>
        <w:t>Transportation</w:t>
      </w:r>
    </w:p>
    <w:p w:rsidR="00952D18" w:rsidRDefault="00952D18" w:rsidP="00952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6" w:history="1">
        <w:r w:rsidRPr="00505EBC">
          <w:rPr>
            <w:rStyle w:val="Hyperlink"/>
          </w:rPr>
          <w:t>Senate Journal</w:t>
        </w:r>
        <w:r w:rsidRPr="00505EBC">
          <w:rPr>
            <w:rStyle w:val="Hyperlink"/>
          </w:rPr>
          <w:noBreakHyphen/>
          <w:t>page 35</w:t>
        </w:r>
      </w:hyperlink>
      <w:r>
        <w:t>)</w:t>
      </w:r>
    </w:p>
    <w:p w:rsidR="00952D18" w:rsidRDefault="00952D18" w:rsidP="00952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505EBC">
        <w:rPr>
          <w:b/>
        </w:rPr>
        <w:t>Transportation</w:t>
      </w:r>
      <w:r>
        <w:t xml:space="preserve"> (</w:t>
      </w:r>
      <w:hyperlink r:id="rId7" w:history="1">
        <w:r w:rsidRPr="00505EBC">
          <w:rPr>
            <w:rStyle w:val="Hyperlink"/>
          </w:rPr>
          <w:t>Senate Journal</w:t>
        </w:r>
        <w:r w:rsidRPr="00505EBC">
          <w:rPr>
            <w:rStyle w:val="Hyperlink"/>
          </w:rPr>
          <w:noBreakHyphen/>
          <w:t>page 35</w:t>
        </w:r>
      </w:hyperlink>
      <w:r>
        <w:t>)</w:t>
      </w:r>
    </w:p>
    <w:p w:rsidR="00952D18" w:rsidRDefault="00952D18" w:rsidP="00952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6CAC" w:rsidRDefault="00056CAC" w:rsidP="00056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56CAC">
          <w:rPr>
            <w:rStyle w:val="Hyperlink"/>
          </w:rPr>
          <w:t>legislative information</w:t>
        </w:r>
      </w:hyperlink>
      <w:r>
        <w:t xml:space="preserve"> at the website</w:t>
      </w:r>
    </w:p>
    <w:p w:rsidR="00056CAC" w:rsidRDefault="00056CAC" w:rsidP="00056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6CAC" w:rsidRPr="00056CAC" w:rsidRDefault="00056CAC" w:rsidP="00056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6CAC" w:rsidRDefault="00056CAC" w:rsidP="00056CAC">
      <w:pPr>
        <w:widowControl w:val="0"/>
      </w:pPr>
      <w:r w:rsidRPr="00056CAC">
        <w:rPr>
          <w:b/>
        </w:rPr>
        <w:t>VERSIONS OF THIS BILL</w:t>
      </w:r>
    </w:p>
    <w:p w:rsidR="00056CAC" w:rsidRDefault="00056CAC" w:rsidP="00056CAC">
      <w:pPr>
        <w:widowControl w:val="0"/>
      </w:pPr>
    </w:p>
    <w:p w:rsidR="00056CAC" w:rsidRDefault="009238D2" w:rsidP="00056CAC">
      <w:pPr>
        <w:widowControl w:val="0"/>
      </w:pPr>
      <w:hyperlink r:id="rId9" w:history="1">
        <w:r w:rsidR="00056CAC">
          <w:rPr>
            <w:rStyle w:val="Hyperlink"/>
          </w:rPr>
          <w:t>12/11/2019</w:t>
        </w:r>
      </w:hyperlink>
    </w:p>
    <w:p w:rsidR="00056CAC" w:rsidRDefault="00056CAC" w:rsidP="00056CAC"/>
    <w:p w:rsidR="00056CAC" w:rsidRDefault="00056CAC" w:rsidP="00056CAC">
      <w:pPr>
        <w:sectPr w:rsidR="00056CAC" w:rsidSect="00056C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7513" w:rsidRPr="00522CE0" w:rsidRDefault="003075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07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C549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154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56-5-3435 OF THE 1976 CODE, RELATING TO MAINTAINING A SAFE OPERATING DISTANCE BETWEEN A MOTOR VEHICLE AND A BICYCLE, TO DEFIN</w:t>
      </w:r>
      <w:r w:rsidR="001065DB">
        <w:rPr>
          <w:rFonts w:eastAsia="Times New Roman"/>
        </w:rPr>
        <w:t>E</w:t>
      </w:r>
      <w:r>
        <w:rPr>
          <w:rFonts w:eastAsia="Times New Roman"/>
        </w:rPr>
        <w:t xml:space="preserve"> “SAFE OPERATING DISTANCE.”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C5493" w:rsidRDefault="004C54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C5493" w:rsidRDefault="004C54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5493" w:rsidRDefault="004C54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154AD">
        <w:rPr>
          <w:rFonts w:eastAsia="Times New Roman"/>
        </w:rPr>
        <w:t>Section 56-5-3435 of the 1976 Code is amended to read:</w:t>
      </w:r>
    </w:p>
    <w:p w:rsidR="00C154AD" w:rsidRDefault="00C154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4AD" w:rsidRPr="00C154AD" w:rsidRDefault="00C154AD" w:rsidP="00C15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56-5-3435.</w:t>
      </w:r>
      <w:r>
        <w:rPr>
          <w:rFonts w:eastAsia="Times New Roman"/>
        </w:rPr>
        <w:tab/>
      </w:r>
      <w:r w:rsidRPr="00D8036C">
        <w:t>A driver of a motor vehicle must at all times maintain a safe operating distance between the motor vehicle and a bicycle.</w:t>
      </w:r>
      <w:r>
        <w:t xml:space="preserve"> </w:t>
      </w:r>
      <w:r w:rsidRPr="00C154AD">
        <w:rPr>
          <w:u w:val="single"/>
        </w:rPr>
        <w:t>‘Safe operating distance’ means</w:t>
      </w:r>
      <w:r>
        <w:rPr>
          <w:u w:val="single"/>
        </w:rPr>
        <w:t xml:space="preserve"> not less than three feet and must be maintained until the driver of the motor vehicle has clearance to pass the bicycle</w:t>
      </w:r>
      <w:r w:rsidR="001065DB">
        <w:rPr>
          <w:u w:val="single"/>
        </w:rPr>
        <w:t xml:space="preserve"> safely</w:t>
      </w:r>
      <w:r>
        <w:rPr>
          <w:u w:val="single"/>
        </w:rPr>
        <w:t>.</w:t>
      </w:r>
      <w:r>
        <w:t>”</w:t>
      </w:r>
    </w:p>
    <w:p w:rsidR="004C5493" w:rsidRDefault="004C54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5493" w:rsidRPr="00522CE0" w:rsidRDefault="004C54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154A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86C44" w:rsidRDefault="008B7E9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56CAC" w:rsidRDefault="00056CAC" w:rsidP="00056CAC">
      <w:pPr>
        <w:suppressAutoHyphens/>
        <w:jc w:val="both"/>
        <w:rPr>
          <w:rFonts w:eastAsia="Times New Roman"/>
        </w:rPr>
      </w:pPr>
    </w:p>
    <w:sectPr w:rsidR="00056CAC" w:rsidSect="00056CA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493" w:rsidRDefault="004C5493" w:rsidP="00522CE0">
      <w:r>
        <w:separator/>
      </w:r>
    </w:p>
  </w:endnote>
  <w:endnote w:type="continuationSeparator" w:id="0">
    <w:p w:rsidR="004C5493" w:rsidRDefault="004C549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BB8B5B-B3C7-4DE4-B9EA-26D5AAB3945C}"/>
    <w:embedBold r:id="rId2" w:fontKey="{F98F3D77-B0E9-4EC0-A0CE-FD3CE90664E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FE72652-2A6D-4935-B5C0-61CA13755F4E}"/>
    <w:embedBold r:id="rId4" w:fontKey="{F6E562F0-5D3B-4677-A892-C4BC43C3F4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76065D-909F-443C-BC18-588A37A27F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CAC" w:rsidRPr="00307513" w:rsidRDefault="00056CAC" w:rsidP="003075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E28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493" w:rsidRDefault="004C5493" w:rsidP="00522CE0">
      <w:r>
        <w:separator/>
      </w:r>
    </w:p>
  </w:footnote>
  <w:footnote w:type="continuationSeparator" w:id="0">
    <w:p w:rsidR="004C5493" w:rsidRDefault="004C549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BIKE.SP.TRY"/>
    <w:docVar w:name="CoverAttorneyInitials" w:val="SP"/>
    <w:docVar w:name="CoverAttorneyLastName" w:val="Parrish"/>
    <w:docVar w:name="CoverBillType" w:val="b"/>
    <w:docVar w:name="CoverSenator" w:val="TRY"/>
    <w:docVar w:name="dvBillNumber" w:val="906"/>
    <w:docVar w:name="dvBillNumberPrefix" w:val="S. "/>
    <w:docVar w:name="dvOriginalBody" w:val="Senate"/>
    <w:docVar w:name="fulldraftpath" w:val="L:\S-RES\TRY\028BIKE.SP.TRY.DOCX"/>
    <w:docVar w:name="NameofBody" w:val="S"/>
    <w:docVar w:name="vgroup2" w:val="S-RES"/>
  </w:docVars>
  <w:rsids>
    <w:rsidRoot w:val="004C5493"/>
    <w:rsid w:val="00042AC1"/>
    <w:rsid w:val="00046516"/>
    <w:rsid w:val="00056CAC"/>
    <w:rsid w:val="00062CE7"/>
    <w:rsid w:val="00072458"/>
    <w:rsid w:val="0007601D"/>
    <w:rsid w:val="000B0720"/>
    <w:rsid w:val="000B5EAF"/>
    <w:rsid w:val="001065DB"/>
    <w:rsid w:val="001315B2"/>
    <w:rsid w:val="00146258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5C7C"/>
    <w:rsid w:val="00307513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5493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31157"/>
    <w:rsid w:val="0069448B"/>
    <w:rsid w:val="006A1802"/>
    <w:rsid w:val="006A2DE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B7E96"/>
    <w:rsid w:val="008C3697"/>
    <w:rsid w:val="008E185F"/>
    <w:rsid w:val="008F023B"/>
    <w:rsid w:val="00904E16"/>
    <w:rsid w:val="009162B3"/>
    <w:rsid w:val="00927C62"/>
    <w:rsid w:val="00952D18"/>
    <w:rsid w:val="00983951"/>
    <w:rsid w:val="00984124"/>
    <w:rsid w:val="00984640"/>
    <w:rsid w:val="00995C37"/>
    <w:rsid w:val="009C118A"/>
    <w:rsid w:val="00A02011"/>
    <w:rsid w:val="00A4011E"/>
    <w:rsid w:val="00A50EEC"/>
    <w:rsid w:val="00A86015"/>
    <w:rsid w:val="00A86C44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E28E7"/>
    <w:rsid w:val="00C154AD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5111"/>
    <w:rsid w:val="00D86943"/>
    <w:rsid w:val="00DA3C6B"/>
    <w:rsid w:val="00DA47B9"/>
    <w:rsid w:val="00DE5635"/>
    <w:rsid w:val="00E058D3"/>
    <w:rsid w:val="00E12CA0"/>
    <w:rsid w:val="00E2236D"/>
    <w:rsid w:val="00E712F4"/>
    <w:rsid w:val="00E76AD9"/>
    <w:rsid w:val="00E86EE2"/>
    <w:rsid w:val="00E913BC"/>
    <w:rsid w:val="00E91E2F"/>
    <w:rsid w:val="00EA3546"/>
    <w:rsid w:val="00EB47AE"/>
    <w:rsid w:val="00EC34E1"/>
    <w:rsid w:val="00F0234A"/>
    <w:rsid w:val="00F05CF2"/>
    <w:rsid w:val="00F3636C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4C900A53-05D0-423A-9D59-9460D02D7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56C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06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906_2019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A8D832B4</Template>
  <TotalTime>0</TotalTime>
  <Pages>2</Pages>
  <Words>282</Words>
  <Characters>1504</Characters>
  <Application>Microsoft Office Word</Application>
  <DocSecurity>0</DocSecurity>
  <Lines>39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906: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2020-03-05T16:39:00Z</dcterms:created>
  <dcterms:modified xsi:type="dcterms:W3CDTF">2020-03-05T16:39:00Z</dcterms:modified>
</cp:coreProperties>
</file>