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137" w:rsidRDefault="00C60137" w:rsidP="005477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477B4" w:rsidRDefault="005477B4" w:rsidP="005477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77B4" w:rsidRDefault="005477B4" w:rsidP="005477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77B4" w:rsidRDefault="005477B4" w:rsidP="005477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77B4" w:rsidRDefault="005477B4" w:rsidP="005477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77B4" w:rsidRDefault="005477B4" w:rsidP="005477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77B4" w:rsidRDefault="005477B4" w:rsidP="005477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601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46D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432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F6916">
        <w:rPr>
          <w:szCs w:val="22"/>
        </w:rPr>
        <w:t xml:space="preserve">TO AMEND THE CODE OF LAWS OF SOUTH CAROLINA, 1976, BY ADDING </w:t>
      </w:r>
      <w:r w:rsidRPr="004D40C6">
        <w:rPr>
          <w:szCs w:val="22"/>
        </w:rPr>
        <w:t>SECTION 8</w:t>
      </w:r>
      <w:r w:rsidR="000D3A6A">
        <w:rPr>
          <w:szCs w:val="22"/>
        </w:rPr>
        <w:noBreakHyphen/>
      </w:r>
      <w:r w:rsidRPr="004D40C6">
        <w:rPr>
          <w:szCs w:val="22"/>
        </w:rPr>
        <w:t>15</w:t>
      </w:r>
      <w:r w:rsidR="000D3A6A">
        <w:rPr>
          <w:szCs w:val="22"/>
        </w:rPr>
        <w:noBreakHyphen/>
      </w:r>
      <w:r w:rsidRPr="004D40C6">
        <w:rPr>
          <w:szCs w:val="22"/>
        </w:rPr>
        <w:t xml:space="preserve">80 SO AS </w:t>
      </w:r>
      <w:r w:rsidRPr="00AF6916">
        <w:rPr>
          <w:szCs w:val="22"/>
        </w:rPr>
        <w:t xml:space="preserve">TO </w:t>
      </w:r>
      <w:r>
        <w:rPr>
          <w:szCs w:val="22"/>
        </w:rPr>
        <w:t xml:space="preserve">ESTABLISH A </w:t>
      </w:r>
      <w:r w:rsidRPr="00AF6916">
        <w:rPr>
          <w:szCs w:val="22"/>
        </w:rPr>
        <w:t>RESIDENCY REQUIREMENT FOR CANDIDATE</w:t>
      </w:r>
      <w:r>
        <w:rPr>
          <w:szCs w:val="22"/>
        </w:rPr>
        <w:t>S</w:t>
      </w:r>
      <w:r w:rsidRPr="00AF6916">
        <w:rPr>
          <w:szCs w:val="22"/>
        </w:rPr>
        <w:t xml:space="preserve"> </w:t>
      </w:r>
      <w:r>
        <w:rPr>
          <w:szCs w:val="22"/>
        </w:rPr>
        <w:t>FOR LOCAL OFFICE THAT ARE ELECTED FROM SPECIFIC DISTRICTS</w:t>
      </w:r>
      <w:r w:rsidRPr="00AF6916">
        <w:rPr>
          <w:szCs w:val="22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D46DE" w:rsidRDefault="006D46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D46DE" w:rsidRDefault="006D46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32BE" w:rsidRPr="00587E2E" w:rsidRDefault="006D46DE" w:rsidP="00043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0432BE" w:rsidRPr="00587E2E">
        <w:rPr>
          <w:color w:val="000000" w:themeColor="text1"/>
          <w:u w:color="000000" w:themeColor="text1"/>
        </w:rPr>
        <w:t xml:space="preserve">Chapter </w:t>
      </w:r>
      <w:r w:rsidR="000432BE">
        <w:rPr>
          <w:color w:val="000000" w:themeColor="text1"/>
          <w:u w:color="000000" w:themeColor="text1"/>
        </w:rPr>
        <w:t>15</w:t>
      </w:r>
      <w:r w:rsidR="000432BE" w:rsidRPr="00587E2E">
        <w:rPr>
          <w:color w:val="000000" w:themeColor="text1"/>
          <w:u w:color="000000" w:themeColor="text1"/>
        </w:rPr>
        <w:t xml:space="preserve">, Title </w:t>
      </w:r>
      <w:r w:rsidR="000432BE">
        <w:rPr>
          <w:color w:val="000000" w:themeColor="text1"/>
          <w:u w:color="000000" w:themeColor="text1"/>
        </w:rPr>
        <w:t>8</w:t>
      </w:r>
      <w:r w:rsidR="000432BE" w:rsidRPr="00587E2E">
        <w:rPr>
          <w:color w:val="000000" w:themeColor="text1"/>
          <w:u w:color="000000" w:themeColor="text1"/>
        </w:rPr>
        <w:t xml:space="preserve"> of the 1976 Code is amended by adding:</w:t>
      </w:r>
    </w:p>
    <w:p w:rsidR="000432BE" w:rsidRDefault="000432BE" w:rsidP="00043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46DE" w:rsidRDefault="000432BE" w:rsidP="00043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  <w:t>“Section 8</w:t>
      </w:r>
      <w:r w:rsidR="000D3A6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15</w:t>
      </w:r>
      <w:r w:rsidR="000D3A6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80.</w:t>
      </w:r>
      <w:r>
        <w:rPr>
          <w:color w:val="000000" w:themeColor="text1"/>
          <w:u w:color="000000" w:themeColor="text1"/>
        </w:rPr>
        <w:tab/>
        <w:t>Notwithstanding another provision of law, n</w:t>
      </w:r>
      <w:r w:rsidRPr="001C3B58">
        <w:rPr>
          <w:color w:val="000000" w:themeColor="text1"/>
          <w:u w:color="000000" w:themeColor="text1"/>
        </w:rPr>
        <w:t xml:space="preserve">o person is eligible </w:t>
      </w:r>
      <w:r>
        <w:rPr>
          <w:color w:val="000000" w:themeColor="text1"/>
          <w:u w:color="000000" w:themeColor="text1"/>
        </w:rPr>
        <w:t xml:space="preserve">to hold a local elective office </w:t>
      </w:r>
      <w:r w:rsidRPr="001C3B58">
        <w:rPr>
          <w:color w:val="000000" w:themeColor="text1"/>
          <w:u w:color="000000" w:themeColor="text1"/>
        </w:rPr>
        <w:t xml:space="preserve">who, at the time of his election, is not a duly qualified elector in the district </w:t>
      </w:r>
      <w:r>
        <w:rPr>
          <w:color w:val="000000" w:themeColor="text1"/>
          <w:u w:color="000000" w:themeColor="text1"/>
        </w:rPr>
        <w:t>from which he may be elected</w:t>
      </w:r>
      <w:r w:rsidRPr="001C3B58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 </w:t>
      </w:r>
      <w:r w:rsidRPr="003156DC">
        <w:rPr>
          <w:color w:val="000000" w:themeColor="text1"/>
          <w:u w:color="000000" w:themeColor="text1"/>
        </w:rPr>
        <w:t xml:space="preserve">A candidate for </w:t>
      </w:r>
      <w:r>
        <w:rPr>
          <w:color w:val="000000" w:themeColor="text1"/>
          <w:u w:color="000000" w:themeColor="text1"/>
        </w:rPr>
        <w:t xml:space="preserve">a local elective office that is elected from a specific district </w:t>
      </w:r>
      <w:r w:rsidRPr="003156DC">
        <w:rPr>
          <w:color w:val="000000" w:themeColor="text1"/>
          <w:u w:color="000000" w:themeColor="text1"/>
        </w:rPr>
        <w:t>must be a legal resident of the district in which he is a candidate at the time he files for the office.</w:t>
      </w:r>
      <w:r>
        <w:rPr>
          <w:color w:val="000000" w:themeColor="text1"/>
          <w:u w:color="000000" w:themeColor="text1"/>
        </w:rPr>
        <w:t>”</w:t>
      </w:r>
    </w:p>
    <w:p w:rsidR="006D46DE" w:rsidRDefault="006D46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46DE" w:rsidRDefault="006D46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4298A">
        <w:t>2</w:t>
      </w:r>
      <w:r>
        <w:t>.</w:t>
      </w:r>
      <w:r>
        <w:tab/>
        <w:t>This act takes effect upon approval by the Governor.</w:t>
      </w:r>
    </w:p>
    <w:p w:rsidR="000D3566" w:rsidRDefault="000D3A6A" w:rsidP="00F87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60137" w:rsidRDefault="00C60137" w:rsidP="00C60137">
      <w:pPr>
        <w:suppressAutoHyphens/>
      </w:pPr>
    </w:p>
    <w:sectPr w:rsidR="00C60137" w:rsidSect="00C6013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46DE" w:rsidRDefault="006D46DE" w:rsidP="009F0C77">
      <w:r>
        <w:separator/>
      </w:r>
    </w:p>
  </w:endnote>
  <w:endnote w:type="continuationSeparator" w:id="0">
    <w:p w:rsidR="006D46DE" w:rsidRDefault="006D46D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66A2FDF-B316-4A73-A762-C60856EDB114}"/>
    <w:embedBold r:id="rId2" w:fontKey="{6FD36DFF-90D8-4440-A4C8-3FBD0B36772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5B176C6-8A28-4650-AD04-15CEC4B3C31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B03AA6B-1746-4736-A6E6-E1DFF7B101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E36F6D6-7406-4CFF-99E3-C14C46451D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3566" w:rsidRPr="00C60137" w:rsidRDefault="00C60137" w:rsidP="00C601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46DE" w:rsidRDefault="006D46DE" w:rsidP="009F0C77">
      <w:r>
        <w:separator/>
      </w:r>
    </w:p>
  </w:footnote>
  <w:footnote w:type="continuationSeparator" w:id="0">
    <w:p w:rsidR="006D46DE" w:rsidRDefault="006D46D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492ZW19"/>
    <w:docVar w:name="CoverBillType" w:val="b"/>
    <w:docVar w:name="DocPath" w:val="L:\Council\bills\CC\15492ZW19.DOCX"/>
    <w:docVar w:name="dvBillNumber" w:val="3933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6D46DE"/>
    <w:rsid w:val="00011869"/>
    <w:rsid w:val="00015CD6"/>
    <w:rsid w:val="000432BE"/>
    <w:rsid w:val="000D3566"/>
    <w:rsid w:val="000D3A6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477B4"/>
    <w:rsid w:val="00556EBF"/>
    <w:rsid w:val="00577C6C"/>
    <w:rsid w:val="005A62FE"/>
    <w:rsid w:val="005C2FE2"/>
    <w:rsid w:val="005E2BC9"/>
    <w:rsid w:val="006002A6"/>
    <w:rsid w:val="00605102"/>
    <w:rsid w:val="006215AA"/>
    <w:rsid w:val="0064298A"/>
    <w:rsid w:val="006913C9"/>
    <w:rsid w:val="0069470D"/>
    <w:rsid w:val="006D46DE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7064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60137"/>
    <w:rsid w:val="00C74E9D"/>
    <w:rsid w:val="00C826DD"/>
    <w:rsid w:val="00C82FD3"/>
    <w:rsid w:val="00C92819"/>
    <w:rsid w:val="00CC6B7B"/>
    <w:rsid w:val="00CD2089"/>
    <w:rsid w:val="00D70439"/>
    <w:rsid w:val="00D73A67"/>
    <w:rsid w:val="00D970A9"/>
    <w:rsid w:val="00DA4D54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87F21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8C05D13-176B-495F-8DD7-276F1C789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02A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2A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A88464-543A-4641-AF8D-BE45F2DA9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E78C1EF5.dotm</Template>
  <TotalTime>0</TotalTime>
  <Pages>1</Pages>
  <Words>149</Words>
  <Characters>681</Characters>
  <Application>Microsoft Office Word</Application>
  <DocSecurity>0</DocSecurity>
  <Lines>31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3933 Text of Previous Version (Feb. 7, 2019) - South Carolina Legislature Online</dc:title>
  <dc:creator>Chris Charlton</dc:creator>
  <cp:lastModifiedBy>S Volk</cp:lastModifiedBy>
  <cp:revision>2</cp:revision>
  <cp:lastPrinted>2019-01-31T19:53:00Z</cp:lastPrinted>
  <dcterms:created xsi:type="dcterms:W3CDTF">2019-02-07T16:53:00Z</dcterms:created>
  <dcterms:modified xsi:type="dcterms:W3CDTF">2019-02-07T16:53:00Z</dcterms:modified>
</cp:coreProperties>
</file>