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911" w:rsidRDefault="003C2911" w:rsidP="003C2911">
      <w:pPr>
        <w:widowControl w:val="0"/>
        <w:jc w:val="center"/>
      </w:pPr>
      <w:bookmarkStart w:id="0" w:name="_GoBack"/>
      <w:bookmarkEnd w:id="0"/>
      <w:r w:rsidRPr="003C2911">
        <w:rPr>
          <w:b/>
        </w:rPr>
        <w:t>South Carolina General Assembly</w:t>
      </w:r>
    </w:p>
    <w:p w:rsidR="003C2911" w:rsidRDefault="003C2911" w:rsidP="003C2911">
      <w:pPr>
        <w:widowControl w:val="0"/>
        <w:jc w:val="center"/>
      </w:pPr>
      <w:r>
        <w:t>118th Session, 2009-2010</w:t>
      </w:r>
    </w:p>
    <w:p w:rsidR="003C2911" w:rsidRDefault="003C2911" w:rsidP="003C2911">
      <w:pPr>
        <w:widowControl w:val="0"/>
        <w:jc w:val="left"/>
      </w:pPr>
    </w:p>
    <w:p w:rsidR="003C2911" w:rsidRDefault="003C2911" w:rsidP="003C2911">
      <w:pPr>
        <w:widowControl w:val="0"/>
        <w:jc w:val="left"/>
        <w:rPr>
          <w:b/>
        </w:rPr>
      </w:pPr>
      <w:r w:rsidRPr="003C2911">
        <w:rPr>
          <w:b/>
        </w:rPr>
        <w:t>S.</w:t>
      </w:r>
      <w:r>
        <w:rPr>
          <w:b/>
        </w:rPr>
        <w:t xml:space="preserve"> </w:t>
      </w:r>
      <w:r w:rsidRPr="003C2911">
        <w:rPr>
          <w:b/>
        </w:rPr>
        <w:t>1103</w:t>
      </w:r>
    </w:p>
    <w:p w:rsidR="003C2911" w:rsidRDefault="003C2911" w:rsidP="003C2911">
      <w:pPr>
        <w:widowControl w:val="0"/>
        <w:jc w:val="left"/>
        <w:rPr>
          <w:b/>
        </w:rPr>
      </w:pPr>
    </w:p>
    <w:p w:rsidR="003C2911" w:rsidRDefault="003C2911" w:rsidP="003C2911">
      <w:pPr>
        <w:widowControl w:val="0"/>
        <w:jc w:val="left"/>
      </w:pPr>
      <w:r w:rsidRPr="003C2911">
        <w:rPr>
          <w:b/>
        </w:rPr>
        <w:t>STATUS INFORMATION</w:t>
      </w:r>
    </w:p>
    <w:p w:rsidR="003C2911" w:rsidRDefault="003C2911" w:rsidP="003C2911">
      <w:pPr>
        <w:widowControl w:val="0"/>
        <w:jc w:val="left"/>
      </w:pPr>
    </w:p>
    <w:p w:rsidR="003C2911" w:rsidRDefault="003C2911" w:rsidP="003C2911">
      <w:pPr>
        <w:widowControl w:val="0"/>
        <w:jc w:val="left"/>
      </w:pPr>
      <w:r>
        <w:t>Senate Resolution</w:t>
      </w:r>
    </w:p>
    <w:p w:rsidR="003C2911" w:rsidRDefault="003C2911" w:rsidP="003C2911">
      <w:pPr>
        <w:widowControl w:val="0"/>
        <w:jc w:val="left"/>
      </w:pPr>
      <w:r>
        <w:t>Sponsors: Senators Bright, Reese, Peeler and S. Martin</w:t>
      </w:r>
    </w:p>
    <w:p w:rsidR="003C2911" w:rsidRDefault="003C2911" w:rsidP="003C2911">
      <w:pPr>
        <w:widowControl w:val="0"/>
        <w:jc w:val="left"/>
      </w:pPr>
      <w:r>
        <w:t>Document Path: l:\council\bills\gm\24426dw10.docx</w:t>
      </w:r>
    </w:p>
    <w:p w:rsidR="003C2911" w:rsidRDefault="003C2911" w:rsidP="003C2911">
      <w:pPr>
        <w:widowControl w:val="0"/>
        <w:jc w:val="left"/>
      </w:pPr>
    </w:p>
    <w:p w:rsidR="003C2911" w:rsidRDefault="003C2911" w:rsidP="003C2911">
      <w:pPr>
        <w:widowControl w:val="0"/>
        <w:jc w:val="left"/>
      </w:pPr>
      <w:r>
        <w:t>Introduced in the Senate on January 26, 2010</w:t>
      </w:r>
    </w:p>
    <w:p w:rsidR="003C2911" w:rsidRDefault="003C2911" w:rsidP="003C2911">
      <w:pPr>
        <w:widowControl w:val="0"/>
        <w:jc w:val="left"/>
      </w:pPr>
      <w:r>
        <w:t>Adopted by the Senate on January 26, 2010</w:t>
      </w:r>
    </w:p>
    <w:p w:rsidR="003C2911" w:rsidRDefault="003C2911" w:rsidP="003C2911">
      <w:pPr>
        <w:widowControl w:val="0"/>
        <w:jc w:val="left"/>
      </w:pPr>
    </w:p>
    <w:p w:rsidR="003C2911" w:rsidRDefault="003C2911" w:rsidP="003C2911">
      <w:pPr>
        <w:widowControl w:val="0"/>
        <w:jc w:val="left"/>
      </w:pPr>
      <w:r>
        <w:t xml:space="preserve">Summary: </w:t>
      </w:r>
      <w:r w:rsidR="00F2341D">
        <w:t>International Plastics Modelers Society of Spartanburg</w:t>
      </w:r>
    </w:p>
    <w:p w:rsidR="003C2911" w:rsidRDefault="003C2911" w:rsidP="003C2911">
      <w:pPr>
        <w:widowControl w:val="0"/>
        <w:jc w:val="left"/>
      </w:pPr>
    </w:p>
    <w:p w:rsidR="003C2911" w:rsidRDefault="003C2911" w:rsidP="003C2911">
      <w:pPr>
        <w:widowControl w:val="0"/>
        <w:jc w:val="left"/>
      </w:pPr>
    </w:p>
    <w:p w:rsidR="003C2911" w:rsidRDefault="003C2911" w:rsidP="003C2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911">
        <w:rPr>
          <w:b/>
        </w:rPr>
        <w:t>HISTORY OF LEGISLATIVE ACTIONS</w:t>
      </w:r>
    </w:p>
    <w:p w:rsidR="003C2911" w:rsidRDefault="003C2911" w:rsidP="003C2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2911" w:rsidRPr="003C2911" w:rsidRDefault="003C2911" w:rsidP="003C2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911">
        <w:rPr>
          <w:u w:val="single"/>
        </w:rPr>
        <w:tab/>
        <w:t>Date</w:t>
      </w:r>
      <w:r w:rsidRPr="003C2911">
        <w:rPr>
          <w:u w:val="single"/>
        </w:rPr>
        <w:tab/>
        <w:t>Body</w:t>
      </w:r>
      <w:r w:rsidRPr="003C2911">
        <w:rPr>
          <w:u w:val="single"/>
        </w:rPr>
        <w:tab/>
        <w:t>Action Description with journal page number</w:t>
      </w:r>
      <w:r w:rsidRPr="003C2911">
        <w:rPr>
          <w:u w:val="single"/>
        </w:rPr>
        <w:tab/>
      </w:r>
    </w:p>
    <w:p w:rsidR="001437A8" w:rsidRDefault="001437A8" w:rsidP="00143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1/26/2010</w:t>
      </w:r>
      <w:r>
        <w:tab/>
        <w:t>Senate</w:t>
      </w:r>
      <w:r>
        <w:tab/>
      </w:r>
      <w:r w:rsidRPr="00E60FA1">
        <w:t xml:space="preserve">Introduced and adopted </w:t>
      </w:r>
      <w:hyperlink r:id="rId7" w:history="1">
        <w:r w:rsidRPr="00A62FF1">
          <w:rPr>
            <w:rStyle w:val="Hyperlink"/>
          </w:rPr>
          <w:t>SJ</w:t>
        </w:r>
      </w:hyperlink>
      <w:r>
        <w:noBreakHyphen/>
      </w:r>
      <w:r w:rsidRPr="00E60FA1">
        <w:t>7</w:t>
      </w:r>
    </w:p>
    <w:p w:rsidR="001437A8" w:rsidRDefault="001437A8" w:rsidP="00143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911" w:rsidRPr="003C2911" w:rsidRDefault="003C2911" w:rsidP="003C2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911" w:rsidRDefault="003C2911" w:rsidP="003C2911">
      <w:r w:rsidRPr="003C2911">
        <w:rPr>
          <w:b/>
        </w:rPr>
        <w:t>VERSIONS OF THIS BILL</w:t>
      </w:r>
    </w:p>
    <w:p w:rsidR="003C2911" w:rsidRDefault="003C2911" w:rsidP="003C2911"/>
    <w:p w:rsidR="003C2911" w:rsidRDefault="000E0E68" w:rsidP="003C2911">
      <w:hyperlink r:id="rId8" w:history="1">
        <w:r w:rsidR="003C2911">
          <w:rPr>
            <w:rStyle w:val="Hyperlink"/>
          </w:rPr>
          <w:t>1/26/2010</w:t>
        </w:r>
      </w:hyperlink>
    </w:p>
    <w:p w:rsidR="003C2911" w:rsidRDefault="003C2911" w:rsidP="003C2911"/>
    <w:p w:rsidR="003C2911" w:rsidRDefault="003C2911" w:rsidP="003C2911">
      <w:pPr>
        <w:sectPr w:rsidR="003C2911" w:rsidSect="003C29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48E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AND RECOGNIZE THE SPARTANBURG CHAPTER OF THE INTERNATIONAL PLASTIC MODELERS SOCIETY, AND TO COMMEND THEM FOR THEIR WORK TO BENEFIT THEIR COMMUNITY.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6952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6952">
        <w:t>the members of the South Carolina Senate are pleased to pause in their deliberations to acknowledge the fine work of the Spartanburg Scale Modelers, a charter of the International Plastic Modelers Society</w:t>
      </w:r>
      <w:r w:rsidR="000F02BA">
        <w:t xml:space="preserve"> (IPMS)</w:t>
      </w:r>
      <w:r w:rsidR="0071467F">
        <w:t xml:space="preserve"> since 1991</w:t>
      </w:r>
      <w:r w:rsidR="009D6952">
        <w:t>; and</w:t>
      </w:r>
    </w:p>
    <w:p w:rsidR="009D6952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952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model enthusiasts</w:t>
      </w:r>
      <w:r w:rsidR="001B54E8">
        <w:t xml:space="preserve"> promote interest in the hobby o</w:t>
      </w:r>
      <w:r>
        <w:t>f modeling</w:t>
      </w:r>
      <w:r w:rsidR="00EB0788">
        <w:t>;</w:t>
      </w:r>
      <w:r>
        <w:t xml:space="preserve"> provide information, data, and assistance to help improve the standards and techniques of modeling</w:t>
      </w:r>
      <w:r w:rsidR="00EB0788">
        <w:t>;</w:t>
      </w:r>
      <w:r>
        <w:t xml:space="preserve"> and encourage interest in plastic modeling; and</w:t>
      </w:r>
    </w:p>
    <w:p w:rsidR="009D6952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54E8">
        <w:t xml:space="preserve">winning an impressive fourteen national awards, the </w:t>
      </w:r>
      <w:r>
        <w:t xml:space="preserve">Spartanburg chapter </w:t>
      </w:r>
      <w:r w:rsidR="00007005">
        <w:t>has already</w:t>
      </w:r>
      <w:r w:rsidR="00EB0788">
        <w:t xml:space="preserve"> </w:t>
      </w:r>
      <w:r>
        <w:t xml:space="preserve">traveled to ten </w:t>
      </w:r>
      <w:r w:rsidR="00007005">
        <w:t xml:space="preserve">swap meets or </w:t>
      </w:r>
      <w:r>
        <w:t>contest</w:t>
      </w:r>
      <w:r w:rsidR="00007005">
        <w:noBreakHyphen/>
      </w:r>
      <w:r>
        <w:t>conventi</w:t>
      </w:r>
      <w:r w:rsidR="00007005">
        <w:t>ons</w:t>
      </w:r>
      <w:r>
        <w:t xml:space="preserve"> in the 2009</w:t>
      </w:r>
      <w:r w:rsidR="00007005">
        <w:noBreakHyphen/>
      </w:r>
      <w:r>
        <w:t>20</w:t>
      </w:r>
      <w:r w:rsidR="00007005">
        <w:t>10</w:t>
      </w:r>
      <w:r>
        <w:t xml:space="preserve"> season </w:t>
      </w:r>
      <w:r w:rsidR="001B54E8">
        <w:t>throughout</w:t>
      </w:r>
      <w:r>
        <w:t xml:space="preserve"> Tennessee, Ohio, North Carolina, and Georgia; and</w:t>
      </w: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67F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June of 2009, Spartanburg hosted its sixteenth contest and convention, “The Double Main Event,”</w:t>
      </w:r>
      <w:r w:rsidR="0071467F">
        <w:t xml:space="preserve"> with participants from five states</w:t>
      </w:r>
      <w:r>
        <w:t xml:space="preserve"> and </w:t>
      </w:r>
      <w:r w:rsidR="0071467F">
        <w:t>almost four hundred entries; and</w:t>
      </w: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BA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convention </w:t>
      </w:r>
      <w:r w:rsidR="000F02BA">
        <w:t>held the first ever junior invitational contest for IPMS</w:t>
      </w:r>
      <w:r>
        <w:t>,</w:t>
      </w:r>
      <w:r w:rsidR="000F02BA">
        <w:t xml:space="preserve"> which offered thirty six different categories for teens and preteens</w:t>
      </w:r>
      <w:r>
        <w:t xml:space="preserve"> and boasted forty junior entries</w:t>
      </w:r>
      <w:r w:rsidR="000F02BA">
        <w:t>; and</w:t>
      </w: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their “Make</w:t>
      </w:r>
      <w:r w:rsidR="001B54E8">
        <w:t xml:space="preserve"> </w:t>
      </w:r>
      <w:r>
        <w:t>It</w:t>
      </w:r>
      <w:r w:rsidR="00007005">
        <w:noBreakHyphen/>
      </w:r>
      <w:r>
        <w:t>Take</w:t>
      </w:r>
      <w:r w:rsidR="001B54E8">
        <w:t xml:space="preserve"> </w:t>
      </w:r>
      <w:r w:rsidR="00007005">
        <w:t>It” programs at the Southe</w:t>
      </w:r>
      <w:r>
        <w:t>astern Children</w:t>
      </w:r>
      <w:r w:rsidR="00007005" w:rsidRPr="00007005">
        <w:t>’</w:t>
      </w:r>
      <w:r>
        <w:t xml:space="preserve">s Home for abused and neglected children in Duncan, members of Spartanburg Scale Modelers </w:t>
      </w:r>
      <w:r w:rsidR="00007005">
        <w:t xml:space="preserve">Society </w:t>
      </w:r>
      <w:r>
        <w:t xml:space="preserve">have </w:t>
      </w:r>
      <w:r>
        <w:lastRenderedPageBreak/>
        <w:t>impacted twenty</w:t>
      </w:r>
      <w:r w:rsidR="00007005">
        <w:noBreakHyphen/>
      </w:r>
      <w:r>
        <w:t xml:space="preserve">five children in their community by donating </w:t>
      </w:r>
      <w:r w:rsidR="00007005">
        <w:t xml:space="preserve">valuable </w:t>
      </w:r>
      <w:r>
        <w:t>time and materials; and</w:t>
      </w: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54E8">
        <w:t>this year the chapter has already devoted over one hundred hours and almost nine hundred dollars to community needs such as the live and silent auction for the Southeastern Children</w:t>
      </w:r>
      <w:r w:rsidR="00007005" w:rsidRPr="00007005">
        <w:t>’</w:t>
      </w:r>
      <w:r w:rsidR="001B54E8">
        <w:t>s Home, the Wade Sharff 2</w:t>
      </w:r>
      <w:r w:rsidR="001B54E8" w:rsidRPr="001B54E8">
        <w:rPr>
          <w:vertAlign w:val="superscript"/>
        </w:rPr>
        <w:t>nd</w:t>
      </w:r>
      <w:r w:rsidR="001B54E8">
        <w:t xml:space="preserve"> Annual Memorial Golf Tournament, and the Toys for Tots program; and</w:t>
      </w:r>
    </w:p>
    <w:p w:rsidR="00EB0788" w:rsidRDefault="00EB0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788" w:rsidRDefault="00EB0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their August meeting, the members presented Korean War veteran Paul Savko with a B</w:t>
      </w:r>
      <w:r w:rsidR="00007005">
        <w:noBreakHyphen/>
      </w:r>
      <w:r>
        <w:t xml:space="preserve">29 Superfortress scale model </w:t>
      </w:r>
      <w:r w:rsidR="00007005">
        <w:t xml:space="preserve">which </w:t>
      </w:r>
      <w:r>
        <w:t xml:space="preserve">they </w:t>
      </w:r>
      <w:r w:rsidR="00007005">
        <w:t xml:space="preserve">themselves </w:t>
      </w:r>
      <w:r>
        <w:t xml:space="preserve">had built and painted and for which they had purchased the materials; and </w:t>
      </w: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BA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 the Spartanburg chapter distributes </w:t>
      </w:r>
      <w:r w:rsidR="00007005">
        <w:t xml:space="preserve">monthly </w:t>
      </w:r>
      <w:r>
        <w:t xml:space="preserve">copies of their newsletter, </w:t>
      </w:r>
      <w:r>
        <w:rPr>
          <w:i/>
        </w:rPr>
        <w:t>The Parchment</w:t>
      </w:r>
      <w:r>
        <w:t>, to local hobby shops</w:t>
      </w:r>
      <w:r w:rsidR="000F02BA">
        <w:t xml:space="preserve"> and regularly advertise</w:t>
      </w:r>
      <w:r w:rsidR="00007005">
        <w:t>s its</w:t>
      </w:r>
      <w:r w:rsidR="000F02BA">
        <w:t xml:space="preserve"> meetings in Spartanburg</w:t>
      </w:r>
      <w:r w:rsidR="00007005" w:rsidRPr="00007005">
        <w:t>’</w:t>
      </w:r>
      <w:r w:rsidR="000F02BA">
        <w:t xml:space="preserve">s </w:t>
      </w:r>
      <w:r w:rsidR="000F02BA" w:rsidRPr="000F02BA">
        <w:rPr>
          <w:i/>
        </w:rPr>
        <w:t>Herald Journal</w:t>
      </w:r>
      <w:r w:rsidR="000F02BA">
        <w:t>; and</w:t>
      </w: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8EE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B0788">
        <w:t>, the members of the South Carolina Senate are pleased to acknowledge the fine work and community spirit of the Spartanburg Scale Modelers Society</w:t>
      </w:r>
      <w:r w:rsidR="000F48EE">
        <w:t>.  Now, therefore,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D6952">
        <w:t>the members of the South Carolina Senate, by this resolution</w:t>
      </w:r>
      <w:r w:rsidR="00C5124C">
        <w:t>,</w:t>
      </w:r>
      <w:r w:rsidR="009D6952">
        <w:t xml:space="preserve"> honor and recognize the Spartanburg chapter of the International Plastic Modelers Society, and commend them for their work to benefit their community</w:t>
      </w:r>
      <w:r>
        <w:t>.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D6952">
        <w:t xml:space="preserve">Spartanburg Scale Modelers </w:t>
      </w:r>
      <w:r w:rsidR="00EB0788">
        <w:t xml:space="preserve">Society </w:t>
      </w:r>
      <w:r w:rsidR="009D6952">
        <w:t>President Tim Kirkland.</w:t>
      </w:r>
    </w:p>
    <w:p w:rsidR="00E73C8F" w:rsidRDefault="0000700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C8F" w:rsidRDefault="00E73C8F" w:rsidP="003C2911">
      <w:pPr>
        <w:suppressAutoHyphens/>
      </w:pPr>
    </w:p>
    <w:sectPr w:rsidR="00E73C8F" w:rsidSect="003C29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005" w:rsidRDefault="00007005" w:rsidP="009F0C77">
      <w:r>
        <w:separator/>
      </w:r>
    </w:p>
  </w:endnote>
  <w:endnote w:type="continuationSeparator" w:id="0">
    <w:p w:rsidR="00007005" w:rsidRDefault="000070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CA5BF7-D2A6-496E-B7DD-7A8306593E1E}"/>
    <w:embedBold r:id="rId2" w:fontKey="{C4EBC36B-8AE6-4DEA-9769-734A34CB57A7}"/>
    <w:embedItalic r:id="rId3" w:fontKey="{F565D6C1-607D-46A8-AF27-32907AE0B0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1C09A7C-B6BC-4635-A337-755811FD7D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52EEF9C-F382-4F92-A03B-B5FC0E0E3A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A3BA0C-6D24-4AD3-B2D6-D2378F96B5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911" w:rsidRPr="00E73C8F" w:rsidRDefault="003C2911" w:rsidP="00E73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r w:rsidR="000E0E68">
      <w:fldChar w:fldCharType="begin"/>
    </w:r>
    <w:r w:rsidR="000E0E68">
      <w:instrText xml:space="preserve"> PAGE  \* MERGEFORMAT </w:instrText>
    </w:r>
    <w:r w:rsidR="000E0E68">
      <w:fldChar w:fldCharType="separate"/>
    </w:r>
    <w:r w:rsidR="000E0E68">
      <w:rPr>
        <w:noProof/>
      </w:rPr>
      <w:t>1</w:t>
    </w:r>
    <w:r w:rsidR="000E0E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005" w:rsidRDefault="00007005" w:rsidP="009F0C77">
      <w:r>
        <w:separator/>
      </w:r>
    </w:p>
  </w:footnote>
  <w:footnote w:type="continuationSeparator" w:id="0">
    <w:p w:rsidR="00007005" w:rsidRDefault="000070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426DW10"/>
    <w:docVar w:name="CoverBillType" w:val="r"/>
    <w:docVar w:name="docpath" w:val="L:\Council\bills\GM\24426DW10.DOCX"/>
    <w:docVar w:name="dvBillNumber" w:val="110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E420D"/>
    <w:rsid w:val="00007005"/>
    <w:rsid w:val="00026C9A"/>
    <w:rsid w:val="000965A1"/>
    <w:rsid w:val="000E0E68"/>
    <w:rsid w:val="000E1785"/>
    <w:rsid w:val="000F02BA"/>
    <w:rsid w:val="000F48EE"/>
    <w:rsid w:val="001023A4"/>
    <w:rsid w:val="0010776B"/>
    <w:rsid w:val="00115B08"/>
    <w:rsid w:val="00133E66"/>
    <w:rsid w:val="00134ACF"/>
    <w:rsid w:val="001437A8"/>
    <w:rsid w:val="00144E15"/>
    <w:rsid w:val="001A4A62"/>
    <w:rsid w:val="001A681E"/>
    <w:rsid w:val="001B54E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8CB"/>
    <w:rsid w:val="00324591"/>
    <w:rsid w:val="00325348"/>
    <w:rsid w:val="003343E8"/>
    <w:rsid w:val="0035357D"/>
    <w:rsid w:val="00393688"/>
    <w:rsid w:val="003C2911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637E"/>
    <w:rsid w:val="0069470D"/>
    <w:rsid w:val="006A476C"/>
    <w:rsid w:val="006C6A93"/>
    <w:rsid w:val="006E02F9"/>
    <w:rsid w:val="0071467F"/>
    <w:rsid w:val="00720083"/>
    <w:rsid w:val="00753C04"/>
    <w:rsid w:val="00756946"/>
    <w:rsid w:val="00757F80"/>
    <w:rsid w:val="00771EEC"/>
    <w:rsid w:val="0077411D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D6952"/>
    <w:rsid w:val="009E4F2D"/>
    <w:rsid w:val="009F0C77"/>
    <w:rsid w:val="009F4DD1"/>
    <w:rsid w:val="00A62FF1"/>
    <w:rsid w:val="00A64E80"/>
    <w:rsid w:val="00A741D9"/>
    <w:rsid w:val="00A9741D"/>
    <w:rsid w:val="00AD4B17"/>
    <w:rsid w:val="00B26FA6"/>
    <w:rsid w:val="00B43E3E"/>
    <w:rsid w:val="00B741CB"/>
    <w:rsid w:val="00B934F3"/>
    <w:rsid w:val="00BB6347"/>
    <w:rsid w:val="00BD2134"/>
    <w:rsid w:val="00C038D8"/>
    <w:rsid w:val="00C045DD"/>
    <w:rsid w:val="00C3136F"/>
    <w:rsid w:val="00C3483A"/>
    <w:rsid w:val="00C5124C"/>
    <w:rsid w:val="00C578B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3C8F"/>
    <w:rsid w:val="00EB00A2"/>
    <w:rsid w:val="00EB0788"/>
    <w:rsid w:val="00EB1BF3"/>
    <w:rsid w:val="00EE420D"/>
    <w:rsid w:val="00EF3EEE"/>
    <w:rsid w:val="00F00FD3"/>
    <w:rsid w:val="00F149A7"/>
    <w:rsid w:val="00F2341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97CAE9D-4AF2-44BB-A3EB-2374494D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00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29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03_2010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2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1F88A-E026-421E-9FDB-A89860DE2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486</Words>
  <Characters>2804</Characters>
  <Application>Microsoft Office Word</Application>
  <DocSecurity>0</DocSecurity>
  <Lines>102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1103: International Plastics Modelers Society of Spartanburg - South Carolina Legislature Online</dc:title>
  <dc:subject/>
  <dc:creator>gailmoore</dc:creator>
  <cp:keywords/>
  <dc:description/>
  <cp:lastModifiedBy>N Cumfer</cp:lastModifiedBy>
  <cp:revision>7</cp:revision>
  <cp:lastPrinted>2010-01-26T13:55:00Z</cp:lastPrinted>
  <dcterms:created xsi:type="dcterms:W3CDTF">2010-01-26T18:17:00Z</dcterms:created>
  <dcterms:modified xsi:type="dcterms:W3CDTF">2014-11-24T15:11:00Z</dcterms:modified>
</cp:coreProperties>
</file>