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1A" w:rsidRDefault="00203C1A" w:rsidP="00203C1A">
      <w:pPr>
        <w:widowControl w:val="0"/>
        <w:jc w:val="center"/>
      </w:pPr>
      <w:bookmarkStart w:id="0" w:name="_GoBack"/>
      <w:bookmarkEnd w:id="0"/>
      <w:r w:rsidRPr="00203C1A">
        <w:rPr>
          <w:b/>
        </w:rPr>
        <w:t>South Carolina General Assembly</w:t>
      </w:r>
    </w:p>
    <w:p w:rsidR="00203C1A" w:rsidRDefault="00203C1A" w:rsidP="00203C1A">
      <w:pPr>
        <w:widowControl w:val="0"/>
        <w:jc w:val="center"/>
      </w:pPr>
      <w:r>
        <w:t>118th Session, 2009-2010</w:t>
      </w:r>
    </w:p>
    <w:p w:rsidR="00203C1A" w:rsidRDefault="00203C1A" w:rsidP="00203C1A">
      <w:pPr>
        <w:widowControl w:val="0"/>
        <w:jc w:val="left"/>
      </w:pPr>
    </w:p>
    <w:p w:rsidR="00203C1A" w:rsidRDefault="00203C1A" w:rsidP="00203C1A">
      <w:pPr>
        <w:widowControl w:val="0"/>
        <w:jc w:val="left"/>
        <w:rPr>
          <w:b/>
        </w:rPr>
      </w:pPr>
      <w:r w:rsidRPr="00203C1A">
        <w:rPr>
          <w:b/>
        </w:rPr>
        <w:t>S.</w:t>
      </w:r>
      <w:r>
        <w:rPr>
          <w:b/>
        </w:rPr>
        <w:t xml:space="preserve"> </w:t>
      </w:r>
      <w:r w:rsidRPr="00203C1A">
        <w:rPr>
          <w:b/>
        </w:rPr>
        <w:t>1139</w:t>
      </w:r>
    </w:p>
    <w:p w:rsidR="00203C1A" w:rsidRDefault="00203C1A" w:rsidP="00203C1A">
      <w:pPr>
        <w:widowControl w:val="0"/>
        <w:jc w:val="left"/>
        <w:rPr>
          <w:b/>
        </w:rPr>
      </w:pPr>
    </w:p>
    <w:p w:rsidR="00203C1A" w:rsidRDefault="00203C1A" w:rsidP="00203C1A">
      <w:pPr>
        <w:widowControl w:val="0"/>
        <w:jc w:val="left"/>
      </w:pPr>
      <w:r w:rsidRPr="00203C1A">
        <w:rPr>
          <w:b/>
        </w:rPr>
        <w:t>STATUS INFORMATION</w:t>
      </w:r>
    </w:p>
    <w:p w:rsidR="00203C1A" w:rsidRDefault="00203C1A" w:rsidP="00203C1A">
      <w:pPr>
        <w:widowControl w:val="0"/>
        <w:jc w:val="left"/>
      </w:pPr>
    </w:p>
    <w:p w:rsidR="00203C1A" w:rsidRDefault="00203C1A" w:rsidP="00203C1A">
      <w:pPr>
        <w:widowControl w:val="0"/>
        <w:jc w:val="left"/>
      </w:pPr>
      <w:r>
        <w:t>Senate Resolution</w:t>
      </w:r>
    </w:p>
    <w:p w:rsidR="00203C1A" w:rsidRDefault="00203C1A" w:rsidP="00203C1A">
      <w:pPr>
        <w:widowControl w:val="0"/>
        <w:jc w:val="left"/>
      </w:pPr>
      <w:r>
        <w:t>Sponsors: Senators Hutto, Alexander, Anderson, Bright, Bryant, Campbell, Campsen, Cleary, Coleman, Courson, Cromer, Davis, Elliott, Fair, Ford, Grooms, Hayes, Jackson, Knotts, Land, Leatherman, Leventis, Lourie, Malloy, L. Martin, S. Martin, Massey, Matthews, McConnell, McGill, Mulvaney, Nicholson, O'Dell, Peeler, Pinckney, Rankin, Reese, Rose, Ryberg, Scott, Setzler, Sheheen, Shoopman, Thomas, Verdin and Williams</w:t>
      </w:r>
    </w:p>
    <w:p w:rsidR="00203C1A" w:rsidRDefault="00203C1A" w:rsidP="00203C1A">
      <w:pPr>
        <w:widowControl w:val="0"/>
        <w:jc w:val="left"/>
      </w:pPr>
      <w:r>
        <w:t>Document Path: l:\council\bills\rm\1069sd10.docx</w:t>
      </w:r>
    </w:p>
    <w:p w:rsidR="00203C1A" w:rsidRDefault="00203C1A" w:rsidP="00203C1A">
      <w:pPr>
        <w:widowControl w:val="0"/>
        <w:jc w:val="left"/>
      </w:pPr>
    </w:p>
    <w:p w:rsidR="00203C1A" w:rsidRDefault="00203C1A" w:rsidP="00203C1A">
      <w:pPr>
        <w:widowControl w:val="0"/>
        <w:jc w:val="left"/>
      </w:pPr>
      <w:r>
        <w:t>Introduced in the Senate on February 3, 2010</w:t>
      </w:r>
    </w:p>
    <w:p w:rsidR="00203C1A" w:rsidRDefault="00203C1A" w:rsidP="00203C1A">
      <w:pPr>
        <w:widowControl w:val="0"/>
        <w:jc w:val="left"/>
      </w:pPr>
      <w:r>
        <w:t>Adopted by the Senate on February 3, 2010</w:t>
      </w:r>
    </w:p>
    <w:p w:rsidR="00203C1A" w:rsidRDefault="00203C1A" w:rsidP="00203C1A">
      <w:pPr>
        <w:widowControl w:val="0"/>
        <w:jc w:val="left"/>
      </w:pPr>
    </w:p>
    <w:p w:rsidR="00203C1A" w:rsidRDefault="00203C1A" w:rsidP="00203C1A">
      <w:pPr>
        <w:widowControl w:val="0"/>
        <w:jc w:val="left"/>
      </w:pPr>
      <w:r>
        <w:t xml:space="preserve">Summary: </w:t>
      </w:r>
      <w:r w:rsidR="00F95FC2">
        <w:t>Boy Scouts of America</w:t>
      </w:r>
    </w:p>
    <w:p w:rsidR="00203C1A" w:rsidRDefault="00203C1A" w:rsidP="00203C1A">
      <w:pPr>
        <w:widowControl w:val="0"/>
        <w:jc w:val="left"/>
      </w:pPr>
    </w:p>
    <w:p w:rsidR="00203C1A" w:rsidRDefault="00203C1A" w:rsidP="00203C1A">
      <w:pPr>
        <w:widowControl w:val="0"/>
        <w:jc w:val="left"/>
      </w:pPr>
    </w:p>
    <w:p w:rsidR="00203C1A" w:rsidRDefault="00203C1A" w:rsidP="00203C1A">
      <w:pPr>
        <w:widowControl w:val="0"/>
        <w:tabs>
          <w:tab w:val="center" w:pos="590"/>
          <w:tab w:val="center" w:pos="1440"/>
          <w:tab w:val="left" w:pos="1872"/>
          <w:tab w:val="left" w:pos="9187"/>
        </w:tabs>
        <w:jc w:val="left"/>
      </w:pPr>
      <w:r w:rsidRPr="00203C1A">
        <w:rPr>
          <w:b/>
        </w:rPr>
        <w:t>HISTORY OF LEGISLATIVE ACTIONS</w:t>
      </w:r>
    </w:p>
    <w:p w:rsidR="00203C1A" w:rsidRDefault="00203C1A" w:rsidP="00203C1A">
      <w:pPr>
        <w:widowControl w:val="0"/>
        <w:tabs>
          <w:tab w:val="center" w:pos="590"/>
          <w:tab w:val="center" w:pos="1440"/>
          <w:tab w:val="left" w:pos="1872"/>
          <w:tab w:val="left" w:pos="9187"/>
        </w:tabs>
        <w:jc w:val="left"/>
      </w:pPr>
    </w:p>
    <w:p w:rsidR="00203C1A" w:rsidRPr="00203C1A" w:rsidRDefault="00203C1A" w:rsidP="00203C1A">
      <w:pPr>
        <w:widowControl w:val="0"/>
        <w:tabs>
          <w:tab w:val="center" w:pos="590"/>
          <w:tab w:val="center" w:pos="1440"/>
          <w:tab w:val="left" w:pos="1872"/>
          <w:tab w:val="left" w:pos="9187"/>
        </w:tabs>
        <w:jc w:val="left"/>
      </w:pPr>
      <w:r w:rsidRPr="00203C1A">
        <w:rPr>
          <w:u w:val="single"/>
        </w:rPr>
        <w:tab/>
        <w:t>Date</w:t>
      </w:r>
      <w:r w:rsidRPr="00203C1A">
        <w:rPr>
          <w:u w:val="single"/>
        </w:rPr>
        <w:tab/>
        <w:t>Body</w:t>
      </w:r>
      <w:r w:rsidRPr="00203C1A">
        <w:rPr>
          <w:u w:val="single"/>
        </w:rPr>
        <w:tab/>
        <w:t>Action Description with journal page number</w:t>
      </w:r>
      <w:r w:rsidRPr="00203C1A">
        <w:rPr>
          <w:u w:val="single"/>
        </w:rPr>
        <w:tab/>
      </w:r>
    </w:p>
    <w:p w:rsidR="00B362B6" w:rsidRDefault="00B362B6" w:rsidP="00B362B6">
      <w:pPr>
        <w:widowControl w:val="0"/>
        <w:tabs>
          <w:tab w:val="right" w:pos="1008"/>
          <w:tab w:val="left" w:pos="1152"/>
          <w:tab w:val="left" w:pos="1872"/>
          <w:tab w:val="left" w:pos="9187"/>
        </w:tabs>
        <w:ind w:left="2088" w:hanging="2088"/>
        <w:jc w:val="left"/>
      </w:pPr>
      <w:r>
        <w:tab/>
        <w:t>2/3/2010</w:t>
      </w:r>
      <w:r>
        <w:tab/>
        <w:t>Senate</w:t>
      </w:r>
      <w:r>
        <w:tab/>
      </w:r>
      <w:r w:rsidRPr="00AE04C6">
        <w:t xml:space="preserve">Introduced and adopted </w:t>
      </w:r>
      <w:hyperlink r:id="rId7" w:history="1">
        <w:r w:rsidRPr="00F51D64">
          <w:rPr>
            <w:rStyle w:val="Hyperlink"/>
          </w:rPr>
          <w:t>SJ</w:t>
        </w:r>
      </w:hyperlink>
      <w:r>
        <w:noBreakHyphen/>
      </w:r>
      <w:r w:rsidRPr="00AE04C6">
        <w:t>27</w:t>
      </w:r>
    </w:p>
    <w:p w:rsidR="00B362B6" w:rsidRDefault="00B362B6" w:rsidP="00B362B6">
      <w:pPr>
        <w:widowControl w:val="0"/>
        <w:tabs>
          <w:tab w:val="right" w:pos="1008"/>
          <w:tab w:val="left" w:pos="1152"/>
          <w:tab w:val="left" w:pos="1872"/>
          <w:tab w:val="left" w:pos="9187"/>
        </w:tabs>
        <w:ind w:left="2088" w:hanging="2088"/>
        <w:jc w:val="left"/>
      </w:pPr>
    </w:p>
    <w:p w:rsidR="00203C1A" w:rsidRPr="00203C1A" w:rsidRDefault="00203C1A" w:rsidP="00203C1A">
      <w:pPr>
        <w:widowControl w:val="0"/>
        <w:tabs>
          <w:tab w:val="right" w:pos="1008"/>
          <w:tab w:val="left" w:pos="1152"/>
          <w:tab w:val="left" w:pos="1872"/>
          <w:tab w:val="left" w:pos="9187"/>
        </w:tabs>
        <w:ind w:left="2088" w:hanging="2088"/>
        <w:jc w:val="left"/>
      </w:pPr>
    </w:p>
    <w:p w:rsidR="00203C1A" w:rsidRDefault="00203C1A" w:rsidP="00203C1A">
      <w:r w:rsidRPr="00203C1A">
        <w:rPr>
          <w:b/>
        </w:rPr>
        <w:t>VERSIONS OF THIS BILL</w:t>
      </w:r>
    </w:p>
    <w:p w:rsidR="00203C1A" w:rsidRDefault="00203C1A" w:rsidP="00203C1A"/>
    <w:p w:rsidR="00203C1A" w:rsidRDefault="00F9608C" w:rsidP="00203C1A">
      <w:hyperlink r:id="rId8" w:history="1">
        <w:r w:rsidR="00203C1A">
          <w:rPr>
            <w:rStyle w:val="Hyperlink"/>
          </w:rPr>
          <w:t>2/3/2010</w:t>
        </w:r>
      </w:hyperlink>
    </w:p>
    <w:p w:rsidR="00203C1A" w:rsidRDefault="00203C1A" w:rsidP="00203C1A"/>
    <w:p w:rsidR="00203C1A" w:rsidRDefault="00203C1A" w:rsidP="00203C1A">
      <w:pPr>
        <w:sectPr w:rsidR="00203C1A" w:rsidSect="00203C1A">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17" w:rsidRDefault="00626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2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F24D6">
        <w:t>HONOR THE BOY SCOUTS OF AMERICA ON ITS ONE HUNDREDTH ANNIVERSARY, TO EXPRESS GRATITUDE TO THE ORGANIZATION</w:t>
      </w:r>
      <w:r w:rsidR="00612D64" w:rsidRPr="00612D64">
        <w:t>’</w:t>
      </w:r>
      <w:r w:rsidR="000F24D6">
        <w:t>S VOLUNTEERS, WHO DEDICATE COUNTLESS HOURS TO INSPIRING AND PREPARING FUTURE GENERATIONS OF LEADERS, AND TO PROCLAIM FEBRUARY 8, 2010, AS BOY SCOUTS OF AMERICA “ONE HUNDRED YEARS OF SCOUTING” DAY.</w:t>
      </w:r>
    </w:p>
    <w:p w:rsidR="00E1423F" w:rsidRDefault="00E1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389" w:rsidRDefault="00E1423F"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7389">
        <w:t>the Boy Scouts of America, incorporated on Feb</w:t>
      </w:r>
      <w:r w:rsidR="00AA52BC">
        <w:t xml:space="preserve">ruary 8, </w:t>
      </w:r>
      <w:r w:rsidR="00547389">
        <w:t>1910, provides an educational program for boys and young men that teaches patriotism, courage, self</w:t>
      </w:r>
      <w:r w:rsidR="00AA52BC">
        <w:t xml:space="preserve"> </w:t>
      </w:r>
      <w:r w:rsidR="00547389">
        <w:t>reliance, and kindred values and prepares these youth to make right ethical and moral choices throughout their lifetimes by instilling the values of the Scout Oath and Scout Law;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one million adult volunteers selflessly serve young people in their communities through organizations chartered by the Boy Scouts of America;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Boy Scouts of America is the largest youth service organization in the United States, with nearly three million members participating in a wide range of outdoor activities and educational and career</w:t>
      </w:r>
      <w:r w:rsidR="00612D64">
        <w:noBreakHyphen/>
      </w:r>
      <w:r>
        <w:t>oriented programs in partnership with community organizations. The service projects accomplished by these Scouts and their leaders benefit untold numbers of individuals and communities, both locally and farther afield;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ever, America needs inspiration from role models who demonstrate a strong sense of personal mission and purpose, cling to the values described in the Scout Oath and Scout Law, and embody the Scout Motto, “Be Prepared,” with a steadfast commitment to God, country, community, and family; and</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cognizant of the invaluable contributions and achievements of the Boy Scouts of America over the past one hundred years, the South Carolina Senate takes great pleasure in recognizing this fine organization on the occasion of its centennial and in commending its adult leaders for their committed service to their young charges. In further recognition thereof, it is fitting for this great State to declare February 8, 2010, as Boy Scouts of America “One Hundred Years of Scouting” Day. Now, therefore,</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the Boy Scouts of America on its one hundredth anniversary, express gratitude to the organization</w:t>
      </w:r>
      <w:r w:rsidR="00612D64" w:rsidRPr="00612D64">
        <w:t>’</w:t>
      </w:r>
      <w:r>
        <w:t>s volunteers, who dedicate countless hours to inspiring and preparing future generations of leaders, and proclaim February 8, 2010, as Boy Scouts of America “One Hundred Years of Scouting” Day.</w:t>
      </w: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89" w:rsidRDefault="00547389" w:rsidP="00547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each of the Boy Scouts of America</w:t>
      </w:r>
      <w:r w:rsidR="00612D64" w:rsidRPr="00612D64">
        <w:t>’</w:t>
      </w:r>
      <w:r>
        <w:t>s representatives</w:t>
      </w:r>
      <w:r w:rsidR="00AA52BC">
        <w:t xml:space="preserve"> in the State of South Carolina: </w:t>
      </w:r>
      <w:r>
        <w:t xml:space="preserve">the Blue Ridge, Coastal Carolina, </w:t>
      </w:r>
      <w:r w:rsidR="001F5DFB">
        <w:t>Georgia</w:t>
      </w:r>
      <w:r w:rsidR="00612D64">
        <w:noBreakHyphen/>
      </w:r>
      <w:r w:rsidR="001F5DFB">
        <w:t xml:space="preserve">Carolina, </w:t>
      </w:r>
      <w:r>
        <w:t xml:space="preserve">Indian Waters, Palmetto, and Pee Dee </w:t>
      </w:r>
      <w:r w:rsidR="001F5DFB">
        <w:t xml:space="preserve">Area </w:t>
      </w:r>
      <w:r>
        <w:t>councils.</w:t>
      </w:r>
    </w:p>
    <w:p w:rsidR="000148D0" w:rsidRDefault="00612D64" w:rsidP="005E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8D0" w:rsidRDefault="000148D0" w:rsidP="00203C1A">
      <w:pPr>
        <w:suppressAutoHyphens/>
      </w:pPr>
    </w:p>
    <w:sectPr w:rsidR="000148D0" w:rsidSect="00203C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23F" w:rsidRDefault="00E1423F" w:rsidP="009F0C77">
      <w:r>
        <w:separator/>
      </w:r>
    </w:p>
  </w:endnote>
  <w:endnote w:type="continuationSeparator" w:id="0">
    <w:p w:rsidR="00E1423F" w:rsidRDefault="00E14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4279E6-750E-4655-A5A3-C8C554121D2E}"/>
    <w:embedBold r:id="rId2" w:fontKey="{7378188A-700B-43B7-A3BF-81E0DD7990F0}"/>
  </w:font>
  <w:font w:name="Calibri">
    <w:panose1 w:val="020F0502020204030204"/>
    <w:charset w:val="00"/>
    <w:family w:val="swiss"/>
    <w:pitch w:val="variable"/>
    <w:sig w:usb0="E10002FF" w:usb1="4000ACFF" w:usb2="00000009" w:usb3="00000000" w:csb0="0000019F" w:csb1="00000000"/>
    <w:embedRegular r:id="rId3" w:fontKey="{3DFB6139-FED0-469F-AB21-7F708BA0493E}"/>
  </w:font>
  <w:font w:name="Tahoma">
    <w:panose1 w:val="020B0604030504040204"/>
    <w:charset w:val="00"/>
    <w:family w:val="swiss"/>
    <w:pitch w:val="variable"/>
    <w:sig w:usb0="21002A87" w:usb1="80000000" w:usb2="00000008" w:usb3="00000000" w:csb0="000101FF" w:csb1="00000000"/>
    <w:embedRegular r:id="rId4" w:fontKey="{10B8DF00-0D00-4FBC-9414-A4CD428E70E3}"/>
  </w:font>
  <w:font w:name="Cambria">
    <w:panose1 w:val="02040503050406030204"/>
    <w:charset w:val="00"/>
    <w:family w:val="roman"/>
    <w:pitch w:val="variable"/>
    <w:sig w:usb0="E00002FF" w:usb1="400004FF" w:usb2="00000000" w:usb3="00000000" w:csb0="0000019F" w:csb1="00000000"/>
    <w:embedRegular r:id="rId5" w:fontKey="{B3B4E2AE-E5EB-415B-9BAA-AA353CC99E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C1A" w:rsidRPr="000148D0" w:rsidRDefault="00203C1A" w:rsidP="000148D0">
    <w:pPr>
      <w:pStyle w:val="Footer"/>
      <w:tabs>
        <w:tab w:val="clear" w:pos="4680"/>
        <w:tab w:val="clear" w:pos="9360"/>
        <w:tab w:val="center" w:pos="2995"/>
      </w:tabs>
      <w:spacing w:before="120"/>
    </w:pPr>
    <w:r>
      <w:t>[1139]</w:t>
    </w:r>
    <w:r>
      <w:tab/>
    </w:r>
    <w:r w:rsidR="00F9608C">
      <w:fldChar w:fldCharType="begin"/>
    </w:r>
    <w:r w:rsidR="00F9608C">
      <w:instrText xml:space="preserve"> PAGE  \* MERGEFORMAT </w:instrText>
    </w:r>
    <w:r w:rsidR="00F9608C">
      <w:fldChar w:fldCharType="separate"/>
    </w:r>
    <w:r w:rsidR="00F9608C">
      <w:rPr>
        <w:noProof/>
      </w:rPr>
      <w:t>1</w:t>
    </w:r>
    <w:r w:rsidR="00F960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23F" w:rsidRDefault="00E1423F" w:rsidP="009F0C77">
      <w:r>
        <w:separator/>
      </w:r>
    </w:p>
  </w:footnote>
  <w:footnote w:type="continuationSeparator" w:id="0">
    <w:p w:rsidR="00E1423F" w:rsidRDefault="00E14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69SD10"/>
    <w:docVar w:name="CoverBillType" w:val="r"/>
    <w:docVar w:name="docpath" w:val="L:\Council\bills\RM\1069SD10.DOCX"/>
    <w:docVar w:name="dvBillNumber" w:val="1139"/>
    <w:docVar w:name="dvBillNumberPrefix" w:val="S. "/>
    <w:docVar w:name="dvOriginalBody" w:val="Senate"/>
    <w:docVar w:name="dvSteno" w:val="RM"/>
    <w:docVar w:name="NameofBody" w:val="s"/>
    <w:docVar w:name="vgroup2" w:val="Council"/>
  </w:docVars>
  <w:rsids>
    <w:rsidRoot w:val="0005322A"/>
    <w:rsid w:val="000148D0"/>
    <w:rsid w:val="00026C9A"/>
    <w:rsid w:val="0005322A"/>
    <w:rsid w:val="000704D4"/>
    <w:rsid w:val="000965A1"/>
    <w:rsid w:val="000E1785"/>
    <w:rsid w:val="000F24D6"/>
    <w:rsid w:val="001023A4"/>
    <w:rsid w:val="0010776B"/>
    <w:rsid w:val="00133E66"/>
    <w:rsid w:val="00134ACF"/>
    <w:rsid w:val="00144E15"/>
    <w:rsid w:val="001A4A62"/>
    <w:rsid w:val="001A681E"/>
    <w:rsid w:val="001C1910"/>
    <w:rsid w:val="001D08F2"/>
    <w:rsid w:val="001F5DFB"/>
    <w:rsid w:val="002037CA"/>
    <w:rsid w:val="00203C1A"/>
    <w:rsid w:val="002047A2"/>
    <w:rsid w:val="002321B6"/>
    <w:rsid w:val="0023696B"/>
    <w:rsid w:val="00250967"/>
    <w:rsid w:val="002759C5"/>
    <w:rsid w:val="00277DEE"/>
    <w:rsid w:val="00280D88"/>
    <w:rsid w:val="00294ABE"/>
    <w:rsid w:val="002A3EB4"/>
    <w:rsid w:val="002F45D1"/>
    <w:rsid w:val="00325348"/>
    <w:rsid w:val="00393688"/>
    <w:rsid w:val="003D411E"/>
    <w:rsid w:val="003E3C1E"/>
    <w:rsid w:val="003E6148"/>
    <w:rsid w:val="00400EAA"/>
    <w:rsid w:val="0041760A"/>
    <w:rsid w:val="004809EE"/>
    <w:rsid w:val="00490D7A"/>
    <w:rsid w:val="004C243A"/>
    <w:rsid w:val="004D2E88"/>
    <w:rsid w:val="00511EE9"/>
    <w:rsid w:val="00521E00"/>
    <w:rsid w:val="00547389"/>
    <w:rsid w:val="00577C6C"/>
    <w:rsid w:val="0058501B"/>
    <w:rsid w:val="005D6998"/>
    <w:rsid w:val="005E55CB"/>
    <w:rsid w:val="0060072E"/>
    <w:rsid w:val="00612D64"/>
    <w:rsid w:val="006149D3"/>
    <w:rsid w:val="006215AA"/>
    <w:rsid w:val="00626217"/>
    <w:rsid w:val="006340D9"/>
    <w:rsid w:val="00643B8E"/>
    <w:rsid w:val="00665EBC"/>
    <w:rsid w:val="0069470D"/>
    <w:rsid w:val="006A476C"/>
    <w:rsid w:val="006C6A93"/>
    <w:rsid w:val="006E02F9"/>
    <w:rsid w:val="006E1A9B"/>
    <w:rsid w:val="00753C04"/>
    <w:rsid w:val="00756946"/>
    <w:rsid w:val="00757F80"/>
    <w:rsid w:val="00771EEC"/>
    <w:rsid w:val="00786819"/>
    <w:rsid w:val="007A325A"/>
    <w:rsid w:val="007F1523"/>
    <w:rsid w:val="007F509E"/>
    <w:rsid w:val="007F5799"/>
    <w:rsid w:val="007F6947"/>
    <w:rsid w:val="00802B03"/>
    <w:rsid w:val="00872729"/>
    <w:rsid w:val="008F4429"/>
    <w:rsid w:val="009352BB"/>
    <w:rsid w:val="00990668"/>
    <w:rsid w:val="009F0C77"/>
    <w:rsid w:val="009F4DD1"/>
    <w:rsid w:val="00A6031F"/>
    <w:rsid w:val="00A64E80"/>
    <w:rsid w:val="00A741D9"/>
    <w:rsid w:val="00A9741D"/>
    <w:rsid w:val="00AA52BC"/>
    <w:rsid w:val="00AD4B17"/>
    <w:rsid w:val="00AE19E8"/>
    <w:rsid w:val="00B26FA6"/>
    <w:rsid w:val="00B362B6"/>
    <w:rsid w:val="00B741CB"/>
    <w:rsid w:val="00B934F3"/>
    <w:rsid w:val="00BB0030"/>
    <w:rsid w:val="00BB6347"/>
    <w:rsid w:val="00BD2134"/>
    <w:rsid w:val="00C038D8"/>
    <w:rsid w:val="00C045DD"/>
    <w:rsid w:val="00C3136F"/>
    <w:rsid w:val="00C3483A"/>
    <w:rsid w:val="00C74E9D"/>
    <w:rsid w:val="00C822B3"/>
    <w:rsid w:val="00C82FD3"/>
    <w:rsid w:val="00CC6B7B"/>
    <w:rsid w:val="00CD3619"/>
    <w:rsid w:val="00CF4447"/>
    <w:rsid w:val="00D116B6"/>
    <w:rsid w:val="00D405E7"/>
    <w:rsid w:val="00D41D56"/>
    <w:rsid w:val="00D6260D"/>
    <w:rsid w:val="00D6662B"/>
    <w:rsid w:val="00D95E2F"/>
    <w:rsid w:val="00D970A9"/>
    <w:rsid w:val="00DB3AC0"/>
    <w:rsid w:val="00DE68F0"/>
    <w:rsid w:val="00DF3845"/>
    <w:rsid w:val="00DF7E17"/>
    <w:rsid w:val="00E1423F"/>
    <w:rsid w:val="00EB00A2"/>
    <w:rsid w:val="00EB1BF3"/>
    <w:rsid w:val="00ED14FE"/>
    <w:rsid w:val="00EF3EEE"/>
    <w:rsid w:val="00F06489"/>
    <w:rsid w:val="00F149A7"/>
    <w:rsid w:val="00F21410"/>
    <w:rsid w:val="00F50BAF"/>
    <w:rsid w:val="00F51D64"/>
    <w:rsid w:val="00F52C10"/>
    <w:rsid w:val="00F81FFD"/>
    <w:rsid w:val="00F85228"/>
    <w:rsid w:val="00F95FC2"/>
    <w:rsid w:val="00F9608C"/>
    <w:rsid w:val="00FB6773"/>
    <w:rsid w:val="00FD0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211FE7-1FD2-4226-9CEA-2C1D1F74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52BC"/>
    <w:rPr>
      <w:rFonts w:ascii="Tahoma" w:hAnsi="Tahoma" w:cs="Tahoma"/>
      <w:sz w:val="16"/>
      <w:szCs w:val="16"/>
    </w:rPr>
  </w:style>
  <w:style w:type="character" w:customStyle="1" w:styleId="BalloonTextChar">
    <w:name w:val="Balloon Text Char"/>
    <w:basedOn w:val="DefaultParagraphFont"/>
    <w:link w:val="BalloonText"/>
    <w:uiPriority w:val="99"/>
    <w:semiHidden/>
    <w:rsid w:val="00AA52BC"/>
    <w:rPr>
      <w:rFonts w:ascii="Tahoma" w:eastAsia="Times New Roman" w:hAnsi="Tahoma" w:cs="Tahoma"/>
      <w:sz w:val="16"/>
      <w:szCs w:val="16"/>
    </w:rPr>
  </w:style>
  <w:style w:type="character" w:styleId="Hyperlink">
    <w:name w:val="Hyperlink"/>
    <w:basedOn w:val="DefaultParagraphFont"/>
    <w:uiPriority w:val="99"/>
    <w:unhideWhenUsed/>
    <w:rsid w:val="00203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39_20100203.docx" TargetMode="External"/><Relationship Id="rId3" Type="http://schemas.openxmlformats.org/officeDocument/2006/relationships/settings" Target="settings.xml"/><Relationship Id="rId7" Type="http://schemas.openxmlformats.org/officeDocument/2006/relationships/hyperlink" Target="file:///h:\SJ%20Archive\2010\02-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3A775-06CC-45F2-B40C-A8B52910C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540</Words>
  <Characters>3074</Characters>
  <Application>Microsoft Office Word</Application>
  <DocSecurity>0</DocSecurity>
  <Lines>99</Lines>
  <Paragraphs>26</Paragraphs>
  <ScaleCrop>false</ScaleCrop>
  <Company> </Company>
  <LinksUpToDate>false</LinksUpToDate>
  <CharactersWithSpaces>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1139: Boy Scouts of America - South Carolina Legislature Online</dc:title>
  <dc:subject/>
  <dc:creator>RosanneMcDowell</dc:creator>
  <cp:keywords/>
  <dc:description/>
  <cp:lastModifiedBy>N Cumfer</cp:lastModifiedBy>
  <cp:revision>7</cp:revision>
  <cp:lastPrinted>2010-02-03T19:39:00Z</cp:lastPrinted>
  <dcterms:created xsi:type="dcterms:W3CDTF">2010-02-03T20:24:00Z</dcterms:created>
  <dcterms:modified xsi:type="dcterms:W3CDTF">2014-11-24T15:12:00Z</dcterms:modified>
</cp:coreProperties>
</file>