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1235" w:rsidRDefault="00B11235" w:rsidP="00B11235">
      <w:pPr>
        <w:widowControl w:val="0"/>
        <w:jc w:val="center"/>
      </w:pPr>
      <w:bookmarkStart w:id="0" w:name="_GoBack"/>
      <w:bookmarkEnd w:id="0"/>
      <w:r w:rsidRPr="00B11235">
        <w:rPr>
          <w:b/>
        </w:rPr>
        <w:t>South Carolina General Assembly</w:t>
      </w:r>
    </w:p>
    <w:p w:rsidR="00B11235" w:rsidRDefault="00B11235" w:rsidP="00B11235">
      <w:pPr>
        <w:widowControl w:val="0"/>
        <w:jc w:val="center"/>
      </w:pPr>
      <w:r>
        <w:t>118th Session, 2009-2010</w:t>
      </w:r>
    </w:p>
    <w:p w:rsidR="00B11235" w:rsidRDefault="00B11235" w:rsidP="00B11235">
      <w:pPr>
        <w:widowControl w:val="0"/>
      </w:pPr>
    </w:p>
    <w:p w:rsidR="00B11235" w:rsidRDefault="00B11235" w:rsidP="00B11235">
      <w:pPr>
        <w:widowControl w:val="0"/>
        <w:rPr>
          <w:b/>
        </w:rPr>
      </w:pPr>
      <w:r w:rsidRPr="00B11235">
        <w:rPr>
          <w:b/>
        </w:rPr>
        <w:t>S.</w:t>
      </w:r>
      <w:r>
        <w:rPr>
          <w:b/>
        </w:rPr>
        <w:t xml:space="preserve"> </w:t>
      </w:r>
      <w:r w:rsidRPr="00B11235">
        <w:rPr>
          <w:b/>
        </w:rPr>
        <w:t>1275</w:t>
      </w:r>
    </w:p>
    <w:p w:rsidR="00B11235" w:rsidRDefault="00B11235" w:rsidP="00B11235">
      <w:pPr>
        <w:widowControl w:val="0"/>
        <w:rPr>
          <w:b/>
        </w:rPr>
      </w:pPr>
    </w:p>
    <w:p w:rsidR="00B11235" w:rsidRDefault="00B11235" w:rsidP="00B11235">
      <w:pPr>
        <w:widowControl w:val="0"/>
      </w:pPr>
      <w:r w:rsidRPr="00B11235">
        <w:rPr>
          <w:b/>
        </w:rPr>
        <w:t>STATUS INFORMATION</w:t>
      </w:r>
    </w:p>
    <w:p w:rsidR="00B11235" w:rsidRDefault="00B11235" w:rsidP="00B11235">
      <w:pPr>
        <w:widowControl w:val="0"/>
      </w:pPr>
    </w:p>
    <w:p w:rsidR="00B11235" w:rsidRDefault="00B11235" w:rsidP="00B11235">
      <w:pPr>
        <w:widowControl w:val="0"/>
      </w:pPr>
      <w:r>
        <w:t>Senate Resolution</w:t>
      </w:r>
    </w:p>
    <w:p w:rsidR="00B11235" w:rsidRDefault="00B11235" w:rsidP="00B11235">
      <w:pPr>
        <w:widowControl w:val="0"/>
      </w:pPr>
      <w:r>
        <w:t>Sponsors: Senators Cromer and Knotts</w:t>
      </w:r>
    </w:p>
    <w:p w:rsidR="00B11235" w:rsidRDefault="00B11235" w:rsidP="00B11235">
      <w:pPr>
        <w:widowControl w:val="0"/>
      </w:pPr>
      <w:r>
        <w:t>Document Path: l:\s-res\rwc\017wres.mrh.rwc.docx</w:t>
      </w:r>
    </w:p>
    <w:p w:rsidR="00B11235" w:rsidRDefault="00B11235" w:rsidP="00B11235">
      <w:pPr>
        <w:widowControl w:val="0"/>
      </w:pPr>
    </w:p>
    <w:p w:rsidR="00B11235" w:rsidRDefault="00B11235" w:rsidP="00B11235">
      <w:pPr>
        <w:widowControl w:val="0"/>
      </w:pPr>
      <w:r>
        <w:t>Introduced in the Senate on March 11, 2010</w:t>
      </w:r>
    </w:p>
    <w:p w:rsidR="00B11235" w:rsidRDefault="00B11235" w:rsidP="00B11235">
      <w:pPr>
        <w:widowControl w:val="0"/>
      </w:pPr>
      <w:r>
        <w:t>Adopted by the Senate on March 11, 2010</w:t>
      </w:r>
    </w:p>
    <w:p w:rsidR="00B11235" w:rsidRDefault="00B11235" w:rsidP="00B11235">
      <w:pPr>
        <w:widowControl w:val="0"/>
      </w:pPr>
    </w:p>
    <w:p w:rsidR="00B11235" w:rsidRDefault="00B11235" w:rsidP="00B11235">
      <w:pPr>
        <w:widowControl w:val="0"/>
      </w:pPr>
      <w:r>
        <w:t xml:space="preserve">Summary: </w:t>
      </w:r>
      <w:r w:rsidR="00027998">
        <w:t>Stuart Hope and Nate Polly</w:t>
      </w:r>
    </w:p>
    <w:p w:rsidR="00B11235" w:rsidRDefault="00B11235" w:rsidP="00B11235">
      <w:pPr>
        <w:widowControl w:val="0"/>
      </w:pPr>
    </w:p>
    <w:p w:rsidR="00B11235" w:rsidRDefault="00B11235" w:rsidP="00B11235">
      <w:pPr>
        <w:widowControl w:val="0"/>
      </w:pPr>
    </w:p>
    <w:p w:rsidR="00B11235" w:rsidRDefault="00B11235" w:rsidP="00B1123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11235">
        <w:rPr>
          <w:b/>
        </w:rPr>
        <w:t>HISTORY OF LEGISLATIVE ACTIONS</w:t>
      </w:r>
    </w:p>
    <w:p w:rsidR="00B11235" w:rsidRDefault="00B11235" w:rsidP="00B1123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B11235" w:rsidRPr="00B11235" w:rsidRDefault="00B11235" w:rsidP="00B1123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11235">
        <w:rPr>
          <w:u w:val="single"/>
        </w:rPr>
        <w:tab/>
        <w:t>Date</w:t>
      </w:r>
      <w:r w:rsidRPr="00B11235">
        <w:rPr>
          <w:u w:val="single"/>
        </w:rPr>
        <w:tab/>
        <w:t>Body</w:t>
      </w:r>
      <w:r w:rsidRPr="00B11235">
        <w:rPr>
          <w:u w:val="single"/>
        </w:rPr>
        <w:tab/>
        <w:t>Action Description with journal page number</w:t>
      </w:r>
      <w:r w:rsidRPr="00B11235">
        <w:rPr>
          <w:u w:val="single"/>
        </w:rPr>
        <w:tab/>
      </w:r>
    </w:p>
    <w:p w:rsidR="002A15EA" w:rsidRDefault="002A15EA" w:rsidP="002A15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3/11/2010</w:t>
      </w:r>
      <w:r>
        <w:tab/>
        <w:t>Senate</w:t>
      </w:r>
      <w:r>
        <w:tab/>
      </w:r>
      <w:r w:rsidRPr="00E01667">
        <w:t xml:space="preserve">Introduced and adopted </w:t>
      </w:r>
      <w:hyperlink r:id="rId6" w:history="1">
        <w:r w:rsidRPr="00572B35">
          <w:rPr>
            <w:rStyle w:val="Hyperlink"/>
          </w:rPr>
          <w:t>SJ</w:t>
        </w:r>
      </w:hyperlink>
      <w:r>
        <w:noBreakHyphen/>
      </w:r>
      <w:r w:rsidRPr="00E01667">
        <w:t>4</w:t>
      </w:r>
    </w:p>
    <w:p w:rsidR="002A15EA" w:rsidRDefault="002A15EA" w:rsidP="002A15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11235" w:rsidRPr="00B11235" w:rsidRDefault="00B11235" w:rsidP="00B112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11235" w:rsidRDefault="00B11235" w:rsidP="00B11235">
      <w:r w:rsidRPr="00B11235">
        <w:rPr>
          <w:b/>
        </w:rPr>
        <w:t>VERSIONS OF THIS BILL</w:t>
      </w:r>
    </w:p>
    <w:p w:rsidR="00B11235" w:rsidRDefault="00B11235" w:rsidP="00B11235"/>
    <w:p w:rsidR="00B11235" w:rsidRDefault="00591987" w:rsidP="00B11235">
      <w:hyperlink r:id="rId7" w:history="1">
        <w:r w:rsidR="00B11235">
          <w:rPr>
            <w:rStyle w:val="Hyperlink"/>
          </w:rPr>
          <w:t>3/11/2010</w:t>
        </w:r>
      </w:hyperlink>
    </w:p>
    <w:p w:rsidR="00B11235" w:rsidRDefault="00B11235" w:rsidP="00B11235"/>
    <w:p w:rsidR="00B11235" w:rsidRDefault="00B11235" w:rsidP="00B11235">
      <w:pPr>
        <w:sectPr w:rsidR="00B11235" w:rsidSect="00B1123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84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21142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169DB" w:rsidRDefault="00E93D83" w:rsidP="001169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outlineLvl w:val="0"/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 xml:space="preserve">RECOGNIZE </w:t>
      </w:r>
      <w:r w:rsidR="002D0868">
        <w:rPr>
          <w:color w:val="000000" w:themeColor="text1"/>
          <w:u w:color="000000" w:themeColor="text1"/>
        </w:rPr>
        <w:t xml:space="preserve">AND CONGRATULATE </w:t>
      </w:r>
      <w:r w:rsidR="001169DB">
        <w:rPr>
          <w:color w:val="000000" w:themeColor="text1"/>
          <w:u w:color="000000" w:themeColor="text1"/>
        </w:rPr>
        <w:t xml:space="preserve">CHAPIN HIGH SCHOOL WRESTLERS </w:t>
      </w:r>
      <w:r>
        <w:rPr>
          <w:color w:val="000000" w:themeColor="text1"/>
          <w:u w:color="000000" w:themeColor="text1"/>
        </w:rPr>
        <w:t xml:space="preserve">STUART HOPE AND NATE POLLY, </w:t>
      </w:r>
      <w:r w:rsidR="001169DB">
        <w:t>FOR AN OUTSTANDING SEASON, AND TO CONGRATULATE THEM FOR CAPTURING THE 2010 CLASS AAA STATE INDIVIDUAL CHAMPIONSHIP TITLE.</w:t>
      </w:r>
    </w:p>
    <w:p w:rsidR="00FD415C" w:rsidRDefault="00FD415C" w:rsidP="00FD41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bookmarkStart w:id="4" w:name="titleend"/>
      <w:bookmarkEnd w:id="4"/>
    </w:p>
    <w:p w:rsidR="00A43F2D" w:rsidRDefault="00A43F2D" w:rsidP="00A43F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t>Whereas, t</w:t>
      </w:r>
      <w:r w:rsidRPr="00D65DB2">
        <w:rPr>
          <w:color w:val="000000" w:themeColor="text1"/>
          <w:u w:color="000000" w:themeColor="text1"/>
        </w:rPr>
        <w:t xml:space="preserve">wo Chapin wrestlers were crowned state champions, </w:t>
      </w:r>
      <w:r>
        <w:rPr>
          <w:color w:val="000000" w:themeColor="text1"/>
          <w:u w:color="000000" w:themeColor="text1"/>
        </w:rPr>
        <w:t>S</w:t>
      </w:r>
      <w:r w:rsidRPr="00D65DB2">
        <w:rPr>
          <w:color w:val="000000" w:themeColor="text1"/>
          <w:u w:color="000000" w:themeColor="text1"/>
        </w:rPr>
        <w:t>tuart Hope</w:t>
      </w:r>
      <w:r w:rsidR="009E65CA">
        <w:rPr>
          <w:color w:val="000000" w:themeColor="text1"/>
          <w:u w:color="000000" w:themeColor="text1"/>
        </w:rPr>
        <w:t xml:space="preserve"> and Nate Polly</w:t>
      </w:r>
      <w:r w:rsidRPr="00D65DB2">
        <w:rPr>
          <w:color w:val="000000" w:themeColor="text1"/>
          <w:u w:color="000000" w:themeColor="text1"/>
        </w:rPr>
        <w:t>, at the state wres</w:t>
      </w:r>
      <w:r>
        <w:rPr>
          <w:color w:val="000000" w:themeColor="text1"/>
          <w:u w:color="000000" w:themeColor="text1"/>
        </w:rPr>
        <w:t>tling championship</w:t>
      </w:r>
      <w:r w:rsidR="00CC6ED6">
        <w:rPr>
          <w:color w:val="000000" w:themeColor="text1"/>
          <w:u w:color="000000" w:themeColor="text1"/>
        </w:rPr>
        <w:t xml:space="preserve"> tournament</w:t>
      </w:r>
      <w:r w:rsidR="009E65CA">
        <w:rPr>
          <w:color w:val="000000" w:themeColor="text1"/>
          <w:u w:color="000000" w:themeColor="text1"/>
        </w:rPr>
        <w:t xml:space="preserve"> held</w:t>
      </w:r>
      <w:r w:rsidR="00CC6ED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 Saturday</w:t>
      </w:r>
      <w:r w:rsidR="00BA47A4">
        <w:rPr>
          <w:color w:val="000000" w:themeColor="text1"/>
          <w:u w:color="000000" w:themeColor="text1"/>
        </w:rPr>
        <w:t>, February 27</w:t>
      </w:r>
      <w:r>
        <w:rPr>
          <w:color w:val="000000" w:themeColor="text1"/>
          <w:u w:color="000000" w:themeColor="text1"/>
        </w:rPr>
        <w:t>, 2010</w:t>
      </w:r>
      <w:r w:rsidR="00CC6ED6">
        <w:rPr>
          <w:color w:val="000000" w:themeColor="text1"/>
          <w:u w:color="000000" w:themeColor="text1"/>
        </w:rPr>
        <w:t>, at Rock Hill High School</w:t>
      </w:r>
      <w:r>
        <w:rPr>
          <w:color w:val="000000" w:themeColor="text1"/>
          <w:u w:color="000000" w:themeColor="text1"/>
        </w:rPr>
        <w:t>; and</w:t>
      </w:r>
    </w:p>
    <w:p w:rsidR="00A43F2D" w:rsidRDefault="00A43F2D" w:rsidP="00A43F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F4D7E" w:rsidRDefault="00A43F2D" w:rsidP="005F4D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10B0C" w:rsidRPr="00D65DB2">
        <w:rPr>
          <w:color w:val="000000" w:themeColor="text1"/>
          <w:u w:color="000000" w:themeColor="text1"/>
        </w:rPr>
        <w:t>Chapin</w:t>
      </w:r>
      <w:r w:rsidR="00FE7E3D">
        <w:rPr>
          <w:color w:val="000000" w:themeColor="text1"/>
          <w:u w:color="000000" w:themeColor="text1"/>
        </w:rPr>
        <w:t xml:space="preserve"> High School </w:t>
      </w:r>
      <w:r w:rsidR="005F4D7E" w:rsidRPr="00D65DB2">
        <w:rPr>
          <w:color w:val="000000" w:themeColor="text1"/>
          <w:u w:color="000000" w:themeColor="text1"/>
        </w:rPr>
        <w:t xml:space="preserve">junior Stuart Hope </w:t>
      </w:r>
      <w:r w:rsidR="005F4D7E">
        <w:rPr>
          <w:color w:val="000000" w:themeColor="text1"/>
          <w:u w:color="000000" w:themeColor="text1"/>
        </w:rPr>
        <w:t xml:space="preserve">was </w:t>
      </w:r>
      <w:r w:rsidR="005F4D7E" w:rsidRPr="00D65DB2">
        <w:rPr>
          <w:color w:val="000000" w:themeColor="text1"/>
          <w:u w:color="000000" w:themeColor="text1"/>
        </w:rPr>
        <w:t xml:space="preserve">ranked No. 1 in </w:t>
      </w:r>
      <w:r w:rsidR="005F4D7E">
        <w:rPr>
          <w:color w:val="000000" w:themeColor="text1"/>
          <w:u w:color="000000" w:themeColor="text1"/>
        </w:rPr>
        <w:t xml:space="preserve">his </w:t>
      </w:r>
      <w:r w:rsidR="005F4D7E" w:rsidRPr="00D65DB2">
        <w:rPr>
          <w:color w:val="000000" w:themeColor="text1"/>
          <w:u w:color="000000" w:themeColor="text1"/>
        </w:rPr>
        <w:t xml:space="preserve">respective weight class as </w:t>
      </w:r>
      <w:r w:rsidR="005F4D7E">
        <w:rPr>
          <w:color w:val="000000" w:themeColor="text1"/>
          <w:u w:color="000000" w:themeColor="text1"/>
        </w:rPr>
        <w:t xml:space="preserve">he </w:t>
      </w:r>
      <w:r w:rsidR="005F4D7E" w:rsidRPr="00D65DB2">
        <w:rPr>
          <w:color w:val="000000" w:themeColor="text1"/>
          <w:u w:color="000000" w:themeColor="text1"/>
        </w:rPr>
        <w:t>embark</w:t>
      </w:r>
      <w:r w:rsidR="005F4D7E">
        <w:rPr>
          <w:color w:val="000000" w:themeColor="text1"/>
          <w:u w:color="000000" w:themeColor="text1"/>
        </w:rPr>
        <w:t xml:space="preserve">ed on his </w:t>
      </w:r>
      <w:r w:rsidR="005F4D7E" w:rsidRPr="00D65DB2">
        <w:rPr>
          <w:color w:val="000000" w:themeColor="text1"/>
          <w:u w:color="000000" w:themeColor="text1"/>
        </w:rPr>
        <w:t>quest fo</w:t>
      </w:r>
      <w:r w:rsidR="005F4D7E">
        <w:rPr>
          <w:color w:val="000000" w:themeColor="text1"/>
          <w:u w:color="000000" w:themeColor="text1"/>
        </w:rPr>
        <w:t xml:space="preserve">r a second straight gold medal and he brought </w:t>
      </w:r>
      <w:r w:rsidR="007E4E6A">
        <w:rPr>
          <w:color w:val="000000" w:themeColor="text1"/>
          <w:u w:color="000000" w:themeColor="text1"/>
        </w:rPr>
        <w:t>a 55</w:t>
      </w:r>
      <w:r w:rsidR="00CC6ED6" w:rsidRPr="00D65DB2">
        <w:rPr>
          <w:color w:val="000000" w:themeColor="text1"/>
          <w:u w:color="000000" w:themeColor="text1"/>
        </w:rPr>
        <w:noBreakHyphen/>
        <w:t xml:space="preserve">0 record into the </w:t>
      </w:r>
      <w:r w:rsidR="00326E71">
        <w:rPr>
          <w:color w:val="000000" w:themeColor="text1"/>
          <w:u w:color="000000" w:themeColor="text1"/>
        </w:rPr>
        <w:t xml:space="preserve">Class 3A </w:t>
      </w:r>
      <w:r w:rsidR="00CC6ED6" w:rsidRPr="00D65DB2">
        <w:rPr>
          <w:color w:val="000000" w:themeColor="text1"/>
          <w:u w:color="000000" w:themeColor="text1"/>
        </w:rPr>
        <w:t>112</w:t>
      </w:r>
      <w:r w:rsidR="00CC6ED6" w:rsidRPr="00D65DB2">
        <w:rPr>
          <w:color w:val="000000" w:themeColor="text1"/>
          <w:u w:color="000000" w:themeColor="text1"/>
        </w:rPr>
        <w:noBreakHyphen/>
        <w:t xml:space="preserve">pound </w:t>
      </w:r>
      <w:r w:rsidR="00326E71">
        <w:rPr>
          <w:color w:val="000000" w:themeColor="text1"/>
          <w:u w:color="000000" w:themeColor="text1"/>
        </w:rPr>
        <w:t>field</w:t>
      </w:r>
      <w:r w:rsidR="00BE2DDC">
        <w:rPr>
          <w:color w:val="000000" w:themeColor="text1"/>
          <w:u w:color="000000" w:themeColor="text1"/>
        </w:rPr>
        <w:t xml:space="preserve"> to make him a </w:t>
      </w:r>
      <w:r w:rsidR="007E4E6A">
        <w:rPr>
          <w:color w:val="000000" w:themeColor="text1"/>
          <w:u w:color="000000" w:themeColor="text1"/>
        </w:rPr>
        <w:t>two</w:t>
      </w:r>
      <w:r w:rsidR="005F4D7E" w:rsidRPr="00D65DB2">
        <w:rPr>
          <w:color w:val="000000" w:themeColor="text1"/>
          <w:u w:color="000000" w:themeColor="text1"/>
        </w:rPr>
        <w:noBreakHyphen/>
        <w:t>time state champion</w:t>
      </w:r>
      <w:r w:rsidR="00FE7E3D">
        <w:rPr>
          <w:color w:val="000000" w:themeColor="text1"/>
          <w:u w:color="000000" w:themeColor="text1"/>
        </w:rPr>
        <w:t>; and</w:t>
      </w:r>
    </w:p>
    <w:p w:rsidR="00FE7E3D" w:rsidRDefault="00FE7E3D" w:rsidP="005F4D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93D83" w:rsidRDefault="005F4D7E" w:rsidP="005F4D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E7E3D">
        <w:rPr>
          <w:color w:val="000000" w:themeColor="text1"/>
          <w:u w:color="000000" w:themeColor="text1"/>
        </w:rPr>
        <w:t>Chapin High School</w:t>
      </w:r>
      <w:r w:rsidR="00475E77">
        <w:rPr>
          <w:color w:val="000000" w:themeColor="text1"/>
          <w:u w:color="000000" w:themeColor="text1"/>
        </w:rPr>
        <w:t xml:space="preserve"> junior Nate </w:t>
      </w:r>
      <w:r w:rsidR="00A43F2D" w:rsidRPr="00D65DB2">
        <w:rPr>
          <w:color w:val="000000" w:themeColor="text1"/>
          <w:u w:color="000000" w:themeColor="text1"/>
        </w:rPr>
        <w:t xml:space="preserve">Polly </w:t>
      </w:r>
      <w:r w:rsidR="00610B0C">
        <w:rPr>
          <w:color w:val="000000" w:themeColor="text1"/>
          <w:u w:color="000000" w:themeColor="text1"/>
        </w:rPr>
        <w:t xml:space="preserve">won the </w:t>
      </w:r>
      <w:r w:rsidR="00A43F2D" w:rsidRPr="00D65DB2">
        <w:rPr>
          <w:color w:val="000000" w:themeColor="text1"/>
          <w:u w:color="000000" w:themeColor="text1"/>
        </w:rPr>
        <w:t>130</w:t>
      </w:r>
      <w:r w:rsidR="00610B0C">
        <w:rPr>
          <w:color w:val="000000" w:themeColor="text1"/>
          <w:u w:color="000000" w:themeColor="text1"/>
        </w:rPr>
        <w:t>-</w:t>
      </w:r>
      <w:r w:rsidR="00A43F2D" w:rsidRPr="00D65DB2">
        <w:rPr>
          <w:color w:val="000000" w:themeColor="text1"/>
          <w:u w:color="000000" w:themeColor="text1"/>
        </w:rPr>
        <w:t>pound</w:t>
      </w:r>
      <w:r w:rsidR="00610B0C">
        <w:rPr>
          <w:color w:val="000000" w:themeColor="text1"/>
          <w:u w:color="000000" w:themeColor="text1"/>
        </w:rPr>
        <w:t xml:space="preserve"> title</w:t>
      </w:r>
      <w:r>
        <w:rPr>
          <w:color w:val="000000" w:themeColor="text1"/>
          <w:u w:color="000000" w:themeColor="text1"/>
        </w:rPr>
        <w:t xml:space="preserve"> and is </w:t>
      </w:r>
      <w:r w:rsidR="00E93D83" w:rsidRPr="00D65DB2">
        <w:rPr>
          <w:color w:val="000000" w:themeColor="text1"/>
          <w:u w:color="000000" w:themeColor="text1"/>
        </w:rPr>
        <w:t>a two</w:t>
      </w:r>
      <w:r w:rsidR="00E93D83" w:rsidRPr="00D65DB2">
        <w:rPr>
          <w:color w:val="000000" w:themeColor="text1"/>
          <w:u w:color="000000" w:themeColor="text1"/>
        </w:rPr>
        <w:noBreakHyphen/>
        <w:t>time state qualifier and state place finisher who has 130 career wins on his resume.</w:t>
      </w:r>
      <w:r w:rsidR="00FE7E3D">
        <w:rPr>
          <w:color w:val="000000" w:themeColor="text1"/>
          <w:u w:color="000000" w:themeColor="text1"/>
        </w:rPr>
        <w:t xml:space="preserve"> </w:t>
      </w:r>
      <w:r w:rsidR="00E93D83" w:rsidRPr="00D65DB2">
        <w:rPr>
          <w:color w:val="000000" w:themeColor="text1"/>
          <w:u w:color="000000" w:themeColor="text1"/>
        </w:rPr>
        <w:t xml:space="preserve"> He was a fourth</w:t>
      </w:r>
      <w:r w:rsidR="00E93D83" w:rsidRPr="00D65DB2">
        <w:rPr>
          <w:color w:val="000000" w:themeColor="text1"/>
          <w:u w:color="000000" w:themeColor="text1"/>
        </w:rPr>
        <w:noBreakHyphen/>
        <w:t xml:space="preserve">place finisher at 112 at the 4A level as a freshman while he was attending Lexington, and </w:t>
      </w:r>
      <w:r w:rsidR="00326E71">
        <w:rPr>
          <w:color w:val="000000" w:themeColor="text1"/>
          <w:u w:color="000000" w:themeColor="text1"/>
        </w:rPr>
        <w:t xml:space="preserve">he </w:t>
      </w:r>
      <w:r w:rsidR="00E93D83" w:rsidRPr="00D65DB2">
        <w:rPr>
          <w:color w:val="000000" w:themeColor="text1"/>
          <w:u w:color="000000" w:themeColor="text1"/>
        </w:rPr>
        <w:t>was the runner</w:t>
      </w:r>
      <w:r w:rsidR="00E93D83" w:rsidRPr="00D65DB2">
        <w:rPr>
          <w:color w:val="000000" w:themeColor="text1"/>
          <w:u w:color="000000" w:themeColor="text1"/>
        </w:rPr>
        <w:noBreakHyphen/>
        <w:t>up at 125 i</w:t>
      </w:r>
      <w:r>
        <w:rPr>
          <w:color w:val="000000" w:themeColor="text1"/>
          <w:u w:color="000000" w:themeColor="text1"/>
        </w:rPr>
        <w:t>n his Chapin debut a year ago; and</w:t>
      </w:r>
    </w:p>
    <w:p w:rsidR="005F4D7E" w:rsidRDefault="005F4D7E" w:rsidP="005F4D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169DB" w:rsidRDefault="001169DB" w:rsidP="001169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Whereas, in a sport that requires mental fortitude and strategy, individual excellence</w:t>
      </w:r>
      <w:r w:rsidR="00326E71">
        <w:t>,</w:t>
      </w:r>
      <w:r>
        <w:t xml:space="preserve"> and strength, Stuart and Nate grappled their way to victory and maintained a superior position to pin down the</w:t>
      </w:r>
      <w:r w:rsidR="00326E71">
        <w:t xml:space="preserve"> </w:t>
      </w:r>
      <w:r>
        <w:t>trophy; and</w:t>
      </w:r>
    </w:p>
    <w:p w:rsidR="00F82DD0" w:rsidRDefault="00F82DD0" w:rsidP="001169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F82DD0" w:rsidRDefault="00F82DD0" w:rsidP="001169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Whereas, the South Carolina Senate applauds these two young men for their success which would not have been achieved without the outstanding coaching of Head Coach Scott Harmon; and</w:t>
      </w:r>
    </w:p>
    <w:p w:rsidR="00F82DD0" w:rsidRDefault="00F82DD0" w:rsidP="001169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1169DB" w:rsidRDefault="00F82DD0" w:rsidP="001169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W</w:t>
      </w:r>
      <w:r w:rsidR="001169DB">
        <w:t xml:space="preserve">hereas, the </w:t>
      </w:r>
      <w:r w:rsidR="00AA0922">
        <w:t>S</w:t>
      </w:r>
      <w:r w:rsidR="001169DB">
        <w:t>enate acknowledge</w:t>
      </w:r>
      <w:r>
        <w:t>s</w:t>
      </w:r>
      <w:r w:rsidR="001169DB">
        <w:t xml:space="preserve"> the pride and recognition that Stuart and</w:t>
      </w:r>
      <w:r w:rsidR="00326E71">
        <w:t xml:space="preserve"> </w:t>
      </w:r>
      <w:r w:rsidR="001169DB">
        <w:t>Nate have brought to their school and community, and they expect to hear of other outstanding accomplishments from these fine young athletes in the future.  Now, therefore,</w:t>
      </w:r>
    </w:p>
    <w:p w:rsidR="00E93D83" w:rsidRDefault="00E93D83" w:rsidP="00E93D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93D83" w:rsidRDefault="00E93D83" w:rsidP="00E93D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Be it resolved by the Senate:</w:t>
      </w:r>
    </w:p>
    <w:p w:rsidR="00E93D83" w:rsidRDefault="00E93D83" w:rsidP="00E93D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41544" w:rsidRDefault="00E93D83" w:rsidP="005415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outlineLvl w:val="0"/>
      </w:pPr>
      <w:r>
        <w:rPr>
          <w:color w:val="000000" w:themeColor="text1"/>
          <w:u w:color="000000" w:themeColor="text1"/>
        </w:rPr>
        <w:t xml:space="preserve">That the members of the South Carolina Senate, by this resolution, recognize </w:t>
      </w:r>
      <w:r w:rsidR="00541544">
        <w:rPr>
          <w:color w:val="000000" w:themeColor="text1"/>
          <w:u w:color="000000" w:themeColor="text1"/>
        </w:rPr>
        <w:t xml:space="preserve">and congratulate Chapin High School wrestlers Stuart Hope and Nate Polly, </w:t>
      </w:r>
      <w:r w:rsidR="00541544">
        <w:t>for an outstanding season, and to congratulate them for capturing the 2010 Class AAA State Individual Championship title.</w:t>
      </w:r>
    </w:p>
    <w:p w:rsidR="000D7F01" w:rsidRDefault="000D7F01" w:rsidP="00E93D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93D83" w:rsidRDefault="00E93D83" w:rsidP="00E93D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Be it further resolved that a copy of this resolution be presented to </w:t>
      </w:r>
    </w:p>
    <w:p w:rsidR="00E93D83" w:rsidRDefault="00BF1669" w:rsidP="00E93D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Chapin </w:t>
      </w:r>
      <w:r w:rsidR="000D7F01">
        <w:rPr>
          <w:color w:val="000000" w:themeColor="text1"/>
          <w:u w:color="000000" w:themeColor="text1"/>
        </w:rPr>
        <w:t>High School, Stuart Hope, and Nate Polly.</w:t>
      </w:r>
    </w:p>
    <w:p w:rsidR="00984BA3" w:rsidRDefault="00522CE0" w:rsidP="005415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984BA3" w:rsidRDefault="00984BA3" w:rsidP="00B11235">
      <w:pPr>
        <w:jc w:val="both"/>
        <w:rPr>
          <w:rFonts w:eastAsia="Times New Roman"/>
        </w:rPr>
      </w:pPr>
    </w:p>
    <w:sectPr w:rsidR="00984BA3" w:rsidSect="00B11235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3D83" w:rsidRDefault="00E93D83" w:rsidP="00522CE0">
      <w:r>
        <w:separator/>
      </w:r>
    </w:p>
  </w:endnote>
  <w:endnote w:type="continuationSeparator" w:id="0">
    <w:p w:rsidR="00E93D83" w:rsidRDefault="00E93D8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1593FEC-EE26-4C9C-A970-29BB0F9696FB}"/>
    <w:embedBold r:id="rId2" w:fontKey="{2D6F92BA-E2EB-48E4-99AF-04D3910B982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F464B6F-0145-4DB3-B4AA-25AE0A830356}"/>
    <w:embedBold r:id="rId4" w:fontKey="{A70FB787-6C6B-4B5F-AF24-CA4969F6DF5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490FD79-AA87-481E-8EAF-AFA5C6B4202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1235" w:rsidRPr="00984BA3" w:rsidRDefault="00B11235" w:rsidP="00984BA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[1275]</w:t>
    </w:r>
    <w:r>
      <w:tab/>
    </w:r>
    <w:r w:rsidR="00591987">
      <w:fldChar w:fldCharType="begin"/>
    </w:r>
    <w:r w:rsidR="00591987">
      <w:instrText xml:space="preserve"> PAGE  \* MERGEFORMAT </w:instrText>
    </w:r>
    <w:r w:rsidR="00591987">
      <w:fldChar w:fldCharType="separate"/>
    </w:r>
    <w:r w:rsidR="00591987">
      <w:rPr>
        <w:noProof/>
      </w:rPr>
      <w:t>1</w:t>
    </w:r>
    <w:r w:rsidR="0059198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3D83" w:rsidRDefault="00E93D83" w:rsidP="00522CE0">
      <w:r>
        <w:separator/>
      </w:r>
    </w:p>
  </w:footnote>
  <w:footnote w:type="continuationSeparator" w:id="0">
    <w:p w:rsidR="00E93D83" w:rsidRDefault="00E93D8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17WRES.MRH.RWC"/>
    <w:docVar w:name="CoverAttorneyInitials" w:val="MRH"/>
    <w:docVar w:name="CoverAttorneyLastName" w:val="Hitchcock"/>
    <w:docVar w:name="CoverBillType" w:val="r"/>
    <w:docVar w:name="CoverSenator" w:val="RWC"/>
    <w:docVar w:name="dvBillNumber" w:val="1275"/>
    <w:docVar w:name="dvBillNumberPrefix" w:val="S. "/>
    <w:docVar w:name="dvOriginalBody" w:val="Senate"/>
    <w:docVar w:name="fulldraftpath" w:val="L:\S-RES\RWC\017WRES.MRH.RWC.DOCX"/>
    <w:docVar w:name="NameofBody" w:val="S"/>
    <w:docVar w:name="vgroup2" w:val="S-RES"/>
  </w:docVars>
  <w:rsids>
    <w:rsidRoot w:val="00506A46"/>
    <w:rsid w:val="00002131"/>
    <w:rsid w:val="00027998"/>
    <w:rsid w:val="00042AC1"/>
    <w:rsid w:val="00046516"/>
    <w:rsid w:val="0007601D"/>
    <w:rsid w:val="000B0720"/>
    <w:rsid w:val="000B5EAF"/>
    <w:rsid w:val="000D7F01"/>
    <w:rsid w:val="0010492F"/>
    <w:rsid w:val="00113D60"/>
    <w:rsid w:val="001169DB"/>
    <w:rsid w:val="0013607D"/>
    <w:rsid w:val="00170561"/>
    <w:rsid w:val="00186AC9"/>
    <w:rsid w:val="00197DF1"/>
    <w:rsid w:val="001B3DD9"/>
    <w:rsid w:val="001B7E5D"/>
    <w:rsid w:val="001C4850"/>
    <w:rsid w:val="001D3BAC"/>
    <w:rsid w:val="00231FA5"/>
    <w:rsid w:val="00245C4E"/>
    <w:rsid w:val="00265BE7"/>
    <w:rsid w:val="002A15EA"/>
    <w:rsid w:val="002C1321"/>
    <w:rsid w:val="002C5896"/>
    <w:rsid w:val="002D0868"/>
    <w:rsid w:val="002D3BED"/>
    <w:rsid w:val="00307C2B"/>
    <w:rsid w:val="00326E71"/>
    <w:rsid w:val="00383247"/>
    <w:rsid w:val="003D6E2B"/>
    <w:rsid w:val="003E7597"/>
    <w:rsid w:val="00423492"/>
    <w:rsid w:val="00450668"/>
    <w:rsid w:val="00475E77"/>
    <w:rsid w:val="004952FA"/>
    <w:rsid w:val="004B6A22"/>
    <w:rsid w:val="004D7F37"/>
    <w:rsid w:val="00506A46"/>
    <w:rsid w:val="00521FFE"/>
    <w:rsid w:val="00522CE0"/>
    <w:rsid w:val="00541544"/>
    <w:rsid w:val="00565148"/>
    <w:rsid w:val="00572B35"/>
    <w:rsid w:val="00591987"/>
    <w:rsid w:val="00593361"/>
    <w:rsid w:val="005A5017"/>
    <w:rsid w:val="005A648C"/>
    <w:rsid w:val="005C6F7E"/>
    <w:rsid w:val="005F1745"/>
    <w:rsid w:val="005F4D7E"/>
    <w:rsid w:val="00610B0C"/>
    <w:rsid w:val="00616784"/>
    <w:rsid w:val="00671A92"/>
    <w:rsid w:val="006C74EA"/>
    <w:rsid w:val="0072059C"/>
    <w:rsid w:val="00720D40"/>
    <w:rsid w:val="00724B52"/>
    <w:rsid w:val="007318D4"/>
    <w:rsid w:val="00765784"/>
    <w:rsid w:val="007A4390"/>
    <w:rsid w:val="007E4E6A"/>
    <w:rsid w:val="007E5CB7"/>
    <w:rsid w:val="00815E50"/>
    <w:rsid w:val="008314D2"/>
    <w:rsid w:val="008B2F42"/>
    <w:rsid w:val="008E1483"/>
    <w:rsid w:val="008E185F"/>
    <w:rsid w:val="008F023B"/>
    <w:rsid w:val="00904E16"/>
    <w:rsid w:val="009162B3"/>
    <w:rsid w:val="00921142"/>
    <w:rsid w:val="00927C62"/>
    <w:rsid w:val="00983951"/>
    <w:rsid w:val="00984124"/>
    <w:rsid w:val="00984640"/>
    <w:rsid w:val="00984BA3"/>
    <w:rsid w:val="00995C37"/>
    <w:rsid w:val="009C118A"/>
    <w:rsid w:val="009E65CA"/>
    <w:rsid w:val="00A02011"/>
    <w:rsid w:val="00A05345"/>
    <w:rsid w:val="00A4011E"/>
    <w:rsid w:val="00A43F2D"/>
    <w:rsid w:val="00A52AEB"/>
    <w:rsid w:val="00A86015"/>
    <w:rsid w:val="00A9594E"/>
    <w:rsid w:val="00AA0922"/>
    <w:rsid w:val="00AE59C8"/>
    <w:rsid w:val="00B10098"/>
    <w:rsid w:val="00B11235"/>
    <w:rsid w:val="00B5790D"/>
    <w:rsid w:val="00B93CB2"/>
    <w:rsid w:val="00B945C5"/>
    <w:rsid w:val="00B96941"/>
    <w:rsid w:val="00BA20EA"/>
    <w:rsid w:val="00BA47A4"/>
    <w:rsid w:val="00BB5AFC"/>
    <w:rsid w:val="00BC0A56"/>
    <w:rsid w:val="00BC4F61"/>
    <w:rsid w:val="00BE2DDC"/>
    <w:rsid w:val="00BF1669"/>
    <w:rsid w:val="00C240B1"/>
    <w:rsid w:val="00C45366"/>
    <w:rsid w:val="00C57023"/>
    <w:rsid w:val="00C74052"/>
    <w:rsid w:val="00CA5C08"/>
    <w:rsid w:val="00CB187A"/>
    <w:rsid w:val="00CC0EC7"/>
    <w:rsid w:val="00CC6ED6"/>
    <w:rsid w:val="00D1088B"/>
    <w:rsid w:val="00D156D2"/>
    <w:rsid w:val="00D47F89"/>
    <w:rsid w:val="00D86943"/>
    <w:rsid w:val="00DA47B9"/>
    <w:rsid w:val="00E058D3"/>
    <w:rsid w:val="00E76AD9"/>
    <w:rsid w:val="00E91E2F"/>
    <w:rsid w:val="00E93D83"/>
    <w:rsid w:val="00EA3546"/>
    <w:rsid w:val="00EB47AE"/>
    <w:rsid w:val="00EC34E1"/>
    <w:rsid w:val="00F0234A"/>
    <w:rsid w:val="00F52959"/>
    <w:rsid w:val="00F55884"/>
    <w:rsid w:val="00F82DD0"/>
    <w:rsid w:val="00FA1586"/>
    <w:rsid w:val="00FC0D36"/>
    <w:rsid w:val="00FD415C"/>
    <w:rsid w:val="00FE6467"/>
    <w:rsid w:val="00FE7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/>
    <o:shapelayout v:ext="edit">
      <o:idmap v:ext="edit" data="1"/>
    </o:shapelayout>
  </w:shapeDefaults>
  <w:doNotEmbedSmartTags/>
  <w:decimalSymbol w:val="."/>
  <w:listSeparator w:val=","/>
  <w15:docId w15:val="{5DEDAEEB-D05C-449A-ADBB-7D1359323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112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p:\pprever\2009-10\1275_20100311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0\03-11-10.docx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412</Words>
  <Characters>2162</Characters>
  <Application>Microsoft Office Word</Application>
  <DocSecurity>0</DocSecurity>
  <Lines>87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1275: Stuart Hope and Nate Polly - South Carolina Legislature Online</dc:title>
  <dc:subject/>
  <dc:creator>BonnieHuth</dc:creator>
  <cp:keywords/>
  <dc:description/>
  <cp:lastModifiedBy>N Cumfer</cp:lastModifiedBy>
  <cp:revision>7</cp:revision>
  <cp:lastPrinted>2010-03-10T17:25:00Z</cp:lastPrinted>
  <dcterms:created xsi:type="dcterms:W3CDTF">2010-03-11T19:03:00Z</dcterms:created>
  <dcterms:modified xsi:type="dcterms:W3CDTF">2014-11-24T15:14:00Z</dcterms:modified>
</cp:coreProperties>
</file>