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2F2" w:rsidRDefault="007342F2" w:rsidP="007342F2">
      <w:pPr>
        <w:widowControl w:val="0"/>
        <w:jc w:val="center"/>
      </w:pPr>
      <w:bookmarkStart w:id="0" w:name="_GoBack"/>
      <w:bookmarkEnd w:id="0"/>
      <w:r w:rsidRPr="007342F2">
        <w:rPr>
          <w:b/>
        </w:rPr>
        <w:t>South Carolina General Assembly</w:t>
      </w:r>
    </w:p>
    <w:p w:rsidR="007342F2" w:rsidRDefault="007342F2" w:rsidP="007342F2">
      <w:pPr>
        <w:widowControl w:val="0"/>
        <w:jc w:val="center"/>
      </w:pPr>
      <w:r>
        <w:t>118th Session, 2009-2010</w:t>
      </w:r>
    </w:p>
    <w:p w:rsidR="007342F2" w:rsidRDefault="007342F2" w:rsidP="007342F2">
      <w:pPr>
        <w:widowControl w:val="0"/>
        <w:jc w:val="left"/>
      </w:pPr>
    </w:p>
    <w:p w:rsidR="007342F2" w:rsidRDefault="007342F2" w:rsidP="007342F2">
      <w:pPr>
        <w:widowControl w:val="0"/>
        <w:jc w:val="left"/>
        <w:rPr>
          <w:b/>
        </w:rPr>
      </w:pPr>
      <w:r w:rsidRPr="007342F2">
        <w:rPr>
          <w:b/>
        </w:rPr>
        <w:t>S.</w:t>
      </w:r>
      <w:r>
        <w:rPr>
          <w:b/>
        </w:rPr>
        <w:t xml:space="preserve"> </w:t>
      </w:r>
      <w:r w:rsidRPr="007342F2">
        <w:rPr>
          <w:b/>
        </w:rPr>
        <w:t>1308</w:t>
      </w:r>
    </w:p>
    <w:p w:rsidR="007342F2" w:rsidRDefault="007342F2" w:rsidP="007342F2">
      <w:pPr>
        <w:widowControl w:val="0"/>
        <w:jc w:val="left"/>
        <w:rPr>
          <w:b/>
        </w:rPr>
      </w:pPr>
    </w:p>
    <w:p w:rsidR="007342F2" w:rsidRDefault="007342F2" w:rsidP="007342F2">
      <w:pPr>
        <w:widowControl w:val="0"/>
        <w:jc w:val="left"/>
      </w:pPr>
      <w:r w:rsidRPr="007342F2">
        <w:rPr>
          <w:b/>
        </w:rPr>
        <w:t>STATUS INFORMATION</w:t>
      </w:r>
    </w:p>
    <w:p w:rsidR="007342F2" w:rsidRDefault="007342F2" w:rsidP="007342F2">
      <w:pPr>
        <w:widowControl w:val="0"/>
        <w:jc w:val="left"/>
      </w:pPr>
    </w:p>
    <w:p w:rsidR="007342F2" w:rsidRDefault="007342F2" w:rsidP="007342F2">
      <w:pPr>
        <w:widowControl w:val="0"/>
        <w:jc w:val="left"/>
      </w:pPr>
      <w:r>
        <w:t>General Bill</w:t>
      </w:r>
    </w:p>
    <w:p w:rsidR="007342F2" w:rsidRDefault="002C56BB" w:rsidP="007342F2">
      <w:pPr>
        <w:widowControl w:val="0"/>
        <w:jc w:val="left"/>
      </w:pPr>
      <w:r>
        <w:t>Sponsors: Senators Jackson and Rose</w:t>
      </w:r>
    </w:p>
    <w:p w:rsidR="007342F2" w:rsidRDefault="007342F2" w:rsidP="007342F2">
      <w:pPr>
        <w:widowControl w:val="0"/>
        <w:jc w:val="left"/>
      </w:pPr>
      <w:r>
        <w:t>Document Path: l:\council\bills\nbd\12072ac10.docx</w:t>
      </w:r>
    </w:p>
    <w:p w:rsidR="007342F2" w:rsidRDefault="007342F2" w:rsidP="007342F2">
      <w:pPr>
        <w:widowControl w:val="0"/>
        <w:jc w:val="left"/>
      </w:pPr>
    </w:p>
    <w:p w:rsidR="007342F2" w:rsidRDefault="007342F2" w:rsidP="007342F2">
      <w:pPr>
        <w:widowControl w:val="0"/>
        <w:jc w:val="left"/>
      </w:pPr>
      <w:r>
        <w:t>Introduced in the Senate on March 24, 2010</w:t>
      </w:r>
    </w:p>
    <w:p w:rsidR="007342F2" w:rsidRDefault="007342F2" w:rsidP="007342F2">
      <w:pPr>
        <w:widowControl w:val="0"/>
        <w:jc w:val="left"/>
      </w:pPr>
      <w:r>
        <w:t xml:space="preserve">Currently residing in the Senate Committee on </w:t>
      </w:r>
      <w:r w:rsidRPr="007342F2">
        <w:rPr>
          <w:b/>
        </w:rPr>
        <w:t>Medical Affairs</w:t>
      </w:r>
    </w:p>
    <w:p w:rsidR="007342F2" w:rsidRDefault="007342F2" w:rsidP="007342F2">
      <w:pPr>
        <w:widowControl w:val="0"/>
        <w:jc w:val="left"/>
      </w:pPr>
    </w:p>
    <w:p w:rsidR="007342F2" w:rsidRDefault="007342F2" w:rsidP="007342F2">
      <w:pPr>
        <w:widowControl w:val="0"/>
        <w:jc w:val="left"/>
      </w:pPr>
      <w:r>
        <w:t xml:space="preserve">Summary: </w:t>
      </w:r>
      <w:r w:rsidR="007A5265">
        <w:t>Stroke care system</w:t>
      </w:r>
    </w:p>
    <w:p w:rsidR="007342F2" w:rsidRDefault="007342F2" w:rsidP="007342F2">
      <w:pPr>
        <w:widowControl w:val="0"/>
        <w:jc w:val="left"/>
      </w:pPr>
    </w:p>
    <w:p w:rsidR="007342F2" w:rsidRDefault="007342F2" w:rsidP="007342F2">
      <w:pPr>
        <w:widowControl w:val="0"/>
        <w:jc w:val="left"/>
      </w:pPr>
    </w:p>
    <w:p w:rsidR="007342F2" w:rsidRDefault="007342F2" w:rsidP="007342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42F2">
        <w:rPr>
          <w:b/>
        </w:rPr>
        <w:t>HISTORY OF LEGISLATIVE ACTIONS</w:t>
      </w:r>
    </w:p>
    <w:p w:rsidR="007342F2" w:rsidRDefault="007342F2" w:rsidP="007342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42F2" w:rsidRPr="007342F2" w:rsidRDefault="007342F2" w:rsidP="007342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42F2">
        <w:rPr>
          <w:u w:val="single"/>
        </w:rPr>
        <w:tab/>
        <w:t>Date</w:t>
      </w:r>
      <w:r w:rsidRPr="007342F2">
        <w:rPr>
          <w:u w:val="single"/>
        </w:rPr>
        <w:tab/>
        <w:t>Body</w:t>
      </w:r>
      <w:r w:rsidRPr="007342F2">
        <w:rPr>
          <w:u w:val="single"/>
        </w:rPr>
        <w:tab/>
        <w:t>Action Description with journal page number</w:t>
      </w:r>
      <w:r w:rsidRPr="007342F2">
        <w:rPr>
          <w:u w:val="single"/>
        </w:rPr>
        <w:tab/>
      </w:r>
    </w:p>
    <w:p w:rsidR="00154401" w:rsidRDefault="00154401" w:rsidP="00154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3/24/2010</w:t>
      </w:r>
      <w:r>
        <w:tab/>
        <w:t>Senate</w:t>
      </w:r>
      <w:r>
        <w:tab/>
      </w:r>
      <w:r w:rsidRPr="001226AB">
        <w:t xml:space="preserve">Introduced and read first time </w:t>
      </w:r>
      <w:hyperlink r:id="rId7" w:history="1">
        <w:r w:rsidRPr="003434A4">
          <w:rPr>
            <w:rStyle w:val="Hyperlink"/>
          </w:rPr>
          <w:t>SJ</w:t>
        </w:r>
      </w:hyperlink>
      <w:r>
        <w:noBreakHyphen/>
      </w:r>
      <w:r w:rsidRPr="001226AB">
        <w:t>3</w:t>
      </w:r>
    </w:p>
    <w:p w:rsidR="00154401" w:rsidRDefault="00154401" w:rsidP="00154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3/24/2010</w:t>
      </w:r>
      <w:r>
        <w:tab/>
        <w:t>Senate</w:t>
      </w:r>
      <w:r>
        <w:tab/>
      </w:r>
      <w:r w:rsidRPr="001226AB">
        <w:t xml:space="preserve">Referred to Committee on </w:t>
      </w:r>
      <w:r w:rsidRPr="001226AB">
        <w:rPr>
          <w:b/>
        </w:rPr>
        <w:t>Medical Affairs</w:t>
      </w:r>
      <w:r w:rsidRPr="001226AB">
        <w:t xml:space="preserve"> </w:t>
      </w:r>
      <w:hyperlink r:id="rId8" w:history="1">
        <w:r w:rsidRPr="003434A4">
          <w:rPr>
            <w:rStyle w:val="Hyperlink"/>
          </w:rPr>
          <w:t>SJ</w:t>
        </w:r>
      </w:hyperlink>
      <w:r>
        <w:noBreakHyphen/>
      </w:r>
      <w:r w:rsidRPr="001226AB">
        <w:t>3</w:t>
      </w:r>
    </w:p>
    <w:p w:rsidR="00154401" w:rsidRDefault="00154401" w:rsidP="00154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42F2" w:rsidRPr="007342F2" w:rsidRDefault="007342F2" w:rsidP="007342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42F2" w:rsidRDefault="007342F2" w:rsidP="007342F2">
      <w:pPr>
        <w:widowControl w:val="0"/>
        <w:jc w:val="left"/>
      </w:pPr>
      <w:r w:rsidRPr="007342F2">
        <w:rPr>
          <w:b/>
        </w:rPr>
        <w:t>VERSIONS OF THIS BILL</w:t>
      </w:r>
    </w:p>
    <w:p w:rsidR="007342F2" w:rsidRDefault="007342F2" w:rsidP="007342F2">
      <w:pPr>
        <w:widowControl w:val="0"/>
        <w:jc w:val="left"/>
      </w:pPr>
    </w:p>
    <w:p w:rsidR="007342F2" w:rsidRDefault="00406E51" w:rsidP="007342F2">
      <w:pPr>
        <w:widowControl w:val="0"/>
        <w:jc w:val="left"/>
      </w:pPr>
      <w:hyperlink r:id="rId9" w:history="1">
        <w:r w:rsidR="007342F2">
          <w:rPr>
            <w:rStyle w:val="Hyperlink"/>
          </w:rPr>
          <w:t>3/24/2010</w:t>
        </w:r>
      </w:hyperlink>
    </w:p>
    <w:p w:rsidR="007342F2" w:rsidRDefault="007342F2" w:rsidP="007342F2"/>
    <w:p w:rsidR="007342F2" w:rsidRDefault="007342F2" w:rsidP="007342F2">
      <w:pPr>
        <w:sectPr w:rsidR="007342F2" w:rsidSect="007342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75A0" w:rsidRDefault="005F75A0" w:rsidP="005F75A0">
      <w:pPr>
        <w:pStyle w:val="BillDots0"/>
      </w:pPr>
    </w:p>
    <w:p w:rsidR="005F75A0" w:rsidRDefault="005F75A0" w:rsidP="005F75A0">
      <w:pPr>
        <w:pStyle w:val="Numbersforbills"/>
      </w:pPr>
    </w:p>
    <w:p w:rsidR="005F75A0" w:rsidRDefault="005F75A0" w:rsidP="005F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5A0" w:rsidRDefault="005F75A0" w:rsidP="005F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5A0" w:rsidRDefault="005F75A0" w:rsidP="005F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5A0" w:rsidRDefault="005F75A0" w:rsidP="005F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5A0" w:rsidRDefault="005F75A0" w:rsidP="005F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6E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232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0E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44</w:t>
      </w:r>
      <w:r w:rsidR="00583919">
        <w:noBreakHyphen/>
      </w:r>
      <w:r>
        <w:t>1</w:t>
      </w:r>
      <w:r w:rsidR="00583919">
        <w:noBreakHyphen/>
      </w:r>
      <w:r>
        <w:t>147 SO AS TO AUTHORIZE THE DEPARTMENT OF HEALTH AND ENVIRONMENTAL CONTROL TO PROMULGATE REGULATIONS FOR THE CREATION AND ESTABLISHMENT OF A STROKE CARE SYSTEM.</w:t>
      </w:r>
    </w:p>
    <w:p w:rsidR="00172329" w:rsidRDefault="00172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2329" w:rsidRDefault="00172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2329" w:rsidRDefault="00172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329" w:rsidRDefault="00172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70E82">
        <w:t>Chapter 1, Title 44 of the 1976 Code is amended by adding:</w:t>
      </w:r>
    </w:p>
    <w:p w:rsidR="00A70E82" w:rsidRDefault="00A70E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E82" w:rsidRDefault="00A70E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 w:rsidR="00583919">
        <w:noBreakHyphen/>
      </w:r>
      <w:r>
        <w:t>1</w:t>
      </w:r>
      <w:r w:rsidR="00583919">
        <w:noBreakHyphen/>
      </w:r>
      <w:r>
        <w:t>147.</w:t>
      </w:r>
      <w:r>
        <w:tab/>
      </w:r>
      <w:r>
        <w:tab/>
        <w:t xml:space="preserve">The Department of Health and Environmental Control has the authority to promulgate regulations for the creation and establishment of a stroke care system to coordinate and promote public access to the full range of activities and services associated with stroke prevention, treatment, and rehabilitation.  In promulgating </w:t>
      </w:r>
      <w:r w:rsidR="008517E6">
        <w:t>these</w:t>
      </w:r>
      <w:r>
        <w:t xml:space="preserve"> regulations, the department shall take into consideration the recommendations of the Stroke Systems of Care Study Committee </w:t>
      </w:r>
      <w:r w:rsidR="006A0051">
        <w:t xml:space="preserve">established by Act 121 of 2009.  Implementation of this section </w:t>
      </w:r>
      <w:r w:rsidR="00583919">
        <w:t>is contingent upon the department receiving adequate funding to carry out the responsibilities of this section and the resulting regulations.”</w:t>
      </w:r>
    </w:p>
    <w:p w:rsidR="00172329" w:rsidRDefault="00172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2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83919">
        <w:t>2</w:t>
      </w:r>
      <w:r>
        <w:t>.</w:t>
      </w:r>
      <w:r>
        <w:tab/>
        <w:t>This act takes effect upon approval by the Governor.</w:t>
      </w:r>
    </w:p>
    <w:p w:rsidR="00E66ED5" w:rsidRDefault="0058391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6ED5" w:rsidRDefault="00E66ED5" w:rsidP="007342F2">
      <w:pPr>
        <w:suppressAutoHyphens/>
      </w:pPr>
    </w:p>
    <w:sectPr w:rsidR="00E66ED5" w:rsidSect="007342F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329" w:rsidRDefault="00172329" w:rsidP="009F0C77">
      <w:r>
        <w:separator/>
      </w:r>
    </w:p>
  </w:endnote>
  <w:endnote w:type="continuationSeparator" w:id="0">
    <w:p w:rsidR="00172329" w:rsidRDefault="001723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5650FC-C0A3-4A17-8258-1A9AF5DBF911}"/>
    <w:embedBold r:id="rId2" w:fontKey="{941490D1-4498-4187-A52F-348A2BA6C8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8A1FEB-7DED-43E4-AE57-8DBEDD7E7A2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B423112-122C-46DA-908C-E1E7A063D6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17A8EE-4135-4929-9EB4-694E2B3F41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2F2" w:rsidRPr="00E66ED5" w:rsidRDefault="007342F2" w:rsidP="00E66E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[1308]</w:t>
    </w:r>
    <w:r>
      <w:tab/>
    </w:r>
    <w:r w:rsidR="00406E51">
      <w:fldChar w:fldCharType="begin"/>
    </w:r>
    <w:r w:rsidR="00406E51">
      <w:instrText xml:space="preserve"> PAGE  \* MERGEFORMAT </w:instrText>
    </w:r>
    <w:r w:rsidR="00406E51">
      <w:fldChar w:fldCharType="separate"/>
    </w:r>
    <w:r w:rsidR="00406E51">
      <w:rPr>
        <w:noProof/>
      </w:rPr>
      <w:t>1</w:t>
    </w:r>
    <w:r w:rsidR="00406E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329" w:rsidRDefault="00172329" w:rsidP="009F0C77">
      <w:r>
        <w:separator/>
      </w:r>
    </w:p>
  </w:footnote>
  <w:footnote w:type="continuationSeparator" w:id="0">
    <w:p w:rsidR="00172329" w:rsidRDefault="001723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072AC10"/>
    <w:docVar w:name="CoverBillType" w:val="b"/>
    <w:docVar w:name="docpath" w:val="L:\Council\bills\NBD\12072AC10.DOCX"/>
    <w:docVar w:name="dvBillNumber" w:val="1308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534691"/>
    <w:rsid w:val="00026C9A"/>
    <w:rsid w:val="00034328"/>
    <w:rsid w:val="000965A1"/>
    <w:rsid w:val="000E1785"/>
    <w:rsid w:val="001023A4"/>
    <w:rsid w:val="0010776B"/>
    <w:rsid w:val="00133E66"/>
    <w:rsid w:val="00134ACF"/>
    <w:rsid w:val="00144E15"/>
    <w:rsid w:val="00154401"/>
    <w:rsid w:val="00172329"/>
    <w:rsid w:val="001A4A62"/>
    <w:rsid w:val="001A681E"/>
    <w:rsid w:val="001D08F2"/>
    <w:rsid w:val="001D34C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56BB"/>
    <w:rsid w:val="002E4B1E"/>
    <w:rsid w:val="00325348"/>
    <w:rsid w:val="003434A4"/>
    <w:rsid w:val="00393688"/>
    <w:rsid w:val="003D411E"/>
    <w:rsid w:val="003E3C1E"/>
    <w:rsid w:val="003E6148"/>
    <w:rsid w:val="00400EAA"/>
    <w:rsid w:val="00406E51"/>
    <w:rsid w:val="0041760A"/>
    <w:rsid w:val="004809EE"/>
    <w:rsid w:val="004B125F"/>
    <w:rsid w:val="004F4F8F"/>
    <w:rsid w:val="00511EE9"/>
    <w:rsid w:val="00521E00"/>
    <w:rsid w:val="00534691"/>
    <w:rsid w:val="00577C6C"/>
    <w:rsid w:val="00583919"/>
    <w:rsid w:val="0058501B"/>
    <w:rsid w:val="005F75A0"/>
    <w:rsid w:val="006215AA"/>
    <w:rsid w:val="006340D9"/>
    <w:rsid w:val="00643B8E"/>
    <w:rsid w:val="00665EBC"/>
    <w:rsid w:val="0069470D"/>
    <w:rsid w:val="006A0051"/>
    <w:rsid w:val="006A476C"/>
    <w:rsid w:val="006C6A93"/>
    <w:rsid w:val="006E02F9"/>
    <w:rsid w:val="007342F2"/>
    <w:rsid w:val="00753C04"/>
    <w:rsid w:val="00756946"/>
    <w:rsid w:val="00757F80"/>
    <w:rsid w:val="00771EEC"/>
    <w:rsid w:val="00786819"/>
    <w:rsid w:val="007A325A"/>
    <w:rsid w:val="007A5265"/>
    <w:rsid w:val="007C19D1"/>
    <w:rsid w:val="007F1523"/>
    <w:rsid w:val="007F509E"/>
    <w:rsid w:val="007F5799"/>
    <w:rsid w:val="007F6947"/>
    <w:rsid w:val="00800602"/>
    <w:rsid w:val="008517E6"/>
    <w:rsid w:val="00872729"/>
    <w:rsid w:val="008A6488"/>
    <w:rsid w:val="008E694F"/>
    <w:rsid w:val="008F4429"/>
    <w:rsid w:val="009352BB"/>
    <w:rsid w:val="00966306"/>
    <w:rsid w:val="00976BB3"/>
    <w:rsid w:val="00990668"/>
    <w:rsid w:val="009F0C77"/>
    <w:rsid w:val="009F4DD1"/>
    <w:rsid w:val="00A64E80"/>
    <w:rsid w:val="00A70E82"/>
    <w:rsid w:val="00A741D9"/>
    <w:rsid w:val="00A9741D"/>
    <w:rsid w:val="00AD4B17"/>
    <w:rsid w:val="00B26FA6"/>
    <w:rsid w:val="00B61810"/>
    <w:rsid w:val="00B741CB"/>
    <w:rsid w:val="00B934F3"/>
    <w:rsid w:val="00BB36D0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4DE8"/>
    <w:rsid w:val="00D95E2F"/>
    <w:rsid w:val="00D970A9"/>
    <w:rsid w:val="00DB3AC0"/>
    <w:rsid w:val="00DE68F0"/>
    <w:rsid w:val="00DF3845"/>
    <w:rsid w:val="00DF7E17"/>
    <w:rsid w:val="00E66ED5"/>
    <w:rsid w:val="00E8449B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2E88530-8155-4339-B36E-3455F6630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39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919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5F75A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5F75A0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342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3-24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3-2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308_201003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FAF32-0561-4E0E-AFAF-880E32D71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252</Words>
  <Characters>1431</Characters>
  <Application>Microsoft Office Word</Application>
  <DocSecurity>0</DocSecurity>
  <Lines>66</Lines>
  <Paragraphs>23</Paragraphs>
  <ScaleCrop>false</ScaleCrop>
  <Company> </Company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1308: Stroke care system - South Carolina Legislature Online</dc:title>
  <dc:subject/>
  <dc:creator>NikiDowney</dc:creator>
  <cp:keywords/>
  <dc:description/>
  <cp:lastModifiedBy>N Cumfer</cp:lastModifiedBy>
  <cp:revision>8</cp:revision>
  <cp:lastPrinted>2010-03-23T15:38:00Z</cp:lastPrinted>
  <dcterms:created xsi:type="dcterms:W3CDTF">2010-03-24T19:00:00Z</dcterms:created>
  <dcterms:modified xsi:type="dcterms:W3CDTF">2014-11-24T15:15:00Z</dcterms:modified>
</cp:coreProperties>
</file>