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4EB" w:rsidRDefault="003B64EB" w:rsidP="003B64EB">
      <w:pPr>
        <w:widowControl w:val="0"/>
        <w:jc w:val="center"/>
      </w:pPr>
      <w:bookmarkStart w:id="0" w:name="_GoBack"/>
      <w:bookmarkEnd w:id="0"/>
      <w:r w:rsidRPr="003B64EB">
        <w:rPr>
          <w:b/>
        </w:rPr>
        <w:t>South Carolina General Assembly</w:t>
      </w:r>
    </w:p>
    <w:p w:rsidR="003B64EB" w:rsidRDefault="003B64EB" w:rsidP="003B64EB">
      <w:pPr>
        <w:widowControl w:val="0"/>
        <w:jc w:val="center"/>
      </w:pPr>
      <w:r>
        <w:t>118th Session, 2009-2010</w:t>
      </w:r>
    </w:p>
    <w:p w:rsidR="003B64EB" w:rsidRDefault="003B64EB" w:rsidP="003B64EB">
      <w:pPr>
        <w:widowControl w:val="0"/>
        <w:jc w:val="left"/>
      </w:pPr>
    </w:p>
    <w:p w:rsidR="003B64EB" w:rsidRDefault="003B64EB" w:rsidP="003B64EB">
      <w:pPr>
        <w:widowControl w:val="0"/>
        <w:jc w:val="left"/>
        <w:rPr>
          <w:b/>
        </w:rPr>
      </w:pPr>
      <w:r w:rsidRPr="003B64EB">
        <w:rPr>
          <w:b/>
        </w:rPr>
        <w:t>S.</w:t>
      </w:r>
      <w:r>
        <w:rPr>
          <w:b/>
        </w:rPr>
        <w:t xml:space="preserve"> </w:t>
      </w:r>
      <w:r w:rsidRPr="003B64EB">
        <w:rPr>
          <w:b/>
        </w:rPr>
        <w:t>1364</w:t>
      </w:r>
    </w:p>
    <w:p w:rsidR="003B64EB" w:rsidRDefault="003B64EB" w:rsidP="003B64EB">
      <w:pPr>
        <w:widowControl w:val="0"/>
        <w:jc w:val="left"/>
        <w:rPr>
          <w:b/>
        </w:rPr>
      </w:pPr>
    </w:p>
    <w:p w:rsidR="003B64EB" w:rsidRDefault="003B64EB" w:rsidP="003B64EB">
      <w:pPr>
        <w:widowControl w:val="0"/>
        <w:jc w:val="left"/>
      </w:pPr>
      <w:r w:rsidRPr="003B64EB">
        <w:rPr>
          <w:b/>
        </w:rPr>
        <w:t>STATUS INFORMATION</w:t>
      </w:r>
    </w:p>
    <w:p w:rsidR="003B64EB" w:rsidRDefault="003B64EB" w:rsidP="003B64EB">
      <w:pPr>
        <w:widowControl w:val="0"/>
        <w:jc w:val="left"/>
      </w:pPr>
    </w:p>
    <w:p w:rsidR="003B64EB" w:rsidRDefault="003B64EB" w:rsidP="003B64EB">
      <w:pPr>
        <w:widowControl w:val="0"/>
        <w:jc w:val="left"/>
      </w:pPr>
      <w:r>
        <w:t>Concurrent Resolution</w:t>
      </w:r>
    </w:p>
    <w:p w:rsidR="003B64EB" w:rsidRDefault="003B64EB" w:rsidP="003B64EB">
      <w:pPr>
        <w:widowControl w:val="0"/>
        <w:jc w:val="left"/>
      </w:pPr>
      <w:r>
        <w:t>Sponsors: Senator Elliott</w:t>
      </w:r>
    </w:p>
    <w:p w:rsidR="003B64EB" w:rsidRDefault="003B64EB" w:rsidP="003B64EB">
      <w:pPr>
        <w:widowControl w:val="0"/>
        <w:jc w:val="left"/>
      </w:pPr>
      <w:r>
        <w:t>Document Path: l:\council\bills\rm\1186cm10.docx</w:t>
      </w:r>
    </w:p>
    <w:p w:rsidR="003B64EB" w:rsidRDefault="003B64EB" w:rsidP="003B64EB">
      <w:pPr>
        <w:widowControl w:val="0"/>
        <w:jc w:val="left"/>
      </w:pPr>
    </w:p>
    <w:p w:rsidR="009C11A2" w:rsidRDefault="009C11A2" w:rsidP="003B64EB">
      <w:pPr>
        <w:widowControl w:val="0"/>
        <w:jc w:val="left"/>
      </w:pPr>
      <w:r>
        <w:t>Introduced in the Senate on April 14, 2010</w:t>
      </w:r>
    </w:p>
    <w:p w:rsidR="009C11A2" w:rsidRDefault="009C11A2" w:rsidP="003B64EB">
      <w:pPr>
        <w:widowControl w:val="0"/>
        <w:jc w:val="left"/>
      </w:pPr>
      <w:r>
        <w:t>Introduced in the House on April 15, 2010</w:t>
      </w:r>
    </w:p>
    <w:p w:rsidR="009C11A2" w:rsidRDefault="009C11A2" w:rsidP="003B64EB">
      <w:pPr>
        <w:widowControl w:val="0"/>
        <w:jc w:val="left"/>
      </w:pPr>
      <w:r>
        <w:t>Adopted by the General Assembly on April 15, 2010</w:t>
      </w:r>
    </w:p>
    <w:p w:rsidR="009C11A2" w:rsidRDefault="009C11A2" w:rsidP="003B64EB">
      <w:pPr>
        <w:widowControl w:val="0"/>
        <w:jc w:val="left"/>
      </w:pPr>
    </w:p>
    <w:p w:rsidR="003B64EB" w:rsidRDefault="003B64EB" w:rsidP="003B64EB">
      <w:pPr>
        <w:widowControl w:val="0"/>
        <w:jc w:val="left"/>
      </w:pPr>
      <w:r>
        <w:t xml:space="preserve">Summary: </w:t>
      </w:r>
      <w:r w:rsidR="002308D1">
        <w:t>Pee Dee Indian Tribe of South Carolina Day</w:t>
      </w:r>
    </w:p>
    <w:p w:rsidR="003B64EB" w:rsidRDefault="003B64EB" w:rsidP="003B64EB">
      <w:pPr>
        <w:widowControl w:val="0"/>
        <w:jc w:val="left"/>
      </w:pPr>
    </w:p>
    <w:p w:rsidR="003B64EB" w:rsidRDefault="003B64EB" w:rsidP="003B64EB">
      <w:pPr>
        <w:widowControl w:val="0"/>
        <w:jc w:val="left"/>
      </w:pPr>
    </w:p>
    <w:p w:rsidR="003B64EB" w:rsidRDefault="003B64EB" w:rsidP="003B64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4EB">
        <w:rPr>
          <w:b/>
        </w:rPr>
        <w:t>HISTORY OF LEGISLATIVE ACTIONS</w:t>
      </w:r>
    </w:p>
    <w:p w:rsidR="003B64EB" w:rsidRDefault="003B64EB" w:rsidP="003B64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64EB" w:rsidRPr="003B64EB" w:rsidRDefault="003B64EB" w:rsidP="003B64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4EB">
        <w:rPr>
          <w:u w:val="single"/>
        </w:rPr>
        <w:tab/>
        <w:t>Date</w:t>
      </w:r>
      <w:r w:rsidRPr="003B64EB">
        <w:rPr>
          <w:u w:val="single"/>
        </w:rPr>
        <w:tab/>
        <w:t>Body</w:t>
      </w:r>
      <w:r w:rsidRPr="003B64EB">
        <w:rPr>
          <w:u w:val="single"/>
        </w:rPr>
        <w:tab/>
        <w:t>Action Description with journal page number</w:t>
      </w:r>
      <w:r w:rsidRPr="003B64EB">
        <w:rPr>
          <w:u w:val="single"/>
        </w:rPr>
        <w:tab/>
      </w:r>
    </w:p>
    <w:p w:rsidR="00577223" w:rsidRDefault="00577223" w:rsidP="00577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FA7AF1">
        <w:t xml:space="preserve">Introduced, adopted, sent to House </w:t>
      </w:r>
      <w:hyperlink r:id="rId7" w:history="1">
        <w:r w:rsidRPr="005E3D37">
          <w:rPr>
            <w:rStyle w:val="Hyperlink"/>
          </w:rPr>
          <w:t>SJ</w:t>
        </w:r>
      </w:hyperlink>
      <w:r>
        <w:noBreakHyphen/>
      </w:r>
      <w:r w:rsidRPr="00FA7AF1">
        <w:t>56</w:t>
      </w:r>
    </w:p>
    <w:p w:rsidR="00577223" w:rsidRDefault="00577223" w:rsidP="00577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FA7AF1">
        <w:t xml:space="preserve">Introduced, adopted, returned with concurrence </w:t>
      </w:r>
      <w:hyperlink r:id="rId8" w:history="1">
        <w:r w:rsidRPr="005E3D37">
          <w:rPr>
            <w:rStyle w:val="Hyperlink"/>
          </w:rPr>
          <w:t>HJ</w:t>
        </w:r>
      </w:hyperlink>
      <w:r>
        <w:noBreakHyphen/>
      </w:r>
      <w:r w:rsidRPr="00FA7AF1">
        <w:t>29</w:t>
      </w:r>
    </w:p>
    <w:p w:rsidR="00577223" w:rsidRDefault="00577223" w:rsidP="00577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4EB" w:rsidRPr="003B64EB" w:rsidRDefault="003B64EB" w:rsidP="003B6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4EB" w:rsidRDefault="003B64EB" w:rsidP="003B64EB">
      <w:r w:rsidRPr="003B64EB">
        <w:rPr>
          <w:b/>
        </w:rPr>
        <w:t>VERSIONS OF THIS BILL</w:t>
      </w:r>
    </w:p>
    <w:p w:rsidR="003B64EB" w:rsidRDefault="003B64EB" w:rsidP="003B64EB"/>
    <w:p w:rsidR="003B64EB" w:rsidRDefault="00256ADD" w:rsidP="003B64EB">
      <w:hyperlink r:id="rId9" w:history="1">
        <w:r w:rsidR="003B64EB">
          <w:rPr>
            <w:rStyle w:val="Hyperlink"/>
          </w:rPr>
          <w:t>4/14/2010</w:t>
        </w:r>
      </w:hyperlink>
    </w:p>
    <w:p w:rsidR="003B64EB" w:rsidRDefault="003B64EB" w:rsidP="003B64EB"/>
    <w:p w:rsidR="003B64EB" w:rsidRDefault="003B64EB" w:rsidP="003B64EB">
      <w:pPr>
        <w:sectPr w:rsidR="003B64EB" w:rsidSect="003B64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79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5E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7689">
        <w:t xml:space="preserve">DECLARE </w:t>
      </w:r>
      <w:r w:rsidR="00A40C51">
        <w:t xml:space="preserve">SATURDAY, </w:t>
      </w:r>
      <w:r w:rsidR="00487689">
        <w:t xml:space="preserve">APRIL 10, 2010, </w:t>
      </w:r>
      <w:r w:rsidR="00A40C51">
        <w:t>AS “</w:t>
      </w:r>
      <w:r w:rsidR="000B292D">
        <w:t>PEE DEE INDIAN TRIBE OF SOUTH CAROLINA DAY” AND TO ENCOURAGE ALL CITIZENS OF THE PALMETTO STATE TO ENJOY THE TRIBE</w:t>
      </w:r>
      <w:r w:rsidR="004C0CCA" w:rsidRPr="004C0CCA">
        <w:t>’</w:t>
      </w:r>
      <w:r w:rsidR="000B292D">
        <w:t>S ANNUAL FESTIVAL AND POW</w:t>
      </w:r>
      <w:r w:rsidR="004C0CCA">
        <w:noBreakHyphen/>
      </w:r>
      <w:r w:rsidR="000B292D">
        <w:t>WOW APRIL 10</w:t>
      </w:r>
      <w:r w:rsidR="004C0CCA">
        <w:noBreakHyphen/>
      </w:r>
      <w:r w:rsidR="000B292D">
        <w:t>11, 2010.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68E0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3A81">
        <w:t xml:space="preserve">every year, </w:t>
      </w:r>
      <w:r w:rsidR="00B968E0">
        <w:t>the Pee Dee Indian Tribe of South Carolina</w:t>
      </w:r>
      <w:r w:rsidR="007F3A81">
        <w:t>, currently led by Chief James E. Caulder,</w:t>
      </w:r>
      <w:r w:rsidR="00B968E0">
        <w:t xml:space="preserve"> celebrates its </w:t>
      </w:r>
      <w:r w:rsidR="008016E6">
        <w:t xml:space="preserve">ancient </w:t>
      </w:r>
      <w:r w:rsidR="00B968E0">
        <w:t xml:space="preserve">heritage with </w:t>
      </w:r>
      <w:r w:rsidR="00C62F8C">
        <w:t>the</w:t>
      </w:r>
      <w:r w:rsidR="007F3A81">
        <w:t xml:space="preserve"> Annual American Indian Festival and Pow</w:t>
      </w:r>
      <w:r w:rsidR="004C0CCA">
        <w:noBreakHyphen/>
      </w:r>
      <w:r w:rsidR="007F3A81">
        <w:t>Wow</w:t>
      </w:r>
      <w:r w:rsidR="008016E6">
        <w:t>; and</w:t>
      </w:r>
    </w:p>
    <w:p w:rsidR="008016E6" w:rsidRDefault="00801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6" w:rsidRDefault="00801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20AE">
        <w:t>this year</w:t>
      </w:r>
      <w:r w:rsidR="004C0CCA" w:rsidRPr="004C0CCA">
        <w:t>’</w:t>
      </w:r>
      <w:r w:rsidR="000D20AE">
        <w:t xml:space="preserve">s </w:t>
      </w:r>
      <w:r w:rsidR="007F3A81">
        <w:t xml:space="preserve">celebration </w:t>
      </w:r>
      <w:r w:rsidR="00B1378A">
        <w:t>wi</w:t>
      </w:r>
      <w:r w:rsidR="009C70A0">
        <w:t>ll take place</w:t>
      </w:r>
      <w:r w:rsidR="00B1378A">
        <w:t xml:space="preserve"> April 10</w:t>
      </w:r>
      <w:r w:rsidR="004C0CCA">
        <w:noBreakHyphen/>
      </w:r>
      <w:r w:rsidR="00B1378A">
        <w:t>11, 2010, at the C.W. Love Sports Complex in McColl</w:t>
      </w:r>
      <w:r w:rsidR="007F3A81">
        <w:t>; and</w:t>
      </w:r>
    </w:p>
    <w:p w:rsidR="007F3A81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8E0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open to the public and emceed by John Blackfeather, the event will feature traditional Native</w:t>
      </w:r>
      <w:r w:rsidR="004C0CCA">
        <w:noBreakHyphen/>
      </w:r>
      <w:r>
        <w:t xml:space="preserve">American dancing, crafts, and food, among other </w:t>
      </w:r>
      <w:r w:rsidR="006B7BA2">
        <w:t>family</w:t>
      </w:r>
      <w:r w:rsidR="004C0CCA">
        <w:noBreakHyphen/>
      </w:r>
      <w:r w:rsidR="006B7BA2">
        <w:t xml:space="preserve">friendly </w:t>
      </w:r>
      <w:r>
        <w:t>attractions, with the gates opening at ten o</w:t>
      </w:r>
      <w:r w:rsidR="004C0CCA" w:rsidRPr="004C0CCA">
        <w:t>’</w:t>
      </w:r>
      <w:r>
        <w:t xml:space="preserve">clock in the morning </w:t>
      </w:r>
      <w:r w:rsidR="00177AC9">
        <w:t xml:space="preserve">on </w:t>
      </w:r>
      <w:r>
        <w:t>both days; and</w:t>
      </w:r>
    </w:p>
    <w:p w:rsidR="007F3A81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AB5" w:rsidRDefault="007F3A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like the rivers that inherited their name, the Pee Dee Indians possess a story that runs deep in the history of South Carolina</w:t>
      </w:r>
      <w:r w:rsidR="002D3AB5">
        <w:t>. In acknowledgement of their importance to this great State, the Pe</w:t>
      </w:r>
      <w:r w:rsidR="00B968E0">
        <w:t xml:space="preserve">e Dee Indian Tribe of South Carolina was granted </w:t>
      </w:r>
      <w:r w:rsidR="002D3AB5">
        <w:t xml:space="preserve">official </w:t>
      </w:r>
      <w:r w:rsidR="00B968E0">
        <w:t xml:space="preserve">recognition </w:t>
      </w:r>
      <w:r w:rsidR="002D3AB5">
        <w:t xml:space="preserve">as a state tribe </w:t>
      </w:r>
      <w:r w:rsidR="00B968E0">
        <w:t>on January 2</w:t>
      </w:r>
      <w:r w:rsidR="000F07EC">
        <w:t>7</w:t>
      </w:r>
      <w:r w:rsidR="00B968E0">
        <w:t>, 2006</w:t>
      </w:r>
      <w:r w:rsidR="002D3AB5">
        <w:t>; and</w:t>
      </w:r>
    </w:p>
    <w:p w:rsidR="002D3AB5" w:rsidRDefault="002D3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981" w:rsidRDefault="002D3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FA9">
        <w:t xml:space="preserve">the </w:t>
      </w:r>
      <w:r w:rsidR="002265AD">
        <w:t>General Assembly</w:t>
      </w:r>
      <w:r w:rsidR="00580FA9">
        <w:t xml:space="preserve"> </w:t>
      </w:r>
      <w:r w:rsidR="00EB2FEE">
        <w:t>is pleased to affirm this importance and to urge the citizens of South Carolina to attend and enjoy this year</w:t>
      </w:r>
      <w:r w:rsidR="004C0CCA" w:rsidRPr="004C0CCA">
        <w:t>’</w:t>
      </w:r>
      <w:r w:rsidR="00EB2FEE">
        <w:t>s celebration of Pee Dee Native</w:t>
      </w:r>
      <w:r w:rsidR="004C0CCA">
        <w:noBreakHyphen/>
      </w:r>
      <w:r w:rsidR="00EB2FEE">
        <w:t>American heritage at the Annual American Indian Festival and Pow</w:t>
      </w:r>
      <w:r w:rsidR="004C0CCA">
        <w:noBreakHyphen/>
      </w:r>
      <w:r w:rsidR="00EB2FEE">
        <w:t>Wow</w:t>
      </w:r>
      <w:r w:rsidR="002265AD">
        <w:t xml:space="preserve">. </w:t>
      </w:r>
      <w:r w:rsidR="002D7981">
        <w:t xml:space="preserve">Now, therefore, 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AC2" w:rsidRDefault="002D7981" w:rsidP="0052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1FC4">
        <w:t xml:space="preserve"> </w:t>
      </w:r>
      <w:r w:rsidR="00F27AC2">
        <w:t xml:space="preserve">the members of the South Carolina General Assembly, by this resolution, </w:t>
      </w:r>
      <w:r w:rsidR="002B1A17">
        <w:t>declare Saturday, April 10, 2010, as “Pee Dee Indian Tribe of South Carolina Day” and encourage all citizens of the Palmetto State to enjoy the tribe</w:t>
      </w:r>
      <w:r w:rsidR="004C0CCA" w:rsidRPr="004C0CCA">
        <w:t>’</w:t>
      </w:r>
      <w:r w:rsidR="002B1A17">
        <w:t>s annual festival and pow</w:t>
      </w:r>
      <w:r w:rsidR="004C0CCA">
        <w:noBreakHyphen/>
      </w:r>
      <w:r w:rsidR="002B1A17">
        <w:t>wow April 10</w:t>
      </w:r>
      <w:r w:rsidR="004C0CCA">
        <w:noBreakHyphen/>
      </w:r>
      <w:r w:rsidR="002B1A17">
        <w:t>11, 2010.</w:t>
      </w:r>
    </w:p>
    <w:p w:rsidR="002D7981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B1A17">
        <w:t>provided</w:t>
      </w:r>
      <w:r>
        <w:t xml:space="preserve"> to</w:t>
      </w:r>
      <w:r w:rsidR="002B1A17">
        <w:t xml:space="preserve"> the Pee Dee Indian Tribe of South Carolina.</w:t>
      </w:r>
    </w:p>
    <w:p w:rsidR="00527C80" w:rsidRDefault="004C0C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C80" w:rsidRDefault="00527C80" w:rsidP="003B64EB">
      <w:pPr>
        <w:suppressAutoHyphens/>
      </w:pPr>
    </w:p>
    <w:sectPr w:rsidR="00527C80" w:rsidSect="003B64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A81" w:rsidRDefault="007F3A81" w:rsidP="009F0C77">
      <w:r>
        <w:separator/>
      </w:r>
    </w:p>
  </w:endnote>
  <w:endnote w:type="continuationSeparator" w:id="0">
    <w:p w:rsidR="007F3A81" w:rsidRDefault="007F3A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499ED-70C0-4A57-B1CB-D1B28D972E63}"/>
    <w:embedBold r:id="rId2" w:fontKey="{B283E088-8B53-49E8-8B96-F7EC54838E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88234E-3070-4BF2-868A-93B7599F81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077406-1092-4901-9A81-12CA69B7DD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58E94A-7ED6-47ED-AAB7-4BE72FAFD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4EB" w:rsidRPr="00527C80" w:rsidRDefault="003B64EB" w:rsidP="00527C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r w:rsidR="00256ADD">
      <w:fldChar w:fldCharType="begin"/>
    </w:r>
    <w:r w:rsidR="00256ADD">
      <w:instrText xml:space="preserve"> PAGE  \* MERGEFORMAT </w:instrText>
    </w:r>
    <w:r w:rsidR="00256ADD">
      <w:fldChar w:fldCharType="separate"/>
    </w:r>
    <w:r w:rsidR="00256ADD">
      <w:rPr>
        <w:noProof/>
      </w:rPr>
      <w:t>1</w:t>
    </w:r>
    <w:r w:rsidR="00256A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A81" w:rsidRDefault="007F3A81" w:rsidP="009F0C77">
      <w:r>
        <w:separator/>
      </w:r>
    </w:p>
  </w:footnote>
  <w:footnote w:type="continuationSeparator" w:id="0">
    <w:p w:rsidR="007F3A81" w:rsidRDefault="007F3A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86CM10"/>
    <w:docVar w:name="CoverBillType" w:val="c"/>
    <w:docVar w:name="docpath" w:val="L:\Council\bills\RM\1186CM10.DOCX"/>
    <w:docVar w:name="dvBillNumber" w:val="13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A6EB5"/>
    <w:rsid w:val="00026C9A"/>
    <w:rsid w:val="000965A1"/>
    <w:rsid w:val="000B292D"/>
    <w:rsid w:val="000D1FC4"/>
    <w:rsid w:val="000D20AE"/>
    <w:rsid w:val="000E1785"/>
    <w:rsid w:val="000F07EC"/>
    <w:rsid w:val="001023A4"/>
    <w:rsid w:val="0010776B"/>
    <w:rsid w:val="00133E66"/>
    <w:rsid w:val="00134ACF"/>
    <w:rsid w:val="00144E15"/>
    <w:rsid w:val="00177AC9"/>
    <w:rsid w:val="001A4A62"/>
    <w:rsid w:val="001A681E"/>
    <w:rsid w:val="001D08F2"/>
    <w:rsid w:val="001D2FAC"/>
    <w:rsid w:val="001E643C"/>
    <w:rsid w:val="002037CA"/>
    <w:rsid w:val="002047A2"/>
    <w:rsid w:val="002265AD"/>
    <w:rsid w:val="002308D1"/>
    <w:rsid w:val="002321B6"/>
    <w:rsid w:val="0023696B"/>
    <w:rsid w:val="00250967"/>
    <w:rsid w:val="00256ADD"/>
    <w:rsid w:val="002759C5"/>
    <w:rsid w:val="00277DEE"/>
    <w:rsid w:val="00280D88"/>
    <w:rsid w:val="00294ABE"/>
    <w:rsid w:val="002A3EB4"/>
    <w:rsid w:val="002B1A17"/>
    <w:rsid w:val="002D3AB5"/>
    <w:rsid w:val="002D7981"/>
    <w:rsid w:val="002F54BF"/>
    <w:rsid w:val="00325348"/>
    <w:rsid w:val="00393688"/>
    <w:rsid w:val="003A6663"/>
    <w:rsid w:val="003B64EB"/>
    <w:rsid w:val="003D411E"/>
    <w:rsid w:val="003E3C1E"/>
    <w:rsid w:val="003E6148"/>
    <w:rsid w:val="00400EAA"/>
    <w:rsid w:val="0041760A"/>
    <w:rsid w:val="004809EE"/>
    <w:rsid w:val="00487689"/>
    <w:rsid w:val="004C0CCA"/>
    <w:rsid w:val="00511EE9"/>
    <w:rsid w:val="00521E00"/>
    <w:rsid w:val="00527C80"/>
    <w:rsid w:val="0057394E"/>
    <w:rsid w:val="00577223"/>
    <w:rsid w:val="00577C6C"/>
    <w:rsid w:val="00580FA9"/>
    <w:rsid w:val="0058501B"/>
    <w:rsid w:val="005A6EB5"/>
    <w:rsid w:val="005E3D37"/>
    <w:rsid w:val="006215AA"/>
    <w:rsid w:val="006340D9"/>
    <w:rsid w:val="00643B8E"/>
    <w:rsid w:val="00665EBC"/>
    <w:rsid w:val="0069470D"/>
    <w:rsid w:val="006A476C"/>
    <w:rsid w:val="006B7BA2"/>
    <w:rsid w:val="006C6A93"/>
    <w:rsid w:val="006E02F9"/>
    <w:rsid w:val="00753C04"/>
    <w:rsid w:val="00756946"/>
    <w:rsid w:val="00757F80"/>
    <w:rsid w:val="00771EEC"/>
    <w:rsid w:val="00786819"/>
    <w:rsid w:val="00794B3B"/>
    <w:rsid w:val="007A325A"/>
    <w:rsid w:val="007F1523"/>
    <w:rsid w:val="007F3A81"/>
    <w:rsid w:val="007F509E"/>
    <w:rsid w:val="007F5799"/>
    <w:rsid w:val="007F677E"/>
    <w:rsid w:val="007F6947"/>
    <w:rsid w:val="008016E6"/>
    <w:rsid w:val="00872729"/>
    <w:rsid w:val="0087503A"/>
    <w:rsid w:val="008F4429"/>
    <w:rsid w:val="00915E9E"/>
    <w:rsid w:val="009352BB"/>
    <w:rsid w:val="00990668"/>
    <w:rsid w:val="009C11A2"/>
    <w:rsid w:val="009C70A0"/>
    <w:rsid w:val="009F0C77"/>
    <w:rsid w:val="009F4DD1"/>
    <w:rsid w:val="00A40C51"/>
    <w:rsid w:val="00A64E80"/>
    <w:rsid w:val="00A741D9"/>
    <w:rsid w:val="00A9741D"/>
    <w:rsid w:val="00AD4B17"/>
    <w:rsid w:val="00B1378A"/>
    <w:rsid w:val="00B26FA6"/>
    <w:rsid w:val="00B741CB"/>
    <w:rsid w:val="00B934F3"/>
    <w:rsid w:val="00B968E0"/>
    <w:rsid w:val="00BB6347"/>
    <w:rsid w:val="00BD2134"/>
    <w:rsid w:val="00C038D8"/>
    <w:rsid w:val="00C042BD"/>
    <w:rsid w:val="00C045DD"/>
    <w:rsid w:val="00C2372B"/>
    <w:rsid w:val="00C3136F"/>
    <w:rsid w:val="00C3483A"/>
    <w:rsid w:val="00C62F8C"/>
    <w:rsid w:val="00C74E9D"/>
    <w:rsid w:val="00C82FD3"/>
    <w:rsid w:val="00CC6B7B"/>
    <w:rsid w:val="00CD3619"/>
    <w:rsid w:val="00CE0091"/>
    <w:rsid w:val="00CF4447"/>
    <w:rsid w:val="00D335AF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6350"/>
    <w:rsid w:val="00EB00A2"/>
    <w:rsid w:val="00EB1BF3"/>
    <w:rsid w:val="00EB2FEE"/>
    <w:rsid w:val="00EF3EEE"/>
    <w:rsid w:val="00F077B5"/>
    <w:rsid w:val="00F149A7"/>
    <w:rsid w:val="00F27AC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3679F2-BE53-4244-97CC-669550719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64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64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032F5-D1A2-4C5B-9025-2E8D803CE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385</Words>
  <Characters>2063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1364: Pee Dee Indian Tribe of South Carolina Day - South Carolina Legislature Online</dc:title>
  <dc:subject/>
  <dc:creator>rosannemcdowell</dc:creator>
  <cp:keywords/>
  <dc:description/>
  <cp:lastModifiedBy>N Cumfer</cp:lastModifiedBy>
  <cp:revision>9</cp:revision>
  <cp:lastPrinted>2010-04-08T20:05:00Z</cp:lastPrinted>
  <dcterms:created xsi:type="dcterms:W3CDTF">2010-04-15T00:07:00Z</dcterms:created>
  <dcterms:modified xsi:type="dcterms:W3CDTF">2014-11-24T15:16:00Z</dcterms:modified>
</cp:coreProperties>
</file>