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B89" w:rsidRDefault="00031B89" w:rsidP="00031B89">
      <w:pPr>
        <w:widowControl w:val="0"/>
        <w:jc w:val="center"/>
      </w:pPr>
      <w:bookmarkStart w:id="0" w:name="_GoBack"/>
      <w:bookmarkEnd w:id="0"/>
      <w:r w:rsidRPr="00031B89">
        <w:rPr>
          <w:b/>
        </w:rPr>
        <w:t>South Carolina General Assembly</w:t>
      </w:r>
    </w:p>
    <w:p w:rsidR="00031B89" w:rsidRDefault="00031B89" w:rsidP="00031B89">
      <w:pPr>
        <w:widowControl w:val="0"/>
        <w:jc w:val="center"/>
      </w:pPr>
      <w:r>
        <w:t>118th Session, 2009-2010</w:t>
      </w:r>
    </w:p>
    <w:p w:rsidR="00031B89" w:rsidRDefault="00031B89" w:rsidP="00031B89">
      <w:pPr>
        <w:widowControl w:val="0"/>
        <w:jc w:val="left"/>
      </w:pPr>
    </w:p>
    <w:p w:rsidR="00031B89" w:rsidRDefault="00031B89" w:rsidP="00031B89">
      <w:pPr>
        <w:widowControl w:val="0"/>
        <w:jc w:val="left"/>
        <w:rPr>
          <w:b/>
        </w:rPr>
      </w:pPr>
      <w:r w:rsidRPr="00031B89">
        <w:rPr>
          <w:b/>
        </w:rPr>
        <w:t>S.</w:t>
      </w:r>
      <w:r>
        <w:rPr>
          <w:b/>
        </w:rPr>
        <w:t xml:space="preserve"> </w:t>
      </w:r>
      <w:r w:rsidRPr="00031B89">
        <w:rPr>
          <w:b/>
        </w:rPr>
        <w:t>1397</w:t>
      </w:r>
    </w:p>
    <w:p w:rsidR="00031B89" w:rsidRDefault="00031B89" w:rsidP="00031B89">
      <w:pPr>
        <w:widowControl w:val="0"/>
        <w:jc w:val="left"/>
        <w:rPr>
          <w:b/>
        </w:rPr>
      </w:pPr>
    </w:p>
    <w:p w:rsidR="00031B89" w:rsidRDefault="00031B89" w:rsidP="00031B89">
      <w:pPr>
        <w:widowControl w:val="0"/>
        <w:jc w:val="left"/>
      </w:pPr>
      <w:r w:rsidRPr="00031B89">
        <w:rPr>
          <w:b/>
        </w:rPr>
        <w:t>STATUS INFORMATION</w:t>
      </w:r>
    </w:p>
    <w:p w:rsidR="00031B89" w:rsidRDefault="00031B89" w:rsidP="00031B89">
      <w:pPr>
        <w:widowControl w:val="0"/>
        <w:jc w:val="left"/>
      </w:pPr>
    </w:p>
    <w:p w:rsidR="00031B89" w:rsidRDefault="00031B89" w:rsidP="00031B89">
      <w:pPr>
        <w:widowControl w:val="0"/>
        <w:jc w:val="left"/>
      </w:pPr>
      <w:r>
        <w:t>Senate Resolution</w:t>
      </w:r>
    </w:p>
    <w:p w:rsidR="00031B89" w:rsidRDefault="00031B89" w:rsidP="00031B89">
      <w:pPr>
        <w:widowControl w:val="0"/>
        <w:jc w:val="left"/>
      </w:pPr>
      <w:r>
        <w:t>Sponsors: Senators Jackson, Lourie, Courson and Scott</w:t>
      </w:r>
    </w:p>
    <w:p w:rsidR="00031B89" w:rsidRDefault="00031B89" w:rsidP="00031B89">
      <w:pPr>
        <w:widowControl w:val="0"/>
        <w:jc w:val="left"/>
      </w:pPr>
      <w:r>
        <w:t>Document Path: l:\council\bills\gm\24487sd10.docx</w:t>
      </w:r>
    </w:p>
    <w:p w:rsidR="00031B89" w:rsidRDefault="00031B89" w:rsidP="00031B89">
      <w:pPr>
        <w:widowControl w:val="0"/>
        <w:jc w:val="left"/>
      </w:pPr>
    </w:p>
    <w:p w:rsidR="00031B89" w:rsidRDefault="00031B89" w:rsidP="00031B89">
      <w:pPr>
        <w:widowControl w:val="0"/>
        <w:jc w:val="left"/>
      </w:pPr>
      <w:r>
        <w:t>Introduced in the Senate on April 27, 2010</w:t>
      </w:r>
    </w:p>
    <w:p w:rsidR="00031B89" w:rsidRDefault="00031B89" w:rsidP="00031B89">
      <w:pPr>
        <w:widowControl w:val="0"/>
        <w:jc w:val="left"/>
      </w:pPr>
      <w:r>
        <w:t>Adopted by the Senate on April 27, 2010</w:t>
      </w:r>
    </w:p>
    <w:p w:rsidR="00031B89" w:rsidRDefault="00031B89" w:rsidP="00031B89">
      <w:pPr>
        <w:widowControl w:val="0"/>
        <w:jc w:val="left"/>
      </w:pPr>
    </w:p>
    <w:p w:rsidR="00031B89" w:rsidRDefault="00031B89" w:rsidP="00031B89">
      <w:pPr>
        <w:widowControl w:val="0"/>
        <w:jc w:val="left"/>
      </w:pPr>
      <w:r>
        <w:t xml:space="preserve">Summary: </w:t>
      </w:r>
      <w:r w:rsidR="00D608A9">
        <w:t>Mayor-Elect Steve Benjamin</w:t>
      </w:r>
    </w:p>
    <w:p w:rsidR="00031B89" w:rsidRDefault="00031B89" w:rsidP="00031B89">
      <w:pPr>
        <w:widowControl w:val="0"/>
        <w:jc w:val="left"/>
      </w:pPr>
    </w:p>
    <w:p w:rsidR="00031B89" w:rsidRDefault="00031B89" w:rsidP="00031B89">
      <w:pPr>
        <w:widowControl w:val="0"/>
        <w:jc w:val="left"/>
      </w:pPr>
    </w:p>
    <w:p w:rsidR="00031B89" w:rsidRDefault="00031B89" w:rsidP="00031B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1B89">
        <w:rPr>
          <w:b/>
        </w:rPr>
        <w:t>HISTORY OF LEGISLATIVE ACTIONS</w:t>
      </w:r>
    </w:p>
    <w:p w:rsidR="00031B89" w:rsidRDefault="00031B89" w:rsidP="00031B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1B89" w:rsidRPr="00031B89" w:rsidRDefault="00031B89" w:rsidP="00031B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1B89">
        <w:rPr>
          <w:u w:val="single"/>
        </w:rPr>
        <w:tab/>
        <w:t>Date</w:t>
      </w:r>
      <w:r w:rsidRPr="00031B89">
        <w:rPr>
          <w:u w:val="single"/>
        </w:rPr>
        <w:tab/>
        <w:t>Body</w:t>
      </w:r>
      <w:r w:rsidRPr="00031B89">
        <w:rPr>
          <w:u w:val="single"/>
        </w:rPr>
        <w:tab/>
        <w:t>Action Description with journal page number</w:t>
      </w:r>
      <w:r w:rsidRPr="00031B89">
        <w:rPr>
          <w:u w:val="single"/>
        </w:rPr>
        <w:tab/>
      </w:r>
    </w:p>
    <w:p w:rsidR="0077123A" w:rsidRDefault="0077123A" w:rsidP="00771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Senate</w:t>
      </w:r>
      <w:r>
        <w:tab/>
      </w:r>
      <w:r w:rsidRPr="007C78DA">
        <w:t xml:space="preserve">Introduced and adopted </w:t>
      </w:r>
      <w:hyperlink r:id="rId7" w:history="1">
        <w:r w:rsidRPr="00745C3F">
          <w:rPr>
            <w:rStyle w:val="Hyperlink"/>
          </w:rPr>
          <w:t>SJ</w:t>
        </w:r>
      </w:hyperlink>
      <w:r>
        <w:noBreakHyphen/>
      </w:r>
      <w:r w:rsidRPr="007C78DA">
        <w:t>7</w:t>
      </w:r>
    </w:p>
    <w:p w:rsidR="0077123A" w:rsidRDefault="0077123A" w:rsidP="00771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1B89" w:rsidRPr="00031B89" w:rsidRDefault="00031B89" w:rsidP="00031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1B89" w:rsidRDefault="00031B89" w:rsidP="00031B89">
      <w:r w:rsidRPr="00031B89">
        <w:rPr>
          <w:b/>
        </w:rPr>
        <w:t>VERSIONS OF THIS BILL</w:t>
      </w:r>
    </w:p>
    <w:p w:rsidR="00031B89" w:rsidRDefault="00031B89" w:rsidP="00031B89"/>
    <w:p w:rsidR="00031B89" w:rsidRDefault="00CF2B73" w:rsidP="00031B89">
      <w:hyperlink r:id="rId8" w:history="1">
        <w:r w:rsidR="00031B89">
          <w:rPr>
            <w:rStyle w:val="Hyperlink"/>
          </w:rPr>
          <w:t>4/27/2010</w:t>
        </w:r>
      </w:hyperlink>
    </w:p>
    <w:p w:rsidR="00031B89" w:rsidRDefault="00031B89" w:rsidP="00031B89"/>
    <w:p w:rsidR="00031B89" w:rsidRDefault="00031B89" w:rsidP="00031B89">
      <w:pPr>
        <w:sectPr w:rsidR="00031B89" w:rsidSect="00031B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3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COLUMBIA</w:t>
      </w:r>
      <w:r w:rsidR="004C5697" w:rsidRPr="004C5697">
        <w:t>’</w:t>
      </w:r>
      <w:r>
        <w:t>S MAYOR</w:t>
      </w:r>
      <w:r w:rsidR="004C5697">
        <w:noBreakHyphen/>
      </w:r>
      <w:r>
        <w:t>ELECT STEVE BENJAMIN UPON THE OCCASION OF HIS ELECTION AS THE FIRST AFRICAN</w:t>
      </w:r>
      <w:r w:rsidR="004C5697">
        <w:t xml:space="preserve"> AMERICAN TO FILL THAT POST IN THE CITY</w:t>
      </w:r>
      <w:r w:rsidR="004C5697" w:rsidRPr="004C5697">
        <w:t>’</w:t>
      </w:r>
      <w:r w:rsidR="004C5697">
        <w:t>S HISTORY</w:t>
      </w:r>
      <w:r>
        <w:t>.</w:t>
      </w: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1480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1480">
        <w:t>the members of the South Carolina Senate were pleased to learn that Columbia attorney Steve Benjamin was elect</w:t>
      </w:r>
      <w:r w:rsidR="008F62FF">
        <w:t>ed on Tuesday, April 2</w:t>
      </w:r>
      <w:r w:rsidR="00AF4A8D">
        <w:t>0</w:t>
      </w:r>
      <w:r w:rsidR="008F62FF">
        <w:t>, 2010, to serve as the city</w:t>
      </w:r>
      <w:r w:rsidR="004C5697" w:rsidRPr="004C5697">
        <w:t>’</w:t>
      </w:r>
      <w:r w:rsidR="008F62FF">
        <w:t>s mayor</w:t>
      </w:r>
      <w:r w:rsidR="00111480">
        <w:t>; and</w:t>
      </w:r>
    </w:p>
    <w:p w:rsidR="00111480" w:rsidRDefault="00111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Mayor</w:t>
      </w:r>
      <w:r w:rsidR="004C5697">
        <w:noBreakHyphen/>
      </w:r>
      <w:r>
        <w:t>elect Benjamin will succeed Mayor Bob Coble, the city</w:t>
      </w:r>
      <w:r w:rsidR="004C5697" w:rsidRPr="004C5697">
        <w:t>’</w:t>
      </w:r>
      <w:r>
        <w:t>s long</w:t>
      </w:r>
      <w:r w:rsidR="0059353A">
        <w:t>est</w:t>
      </w:r>
      <w:r w:rsidR="004C5697">
        <w:noBreakHyphen/>
      </w:r>
      <w:r w:rsidR="0059353A">
        <w:t xml:space="preserve">serving mayor, who </w:t>
      </w:r>
      <w:r w:rsidR="00DF75E0">
        <w:t>was first elected in 1990 and will serve until July 1, 2010</w:t>
      </w:r>
      <w:r>
        <w:t>; and</w:t>
      </w: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5697">
        <w:t>t</w:t>
      </w:r>
      <w:r>
        <w:t xml:space="preserve">his historic election </w:t>
      </w:r>
      <w:r w:rsidR="004C5697">
        <w:t>of</w:t>
      </w:r>
      <w:r>
        <w:t xml:space="preserve"> the city</w:t>
      </w:r>
      <w:r w:rsidR="004C5697" w:rsidRPr="004C5697">
        <w:t>’</w:t>
      </w:r>
      <w:r>
        <w:t>s first African</w:t>
      </w:r>
      <w:r w:rsidR="004C5697">
        <w:noBreakHyphen/>
      </w:r>
      <w:r>
        <w:t>Ameri</w:t>
      </w:r>
      <w:r w:rsidR="0059353A">
        <w:t xml:space="preserve">can mayor comes at a time </w:t>
      </w:r>
      <w:r w:rsidR="00DF75E0">
        <w:t>when the City of Columbia will have many challenges and opportunities before it in the coming years</w:t>
      </w:r>
      <w:r w:rsidR="0059353A">
        <w:t>; and</w:t>
      </w: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2FF" w:rsidRDefault="00DF7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</w:t>
      </w:r>
      <w:r w:rsidR="00111480">
        <w:t xml:space="preserve"> run</w:t>
      </w:r>
      <w:r w:rsidR="004C5697">
        <w:noBreakHyphen/>
      </w:r>
      <w:r w:rsidR="00111480">
        <w:t>off election</w:t>
      </w:r>
      <w:r>
        <w:t>,</w:t>
      </w:r>
      <w:r w:rsidR="00111480">
        <w:t xml:space="preserve"> Mayor</w:t>
      </w:r>
      <w:r w:rsidR="004C5697">
        <w:noBreakHyphen/>
      </w:r>
      <w:r w:rsidR="00111480">
        <w:t>elect Benjamin garnered fifty</w:t>
      </w:r>
      <w:r w:rsidR="004C5697">
        <w:noBreakHyphen/>
      </w:r>
      <w:r w:rsidR="00111480">
        <w:t>six percent of the votes cast by building a</w:t>
      </w:r>
      <w:r w:rsidR="008F62FF">
        <w:t xml:space="preserve"> coalition for unity on a message of balancing the municipal budget without forfeiting public</w:t>
      </w:r>
      <w:r w:rsidR="004C5697">
        <w:noBreakHyphen/>
      </w:r>
      <w:r w:rsidR="008F62FF">
        <w:t>safety</w:t>
      </w:r>
      <w:r>
        <w:t xml:space="preserve"> and other important </w:t>
      </w:r>
      <w:r w:rsidR="008F62FF">
        <w:t>concerns; and</w:t>
      </w: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5697">
        <w:t xml:space="preserve">in 1991, </w:t>
      </w:r>
      <w:r>
        <w:t>he earned a bachelor</w:t>
      </w:r>
      <w:r w:rsidR="004C5697" w:rsidRPr="004C5697">
        <w:t>’</w:t>
      </w:r>
      <w:r w:rsidR="004C5697">
        <w:t>s</w:t>
      </w:r>
      <w:r>
        <w:t xml:space="preserve"> degree </w:t>
      </w:r>
      <w:r w:rsidR="004C5697">
        <w:t xml:space="preserve">in political science </w:t>
      </w:r>
      <w:r>
        <w:t>from the University of South Carolina and graduated from the university</w:t>
      </w:r>
      <w:r w:rsidR="004C5697" w:rsidRPr="004C5697">
        <w:t>’</w:t>
      </w:r>
      <w:r>
        <w:t>s School of Law in 1994; and</w:t>
      </w:r>
    </w:p>
    <w:p w:rsidR="008F62FF" w:rsidRDefault="008F6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2FF" w:rsidRDefault="008F6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1999 to 2002, Mayor</w:t>
      </w:r>
      <w:r w:rsidR="004C5697">
        <w:noBreakHyphen/>
      </w:r>
      <w:r>
        <w:t>elect Benjamin served as the director of the South Carolina Department of Probation, Parole and Pardon Services and as a member of the Columbia Planning Commission from 1995 to 1997; and</w:t>
      </w: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</w:t>
      </w:r>
      <w:r w:rsidR="004C5697">
        <w:t xml:space="preserve">eas, prior to his election, he </w:t>
      </w:r>
      <w:r>
        <w:t>practiced law</w:t>
      </w:r>
      <w:r w:rsidR="00DF75E0">
        <w:t xml:space="preserve">, and </w:t>
      </w:r>
      <w:r>
        <w:t>served as a lobbyist</w:t>
      </w:r>
      <w:r w:rsidR="00DF75E0">
        <w:t>,</w:t>
      </w:r>
      <w:r>
        <w:t xml:space="preserve"> developer</w:t>
      </w:r>
      <w:r w:rsidR="00DF75E0">
        <w:t xml:space="preserve"> and principal of many successful business ventures in addition to being an active and respected civic and community leader</w:t>
      </w:r>
      <w:r>
        <w:t>; and</w:t>
      </w:r>
    </w:p>
    <w:p w:rsidR="008F62FF" w:rsidRDefault="008F6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34E" w:rsidRDefault="008F6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59353A">
        <w:t xml:space="preserve">, the members of the South Carolina Senate are pleased to learn that </w:t>
      </w:r>
      <w:r w:rsidR="004C5697">
        <w:t xml:space="preserve">Steve Benjamin will be serving </w:t>
      </w:r>
      <w:r w:rsidR="0059353A">
        <w:t>Columbia as the city</w:t>
      </w:r>
      <w:r w:rsidR="004C5697" w:rsidRPr="004C5697">
        <w:t>’</w:t>
      </w:r>
      <w:r w:rsidR="0059353A">
        <w:t>s chief executive and wish him every success as he takes office</w:t>
      </w:r>
      <w:r w:rsidR="0077034E">
        <w:t>.  Now, therefore,</w:t>
      </w: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34E" w:rsidRDefault="0077034E" w:rsidP="0062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111480">
        <w:t>the members of the South Carolina Senate, by this resolution, recognize and honor Columbia</w:t>
      </w:r>
      <w:r w:rsidR="004C5697" w:rsidRPr="004C5697">
        <w:t>’</w:t>
      </w:r>
      <w:r w:rsidR="00111480">
        <w:t>s Mayor</w:t>
      </w:r>
      <w:r w:rsidR="004C5697">
        <w:noBreakHyphen/>
      </w:r>
      <w:r w:rsidR="00111480">
        <w:t>elect Steve Benjamin upon the occasion of his election as the first African</w:t>
      </w:r>
      <w:r w:rsidR="00AF4A8D">
        <w:t xml:space="preserve"> </w:t>
      </w:r>
      <w:r w:rsidR="004C5697">
        <w:t>American to fill that post in the city</w:t>
      </w:r>
      <w:r w:rsidR="004C5697" w:rsidRPr="004C5697">
        <w:t>’</w:t>
      </w:r>
      <w:r w:rsidR="004C5697">
        <w:t>s history</w:t>
      </w:r>
      <w:r w:rsidR="00111480">
        <w:t>.</w:t>
      </w: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59353A">
        <w:t>Mayor</w:t>
      </w:r>
      <w:r w:rsidR="004C5697">
        <w:noBreakHyphen/>
      </w:r>
      <w:r w:rsidR="0059353A">
        <w:t>elect Steve Benjamin</w:t>
      </w:r>
      <w:r>
        <w:t>.</w:t>
      </w:r>
    </w:p>
    <w:p w:rsidR="006229AB" w:rsidRDefault="004C569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9AB" w:rsidRDefault="006229AB" w:rsidP="00031B89">
      <w:pPr>
        <w:suppressAutoHyphens/>
      </w:pPr>
    </w:p>
    <w:sectPr w:rsidR="006229AB" w:rsidSect="00031B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697" w:rsidRDefault="004C5697" w:rsidP="009F0C77">
      <w:r>
        <w:separator/>
      </w:r>
    </w:p>
  </w:endnote>
  <w:endnote w:type="continuationSeparator" w:id="0">
    <w:p w:rsidR="004C5697" w:rsidRDefault="004C56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A3A00B-49C4-456E-A209-1AEB0B3F0A26}"/>
    <w:embedBold r:id="rId2" w:fontKey="{326EBE1E-612B-4562-9E45-157F128D0B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74AE51-2DA5-493F-9AD9-99A97ADEC5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E3B73C5-FFE5-44B2-B77F-CC9A38C3E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7FB73A-B418-49C5-980A-B5230662E2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B89" w:rsidRPr="006229AB" w:rsidRDefault="00031B89" w:rsidP="006229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[1397]</w:t>
    </w:r>
    <w:r>
      <w:tab/>
    </w:r>
    <w:r w:rsidR="00CF2B73">
      <w:fldChar w:fldCharType="begin"/>
    </w:r>
    <w:r w:rsidR="00CF2B73">
      <w:instrText xml:space="preserve"> PAGE  \* MERGEFORMAT </w:instrText>
    </w:r>
    <w:r w:rsidR="00CF2B73">
      <w:fldChar w:fldCharType="separate"/>
    </w:r>
    <w:r w:rsidR="00CF2B73">
      <w:rPr>
        <w:noProof/>
      </w:rPr>
      <w:t>1</w:t>
    </w:r>
    <w:r w:rsidR="00CF2B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697" w:rsidRDefault="004C5697" w:rsidP="009F0C77">
      <w:r>
        <w:separator/>
      </w:r>
    </w:p>
  </w:footnote>
  <w:footnote w:type="continuationSeparator" w:id="0">
    <w:p w:rsidR="004C5697" w:rsidRDefault="004C56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487SD10"/>
    <w:docVar w:name="CoverBillType" w:val="r"/>
    <w:docVar w:name="docpath" w:val="L:\Council\bills\GM\24487SD10.DOCX"/>
    <w:docVar w:name="dvBillNumber" w:val="139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922CB"/>
    <w:rsid w:val="00026C9A"/>
    <w:rsid w:val="00031B89"/>
    <w:rsid w:val="000965A1"/>
    <w:rsid w:val="000E1785"/>
    <w:rsid w:val="001023A4"/>
    <w:rsid w:val="0010776B"/>
    <w:rsid w:val="00111480"/>
    <w:rsid w:val="00133E66"/>
    <w:rsid w:val="00134ACF"/>
    <w:rsid w:val="00144E15"/>
    <w:rsid w:val="001A4A62"/>
    <w:rsid w:val="001A681E"/>
    <w:rsid w:val="001D08F2"/>
    <w:rsid w:val="00202A47"/>
    <w:rsid w:val="002037CA"/>
    <w:rsid w:val="002047A2"/>
    <w:rsid w:val="002321B6"/>
    <w:rsid w:val="0023696B"/>
    <w:rsid w:val="00250967"/>
    <w:rsid w:val="0026722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5DFA"/>
    <w:rsid w:val="004C5697"/>
    <w:rsid w:val="00511EE9"/>
    <w:rsid w:val="00521E00"/>
    <w:rsid w:val="00577C6C"/>
    <w:rsid w:val="00583108"/>
    <w:rsid w:val="0058501B"/>
    <w:rsid w:val="00587F81"/>
    <w:rsid w:val="0059353A"/>
    <w:rsid w:val="006215AA"/>
    <w:rsid w:val="006229AB"/>
    <w:rsid w:val="006340D9"/>
    <w:rsid w:val="00643B8E"/>
    <w:rsid w:val="00665EBC"/>
    <w:rsid w:val="0069470D"/>
    <w:rsid w:val="006A476C"/>
    <w:rsid w:val="006C6A93"/>
    <w:rsid w:val="006E02F9"/>
    <w:rsid w:val="00745C3F"/>
    <w:rsid w:val="00753C04"/>
    <w:rsid w:val="00756946"/>
    <w:rsid w:val="00757F80"/>
    <w:rsid w:val="0077034E"/>
    <w:rsid w:val="0077123A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8F62FF"/>
    <w:rsid w:val="009352BB"/>
    <w:rsid w:val="0096242F"/>
    <w:rsid w:val="00990668"/>
    <w:rsid w:val="009F0C77"/>
    <w:rsid w:val="009F4DD1"/>
    <w:rsid w:val="00A64E80"/>
    <w:rsid w:val="00A741D9"/>
    <w:rsid w:val="00A922CB"/>
    <w:rsid w:val="00A9741D"/>
    <w:rsid w:val="00AD4B17"/>
    <w:rsid w:val="00AF4A8D"/>
    <w:rsid w:val="00B26FA6"/>
    <w:rsid w:val="00B741CB"/>
    <w:rsid w:val="00B934F3"/>
    <w:rsid w:val="00BB6347"/>
    <w:rsid w:val="00BD2134"/>
    <w:rsid w:val="00C0089B"/>
    <w:rsid w:val="00C038D8"/>
    <w:rsid w:val="00C045DD"/>
    <w:rsid w:val="00C3136F"/>
    <w:rsid w:val="00C3483A"/>
    <w:rsid w:val="00C74E9D"/>
    <w:rsid w:val="00C82FD3"/>
    <w:rsid w:val="00CC1E48"/>
    <w:rsid w:val="00CC6B7B"/>
    <w:rsid w:val="00CD3619"/>
    <w:rsid w:val="00CF2B73"/>
    <w:rsid w:val="00CF4447"/>
    <w:rsid w:val="00D22F2B"/>
    <w:rsid w:val="00D405E7"/>
    <w:rsid w:val="00D41D56"/>
    <w:rsid w:val="00D608A9"/>
    <w:rsid w:val="00D6260D"/>
    <w:rsid w:val="00D6662B"/>
    <w:rsid w:val="00D95E2F"/>
    <w:rsid w:val="00D970A9"/>
    <w:rsid w:val="00DB3AC0"/>
    <w:rsid w:val="00DB6806"/>
    <w:rsid w:val="00DE68F0"/>
    <w:rsid w:val="00DF3845"/>
    <w:rsid w:val="00DF75E0"/>
    <w:rsid w:val="00DF7E17"/>
    <w:rsid w:val="00E0392F"/>
    <w:rsid w:val="00E772E3"/>
    <w:rsid w:val="00EB00A2"/>
    <w:rsid w:val="00EB1BF3"/>
    <w:rsid w:val="00EF3EEE"/>
    <w:rsid w:val="00F149A7"/>
    <w:rsid w:val="00F50BAF"/>
    <w:rsid w:val="00F52C10"/>
    <w:rsid w:val="00F81FFD"/>
    <w:rsid w:val="00F85228"/>
    <w:rsid w:val="00FB47AD"/>
    <w:rsid w:val="00FB6773"/>
    <w:rsid w:val="00FF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458C82-F6B7-47E7-AA04-ACD3D9E2E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6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6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B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97_2010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7C36F-97C4-4BB3-B411-5A639964E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415</Words>
  <Characters>2233</Characters>
  <Application>Microsoft Office Word</Application>
  <DocSecurity>0</DocSecurity>
  <Lines>89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1397: Mayor-Elect Steve Benjamin - South Carolina Legislature Online</dc:title>
  <dc:subject/>
  <dc:creator>gailmoore</dc:creator>
  <cp:keywords/>
  <dc:description/>
  <cp:lastModifiedBy>N Cumfer</cp:lastModifiedBy>
  <cp:revision>7</cp:revision>
  <cp:lastPrinted>2010-04-26T20:13:00Z</cp:lastPrinted>
  <dcterms:created xsi:type="dcterms:W3CDTF">2010-04-27T19:42:00Z</dcterms:created>
  <dcterms:modified xsi:type="dcterms:W3CDTF">2014-11-24T15:16:00Z</dcterms:modified>
</cp:coreProperties>
</file>