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AD5" w:rsidRDefault="00B13AD5" w:rsidP="00B13AD5">
      <w:pPr>
        <w:widowControl w:val="0"/>
        <w:jc w:val="center"/>
      </w:pPr>
      <w:bookmarkStart w:id="0" w:name="_GoBack"/>
      <w:bookmarkEnd w:id="0"/>
      <w:r w:rsidRPr="00B13AD5">
        <w:rPr>
          <w:b/>
        </w:rPr>
        <w:t>South Carolina General Assembly</w:t>
      </w:r>
    </w:p>
    <w:p w:rsidR="00B13AD5" w:rsidRDefault="00B13AD5" w:rsidP="00B13AD5">
      <w:pPr>
        <w:widowControl w:val="0"/>
        <w:jc w:val="center"/>
      </w:pPr>
      <w:r>
        <w:t>118th Session, 2009-2010</w:t>
      </w:r>
    </w:p>
    <w:p w:rsidR="00B13AD5" w:rsidRDefault="00B13AD5" w:rsidP="00B13AD5">
      <w:pPr>
        <w:widowControl w:val="0"/>
        <w:jc w:val="left"/>
      </w:pPr>
    </w:p>
    <w:p w:rsidR="00B13AD5" w:rsidRDefault="00B13AD5" w:rsidP="00B13AD5">
      <w:pPr>
        <w:widowControl w:val="0"/>
        <w:jc w:val="left"/>
        <w:rPr>
          <w:b/>
        </w:rPr>
      </w:pPr>
      <w:r w:rsidRPr="00B13AD5">
        <w:rPr>
          <w:b/>
        </w:rPr>
        <w:t>S.</w:t>
      </w:r>
      <w:r>
        <w:rPr>
          <w:b/>
        </w:rPr>
        <w:t xml:space="preserve"> </w:t>
      </w:r>
      <w:r w:rsidRPr="00B13AD5">
        <w:rPr>
          <w:b/>
        </w:rPr>
        <w:t>1419</w:t>
      </w:r>
    </w:p>
    <w:p w:rsidR="00B13AD5" w:rsidRDefault="00B13AD5" w:rsidP="00B13AD5">
      <w:pPr>
        <w:widowControl w:val="0"/>
        <w:jc w:val="left"/>
        <w:rPr>
          <w:b/>
        </w:rPr>
      </w:pPr>
    </w:p>
    <w:p w:rsidR="00B13AD5" w:rsidRDefault="00B13AD5" w:rsidP="00B13AD5">
      <w:pPr>
        <w:widowControl w:val="0"/>
        <w:jc w:val="left"/>
      </w:pPr>
      <w:r w:rsidRPr="00B13AD5">
        <w:rPr>
          <w:b/>
        </w:rPr>
        <w:t>STATUS INFORMATION</w:t>
      </w:r>
    </w:p>
    <w:p w:rsidR="00B13AD5" w:rsidRDefault="00B13AD5" w:rsidP="00B13AD5">
      <w:pPr>
        <w:widowControl w:val="0"/>
        <w:jc w:val="left"/>
      </w:pPr>
    </w:p>
    <w:p w:rsidR="00B13AD5" w:rsidRDefault="00B13AD5" w:rsidP="00B13AD5">
      <w:pPr>
        <w:widowControl w:val="0"/>
        <w:jc w:val="left"/>
      </w:pPr>
      <w:r>
        <w:t>Concurrent Resolution</w:t>
      </w:r>
    </w:p>
    <w:p w:rsidR="00B13AD5" w:rsidRDefault="00B13AD5" w:rsidP="00B13AD5">
      <w:pPr>
        <w:widowControl w:val="0"/>
        <w:jc w:val="left"/>
      </w:pPr>
      <w:r>
        <w:t>Sponsors: Senators Hutto and Matthews</w:t>
      </w:r>
    </w:p>
    <w:p w:rsidR="00B13AD5" w:rsidRDefault="00B13AD5" w:rsidP="00B13AD5">
      <w:pPr>
        <w:widowControl w:val="0"/>
        <w:jc w:val="left"/>
      </w:pPr>
      <w:r>
        <w:t>Document Path: l:\council\bills\rm\1228ac10.docx</w:t>
      </w:r>
    </w:p>
    <w:p w:rsidR="00B13AD5" w:rsidRDefault="00B13AD5" w:rsidP="00B13AD5">
      <w:pPr>
        <w:widowControl w:val="0"/>
        <w:jc w:val="left"/>
      </w:pPr>
    </w:p>
    <w:p w:rsidR="00F11B40" w:rsidRDefault="00F11B40" w:rsidP="00B13AD5">
      <w:pPr>
        <w:widowControl w:val="0"/>
        <w:jc w:val="left"/>
      </w:pPr>
      <w:r>
        <w:t>Introduced in the Senate on May 5, 2010</w:t>
      </w:r>
    </w:p>
    <w:p w:rsidR="00F11B40" w:rsidRDefault="00F11B40" w:rsidP="00B13AD5">
      <w:pPr>
        <w:widowControl w:val="0"/>
        <w:jc w:val="left"/>
      </w:pPr>
      <w:r>
        <w:t>Introduced in the House on May 6, 2010</w:t>
      </w:r>
    </w:p>
    <w:p w:rsidR="00F11B40" w:rsidRDefault="00F11B40" w:rsidP="00B13AD5">
      <w:pPr>
        <w:widowControl w:val="0"/>
        <w:jc w:val="left"/>
      </w:pPr>
      <w:r>
        <w:t>Adopted by the General Assembly on May 6, 2010</w:t>
      </w:r>
    </w:p>
    <w:p w:rsidR="00F11B40" w:rsidRDefault="00F11B40" w:rsidP="00B13AD5">
      <w:pPr>
        <w:widowControl w:val="0"/>
        <w:jc w:val="left"/>
      </w:pPr>
    </w:p>
    <w:p w:rsidR="00B13AD5" w:rsidRDefault="00B13AD5" w:rsidP="00B13AD5">
      <w:pPr>
        <w:widowControl w:val="0"/>
        <w:jc w:val="left"/>
      </w:pPr>
      <w:r>
        <w:t xml:space="preserve">Summary: </w:t>
      </w:r>
      <w:r w:rsidR="00A15917">
        <w:t>Dr. Francis Lanier Shuler</w:t>
      </w:r>
    </w:p>
    <w:p w:rsidR="00B13AD5" w:rsidRDefault="00B13AD5" w:rsidP="00B13AD5">
      <w:pPr>
        <w:widowControl w:val="0"/>
        <w:jc w:val="left"/>
      </w:pPr>
    </w:p>
    <w:p w:rsidR="00B13AD5" w:rsidRDefault="00B13AD5" w:rsidP="00B13AD5">
      <w:pPr>
        <w:widowControl w:val="0"/>
        <w:jc w:val="left"/>
      </w:pPr>
    </w:p>
    <w:p w:rsidR="00B13AD5" w:rsidRDefault="00B13AD5" w:rsidP="00B13A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3AD5">
        <w:rPr>
          <w:b/>
        </w:rPr>
        <w:t>HISTORY OF LEGISLATIVE ACTIONS</w:t>
      </w:r>
    </w:p>
    <w:p w:rsidR="00B13AD5" w:rsidRDefault="00B13AD5" w:rsidP="00B13A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3AD5" w:rsidRPr="00B13AD5" w:rsidRDefault="00B13AD5" w:rsidP="00B13A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3AD5">
        <w:rPr>
          <w:u w:val="single"/>
        </w:rPr>
        <w:tab/>
        <w:t>Date</w:t>
      </w:r>
      <w:r w:rsidRPr="00B13AD5">
        <w:rPr>
          <w:u w:val="single"/>
        </w:rPr>
        <w:tab/>
        <w:t>Body</w:t>
      </w:r>
      <w:r w:rsidRPr="00B13AD5">
        <w:rPr>
          <w:u w:val="single"/>
        </w:rPr>
        <w:tab/>
        <w:t>Action Description with journal page number</w:t>
      </w:r>
      <w:r w:rsidRPr="00B13AD5">
        <w:rPr>
          <w:u w:val="single"/>
        </w:rPr>
        <w:tab/>
      </w:r>
    </w:p>
    <w:p w:rsidR="005E1F96" w:rsidRDefault="005E1F96" w:rsidP="005E1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Senate</w:t>
      </w:r>
      <w:r>
        <w:tab/>
      </w:r>
      <w:r w:rsidRPr="003D3131">
        <w:t xml:space="preserve">Introduced, adopted, sent to House </w:t>
      </w:r>
      <w:hyperlink r:id="rId7" w:history="1">
        <w:r w:rsidRPr="001C4B54">
          <w:rPr>
            <w:rStyle w:val="Hyperlink"/>
          </w:rPr>
          <w:t>SJ</w:t>
        </w:r>
      </w:hyperlink>
      <w:r>
        <w:noBreakHyphen/>
      </w:r>
      <w:r w:rsidRPr="003D3131">
        <w:t>5</w:t>
      </w:r>
    </w:p>
    <w:p w:rsidR="005E1F96" w:rsidRDefault="005E1F96" w:rsidP="005E1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3D3131">
        <w:t xml:space="preserve">Introduced, adopted, returned with concurrence </w:t>
      </w:r>
      <w:hyperlink r:id="rId8" w:history="1">
        <w:r w:rsidRPr="001C4B54">
          <w:rPr>
            <w:rStyle w:val="Hyperlink"/>
          </w:rPr>
          <w:t>HJ</w:t>
        </w:r>
      </w:hyperlink>
      <w:r>
        <w:noBreakHyphen/>
      </w:r>
      <w:r w:rsidRPr="003D3131">
        <w:t>15</w:t>
      </w:r>
    </w:p>
    <w:p w:rsidR="005E1F96" w:rsidRDefault="005E1F96" w:rsidP="005E1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3AD5" w:rsidRPr="00B13AD5" w:rsidRDefault="00B13AD5" w:rsidP="00B13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3AD5" w:rsidRDefault="00B13AD5" w:rsidP="00B13AD5">
      <w:r w:rsidRPr="00B13AD5">
        <w:rPr>
          <w:b/>
        </w:rPr>
        <w:t>VERSIONS OF THIS BILL</w:t>
      </w:r>
    </w:p>
    <w:p w:rsidR="00B13AD5" w:rsidRDefault="00B13AD5" w:rsidP="00B13AD5"/>
    <w:p w:rsidR="00B13AD5" w:rsidRDefault="008C46DB" w:rsidP="00B13AD5">
      <w:hyperlink r:id="rId9" w:history="1">
        <w:r w:rsidR="00B13AD5">
          <w:rPr>
            <w:rStyle w:val="Hyperlink"/>
          </w:rPr>
          <w:t>5/5/2010</w:t>
        </w:r>
      </w:hyperlink>
    </w:p>
    <w:p w:rsidR="00B13AD5" w:rsidRDefault="00B13AD5" w:rsidP="00B13AD5"/>
    <w:p w:rsidR="00B13AD5" w:rsidRDefault="00B13AD5" w:rsidP="00B13AD5">
      <w:pPr>
        <w:sectPr w:rsidR="00B13AD5" w:rsidSect="00B13A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A6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A40" w:rsidRDefault="00141060" w:rsidP="00911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11A40">
        <w:t xml:space="preserve">EXPRESS THE PROFOUND SORROW OF THE MEMBERS OF THE SOUTH CAROLINA </w:t>
      </w:r>
      <w:r w:rsidR="008134B1">
        <w:t>GENERAL ASSEMBLY</w:t>
      </w:r>
      <w:r w:rsidR="00911A40">
        <w:t xml:space="preserve"> UPON THE PASSING OF DR. </w:t>
      </w:r>
      <w:r w:rsidR="008134B1">
        <w:t>FRANCIS LANIER SHULER</w:t>
      </w:r>
      <w:r w:rsidR="00911A40">
        <w:t xml:space="preserve"> OF </w:t>
      </w:r>
      <w:r w:rsidR="008134B1">
        <w:t>DORCHESTER</w:t>
      </w:r>
      <w:r w:rsidR="00911A40">
        <w:t xml:space="preserve"> COUNTY AND TO EXTEND THE DEEPEST SYMPATHY TO HIS FAMILY AND MANY FRIENDS.</w:t>
      </w:r>
    </w:p>
    <w:p w:rsidR="00716A61" w:rsidRDefault="00716A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16FF" w:rsidRDefault="00716A61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16FF">
        <w:t xml:space="preserve">the members of the South Carolina </w:t>
      </w:r>
      <w:r w:rsidR="008E04D5">
        <w:t>General Assembly</w:t>
      </w:r>
      <w:r w:rsidR="005C16FF">
        <w:t xml:space="preserve"> were deeply saddened to learn of the death of Dr. </w:t>
      </w:r>
      <w:r w:rsidR="00F47EE3">
        <w:t>Francis Lanier Shuler</w:t>
      </w:r>
      <w:r w:rsidR="005C16FF">
        <w:t xml:space="preserve"> of </w:t>
      </w:r>
      <w:r w:rsidR="00F47EE3">
        <w:t>Dorchester</w:t>
      </w:r>
      <w:r w:rsidR="005C16FF">
        <w:t xml:space="preserve"> County on </w:t>
      </w:r>
      <w:r w:rsidR="00F47EE3">
        <w:t>February 17</w:t>
      </w:r>
      <w:r w:rsidR="005C16FF">
        <w:t>, 2010; and</w:t>
      </w:r>
    </w:p>
    <w:p w:rsidR="00F47EE3" w:rsidRDefault="00F47EE3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</w:t>
      </w:r>
      <w:r>
        <w:rPr>
          <w:color w:val="000000" w:themeColor="text1"/>
          <w:u w:color="000000" w:themeColor="text1"/>
        </w:rPr>
        <w:t xml:space="preserve"> </w:t>
      </w:r>
      <w:r w:rsidRPr="00495A0F">
        <w:rPr>
          <w:color w:val="000000" w:themeColor="text1"/>
          <w:u w:color="000000" w:themeColor="text1"/>
        </w:rPr>
        <w:t>son of the late Samuel Richard and Winifred “Winnie” Long Shuler</w:t>
      </w:r>
      <w:r>
        <w:rPr>
          <w:color w:val="000000" w:themeColor="text1"/>
          <w:u w:color="000000" w:themeColor="text1"/>
        </w:rPr>
        <w:t xml:space="preserve">, </w:t>
      </w:r>
      <w:r w:rsidRPr="00495A0F">
        <w:rPr>
          <w:color w:val="000000" w:themeColor="text1"/>
          <w:u w:color="000000" w:themeColor="text1"/>
        </w:rPr>
        <w:t>Dr. Shuler was born on Easter Sunday, April 4, 1926, in the Providence community of Orangeburg County on the land his ancestors were granted in the 1700s</w:t>
      </w:r>
      <w:r>
        <w:rPr>
          <w:color w:val="000000" w:themeColor="text1"/>
          <w:u w:color="000000" w:themeColor="text1"/>
        </w:rPr>
        <w:t>; and</w:t>
      </w: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95A0F">
        <w:rPr>
          <w:color w:val="000000" w:themeColor="text1"/>
          <w:u w:color="000000" w:themeColor="text1"/>
        </w:rPr>
        <w:t>e learned much about farming, dairying</w:t>
      </w:r>
      <w:r>
        <w:rPr>
          <w:color w:val="000000" w:themeColor="text1"/>
          <w:u w:color="000000" w:themeColor="text1"/>
        </w:rPr>
        <w:t>,</w:t>
      </w:r>
      <w:r w:rsidRPr="00495A0F">
        <w:rPr>
          <w:color w:val="000000" w:themeColor="text1"/>
          <w:u w:color="000000" w:themeColor="text1"/>
        </w:rPr>
        <w:t xml:space="preserve"> and a love of animals from his father, </w:t>
      </w:r>
      <w:r>
        <w:rPr>
          <w:color w:val="000000" w:themeColor="text1"/>
          <w:u w:color="000000" w:themeColor="text1"/>
        </w:rPr>
        <w:t>as well as a</w:t>
      </w:r>
      <w:r w:rsidRPr="00495A0F">
        <w:rPr>
          <w:color w:val="000000" w:themeColor="text1"/>
          <w:u w:color="000000" w:themeColor="text1"/>
        </w:rPr>
        <w:t xml:space="preserve"> love of education from his mother. He lived and attended rural schools in that community until he left for college</w:t>
      </w:r>
      <w:r>
        <w:rPr>
          <w:color w:val="000000" w:themeColor="text1"/>
          <w:u w:color="000000" w:themeColor="text1"/>
        </w:rPr>
        <w:t>; and</w:t>
      </w:r>
    </w:p>
    <w:p w:rsidR="00F47EE3" w:rsidRDefault="00F47EE3" w:rsidP="00F47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E0A" w:rsidRDefault="00F47EE3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5E0A">
        <w:rPr>
          <w:color w:val="000000" w:themeColor="text1"/>
          <w:u w:color="000000" w:themeColor="text1"/>
        </w:rPr>
        <w:t xml:space="preserve">in pursuit of </w:t>
      </w:r>
      <w:r w:rsidR="00B25E0A" w:rsidRPr="00495A0F">
        <w:rPr>
          <w:color w:val="000000" w:themeColor="text1"/>
          <w:u w:color="000000" w:themeColor="text1"/>
        </w:rPr>
        <w:t>higher education</w:t>
      </w:r>
      <w:r w:rsidR="00B25E0A">
        <w:rPr>
          <w:color w:val="000000" w:themeColor="text1"/>
          <w:u w:color="000000" w:themeColor="text1"/>
        </w:rPr>
        <w:t>, he</w:t>
      </w:r>
      <w:r w:rsidR="00B25E0A" w:rsidRPr="00495A0F">
        <w:rPr>
          <w:color w:val="000000" w:themeColor="text1"/>
          <w:u w:color="000000" w:themeColor="text1"/>
        </w:rPr>
        <w:t xml:space="preserve"> </w:t>
      </w:r>
      <w:r w:rsidR="00B25E0A">
        <w:rPr>
          <w:color w:val="000000" w:themeColor="text1"/>
          <w:u w:color="000000" w:themeColor="text1"/>
        </w:rPr>
        <w:t xml:space="preserve">studied at </w:t>
      </w:r>
      <w:r w:rsidR="00B25E0A" w:rsidRPr="00495A0F">
        <w:rPr>
          <w:color w:val="000000" w:themeColor="text1"/>
          <w:u w:color="000000" w:themeColor="text1"/>
        </w:rPr>
        <w:t>the University of South Carolina from 1942</w:t>
      </w:r>
      <w:r w:rsidR="00B25E0A">
        <w:rPr>
          <w:color w:val="000000" w:themeColor="text1"/>
          <w:u w:color="000000" w:themeColor="text1"/>
        </w:rPr>
        <w:t xml:space="preserve"> to 1</w:t>
      </w:r>
      <w:r w:rsidR="00B25E0A" w:rsidRPr="00495A0F">
        <w:rPr>
          <w:color w:val="000000" w:themeColor="text1"/>
          <w:u w:color="000000" w:themeColor="text1"/>
        </w:rPr>
        <w:t xml:space="preserve">943. After his freshman year, he returned home to help his father on the farm. At age </w:t>
      </w:r>
      <w:r w:rsidR="006F25A9">
        <w:rPr>
          <w:color w:val="000000" w:themeColor="text1"/>
          <w:u w:color="000000" w:themeColor="text1"/>
        </w:rPr>
        <w:t>eighteen,</w:t>
      </w:r>
      <w:r w:rsidR="00B25E0A" w:rsidRPr="00495A0F">
        <w:rPr>
          <w:color w:val="000000" w:themeColor="text1"/>
          <w:u w:color="000000" w:themeColor="text1"/>
        </w:rPr>
        <w:t xml:space="preserve"> he entered the U</w:t>
      </w:r>
      <w:r w:rsidR="00F10BC8">
        <w:rPr>
          <w:color w:val="000000" w:themeColor="text1"/>
          <w:u w:color="000000" w:themeColor="text1"/>
        </w:rPr>
        <w:t>nited States</w:t>
      </w:r>
      <w:r w:rsidR="00B25E0A" w:rsidRPr="00495A0F">
        <w:rPr>
          <w:color w:val="000000" w:themeColor="text1"/>
          <w:u w:color="000000" w:themeColor="text1"/>
        </w:rPr>
        <w:t xml:space="preserve"> Navy, receiving his boot camp training at Bainbridge, M</w:t>
      </w:r>
      <w:r w:rsidR="00B25E0A">
        <w:rPr>
          <w:color w:val="000000" w:themeColor="text1"/>
          <w:u w:color="000000" w:themeColor="text1"/>
        </w:rPr>
        <w:t xml:space="preserve">aryland, afterward </w:t>
      </w:r>
      <w:r w:rsidR="00B25E0A" w:rsidRPr="00495A0F">
        <w:rPr>
          <w:color w:val="000000" w:themeColor="text1"/>
          <w:u w:color="000000" w:themeColor="text1"/>
        </w:rPr>
        <w:t>serv</w:t>
      </w:r>
      <w:r w:rsidR="00B25E0A">
        <w:rPr>
          <w:color w:val="000000" w:themeColor="text1"/>
          <w:u w:color="000000" w:themeColor="text1"/>
        </w:rPr>
        <w:t>ing</w:t>
      </w:r>
      <w:r w:rsidR="00B25E0A" w:rsidRPr="00495A0F">
        <w:rPr>
          <w:color w:val="000000" w:themeColor="text1"/>
          <w:u w:color="000000" w:themeColor="text1"/>
        </w:rPr>
        <w:t xml:space="preserve"> as quartermaster aboard a tanker, </w:t>
      </w:r>
      <w:r w:rsidR="00B25E0A">
        <w:rPr>
          <w:color w:val="000000" w:themeColor="text1"/>
          <w:u w:color="000000" w:themeColor="text1"/>
        </w:rPr>
        <w:t xml:space="preserve">the </w:t>
      </w:r>
      <w:r w:rsidR="00B25E0A" w:rsidRPr="00495A0F">
        <w:rPr>
          <w:color w:val="000000" w:themeColor="text1"/>
          <w:u w:color="000000" w:themeColor="text1"/>
        </w:rPr>
        <w:t>U.S.S. Chuckawan, in the Caribbean</w:t>
      </w:r>
      <w:r w:rsidR="00B25E0A">
        <w:rPr>
          <w:color w:val="000000" w:themeColor="text1"/>
          <w:u w:color="000000" w:themeColor="text1"/>
        </w:rPr>
        <w:t>; and</w:t>
      </w:r>
    </w:p>
    <w:p w:rsidR="00B25E0A" w:rsidRDefault="00B25E0A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1A9" w:rsidRDefault="00B25E0A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495A0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eighteen</w:t>
      </w:r>
      <w:r w:rsidR="002B03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month tour of duty </w:t>
      </w:r>
      <w:r w:rsidRPr="00495A0F">
        <w:rPr>
          <w:color w:val="000000" w:themeColor="text1"/>
          <w:u w:color="000000" w:themeColor="text1"/>
        </w:rPr>
        <w:t>in the Navy, he attended The Citadel, picking up a few courses he would need for prevet</w:t>
      </w:r>
      <w:r w:rsidR="007801A9">
        <w:rPr>
          <w:color w:val="000000" w:themeColor="text1"/>
          <w:u w:color="000000" w:themeColor="text1"/>
        </w:rPr>
        <w:t>erinary medicine</w:t>
      </w:r>
      <w:r w:rsidRPr="00495A0F">
        <w:rPr>
          <w:color w:val="000000" w:themeColor="text1"/>
          <w:u w:color="000000" w:themeColor="text1"/>
        </w:rPr>
        <w:t>. He then moved to Gadsden, Ala</w:t>
      </w:r>
      <w:r w:rsidR="007801A9">
        <w:rPr>
          <w:color w:val="000000" w:themeColor="text1"/>
          <w:u w:color="000000" w:themeColor="text1"/>
        </w:rPr>
        <w:t>bama</w:t>
      </w:r>
      <w:r w:rsidRPr="00495A0F">
        <w:rPr>
          <w:color w:val="000000" w:themeColor="text1"/>
          <w:u w:color="000000" w:themeColor="text1"/>
        </w:rPr>
        <w:t xml:space="preserve">, </w:t>
      </w:r>
      <w:r w:rsidRPr="00495A0F">
        <w:rPr>
          <w:color w:val="000000" w:themeColor="text1"/>
          <w:u w:color="000000" w:themeColor="text1"/>
        </w:rPr>
        <w:lastRenderedPageBreak/>
        <w:t xml:space="preserve">with </w:t>
      </w:r>
      <w:r w:rsidR="007801A9">
        <w:rPr>
          <w:color w:val="000000" w:themeColor="text1"/>
          <w:u w:color="000000" w:themeColor="text1"/>
        </w:rPr>
        <w:t>thirty</w:t>
      </w:r>
      <w:r w:rsidR="002B0380">
        <w:rPr>
          <w:color w:val="000000" w:themeColor="text1"/>
          <w:u w:color="000000" w:themeColor="text1"/>
        </w:rPr>
        <w:noBreakHyphen/>
      </w:r>
      <w:r w:rsidR="007801A9">
        <w:rPr>
          <w:color w:val="000000" w:themeColor="text1"/>
          <w:u w:color="000000" w:themeColor="text1"/>
        </w:rPr>
        <w:t>five dollars</w:t>
      </w:r>
      <w:r w:rsidRPr="00495A0F">
        <w:rPr>
          <w:color w:val="000000" w:themeColor="text1"/>
          <w:u w:color="000000" w:themeColor="text1"/>
        </w:rPr>
        <w:t xml:space="preserve"> in his pocket and a letter of introduction to a friend of a friend. He lived and worked there until he established residence, hoping to get into Auburn</w:t>
      </w:r>
      <w:r w:rsidR="007801A9">
        <w:rPr>
          <w:color w:val="000000" w:themeColor="text1"/>
          <w:u w:color="000000" w:themeColor="text1"/>
        </w:rPr>
        <w:t>; and</w:t>
      </w:r>
    </w:p>
    <w:p w:rsidR="007801A9" w:rsidRDefault="007801A9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A5D" w:rsidRDefault="007801A9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25E0A" w:rsidRPr="00495A0F">
        <w:rPr>
          <w:color w:val="000000" w:themeColor="text1"/>
          <w:u w:color="000000" w:themeColor="text1"/>
        </w:rPr>
        <w:t>fter his acceptance to vet</w:t>
      </w:r>
      <w:r>
        <w:rPr>
          <w:color w:val="000000" w:themeColor="text1"/>
          <w:u w:color="000000" w:themeColor="text1"/>
        </w:rPr>
        <w:t>erinary school,</w:t>
      </w:r>
      <w:r w:rsidR="00B25E0A" w:rsidRPr="00495A0F">
        <w:rPr>
          <w:color w:val="000000" w:themeColor="text1"/>
          <w:u w:color="000000" w:themeColor="text1"/>
        </w:rPr>
        <w:t xml:space="preserve"> he married Doris Wakefield. He graduated fifth in his class of </w:t>
      </w:r>
      <w:r w:rsidR="00695A5D">
        <w:rPr>
          <w:color w:val="000000" w:themeColor="text1"/>
          <w:u w:color="000000" w:themeColor="text1"/>
        </w:rPr>
        <w:t>sixty</w:t>
      </w:r>
      <w:r w:rsidR="00B25E0A" w:rsidRPr="00495A0F">
        <w:rPr>
          <w:color w:val="000000" w:themeColor="text1"/>
          <w:u w:color="000000" w:themeColor="text1"/>
        </w:rPr>
        <w:t xml:space="preserve"> students</w:t>
      </w:r>
      <w:r w:rsidR="00695A5D">
        <w:rPr>
          <w:color w:val="000000" w:themeColor="text1"/>
          <w:u w:color="000000" w:themeColor="text1"/>
        </w:rPr>
        <w:t>, b</w:t>
      </w:r>
      <w:r w:rsidR="00B25E0A" w:rsidRPr="00495A0F">
        <w:rPr>
          <w:color w:val="000000" w:themeColor="text1"/>
          <w:u w:color="000000" w:themeColor="text1"/>
        </w:rPr>
        <w:t>egan a mixed practice in St. George</w:t>
      </w:r>
      <w:r w:rsidR="00695A5D">
        <w:rPr>
          <w:color w:val="000000" w:themeColor="text1"/>
          <w:u w:color="000000" w:themeColor="text1"/>
        </w:rPr>
        <w:t xml:space="preserve"> </w:t>
      </w:r>
      <w:r w:rsidR="00B25E0A" w:rsidRPr="00495A0F">
        <w:rPr>
          <w:color w:val="000000" w:themeColor="text1"/>
          <w:u w:color="000000" w:themeColor="text1"/>
        </w:rPr>
        <w:t>in July 1953</w:t>
      </w:r>
      <w:r w:rsidR="00695A5D">
        <w:rPr>
          <w:color w:val="000000" w:themeColor="text1"/>
          <w:u w:color="000000" w:themeColor="text1"/>
        </w:rPr>
        <w:t xml:space="preserve">, and served </w:t>
      </w:r>
      <w:r w:rsidR="00B25E0A" w:rsidRPr="00495A0F">
        <w:rPr>
          <w:color w:val="000000" w:themeColor="text1"/>
          <w:u w:color="000000" w:themeColor="text1"/>
        </w:rPr>
        <w:t xml:space="preserve">the </w:t>
      </w:r>
      <w:r w:rsidR="00695A5D">
        <w:rPr>
          <w:color w:val="000000" w:themeColor="text1"/>
          <w:u w:color="000000" w:themeColor="text1"/>
        </w:rPr>
        <w:t xml:space="preserve">upper part of Dorchester County from that time until his </w:t>
      </w:r>
      <w:r w:rsidR="00FA3D2C">
        <w:rPr>
          <w:color w:val="000000" w:themeColor="text1"/>
          <w:u w:color="000000" w:themeColor="text1"/>
        </w:rPr>
        <w:t>passing</w:t>
      </w:r>
      <w:r w:rsidR="00695A5D">
        <w:rPr>
          <w:color w:val="000000" w:themeColor="text1"/>
          <w:u w:color="000000" w:themeColor="text1"/>
        </w:rPr>
        <w:t>; and</w:t>
      </w:r>
    </w:p>
    <w:p w:rsidR="00695A5D" w:rsidRDefault="00695A5D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C4B" w:rsidRDefault="00695A5D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a man should be active in his community and beyond, Dr. Shuler</w:t>
      </w:r>
      <w:r w:rsidRPr="00495A0F">
        <w:rPr>
          <w:color w:val="000000" w:themeColor="text1"/>
          <w:u w:color="000000" w:themeColor="text1"/>
        </w:rPr>
        <w:t xml:space="preserve"> was a member and past vice president of Phi Zeta, a member of </w:t>
      </w:r>
      <w:r w:rsidR="00DE448D">
        <w:rPr>
          <w:color w:val="000000" w:themeColor="text1"/>
          <w:u w:color="000000" w:themeColor="text1"/>
        </w:rPr>
        <w:t>the American Veterinary Medical Association</w:t>
      </w:r>
      <w:r w:rsidRPr="00495A0F">
        <w:rPr>
          <w:color w:val="000000" w:themeColor="text1"/>
          <w:u w:color="000000" w:themeColor="text1"/>
        </w:rPr>
        <w:t xml:space="preserve">, member and past vice president of </w:t>
      </w:r>
      <w:r w:rsidR="00DE448D">
        <w:rPr>
          <w:color w:val="000000" w:themeColor="text1"/>
          <w:u w:color="000000" w:themeColor="text1"/>
        </w:rPr>
        <w:t>the South Carolina Veterinary Medical Association</w:t>
      </w:r>
      <w:r w:rsidR="00DE448D" w:rsidRPr="00495A0F">
        <w:rPr>
          <w:color w:val="000000" w:themeColor="text1"/>
          <w:u w:color="000000" w:themeColor="text1"/>
        </w:rPr>
        <w:t xml:space="preserve">, </w:t>
      </w:r>
      <w:r w:rsidRPr="00495A0F">
        <w:rPr>
          <w:color w:val="000000" w:themeColor="text1"/>
          <w:u w:color="000000" w:themeColor="text1"/>
        </w:rPr>
        <w:t xml:space="preserve">a life member of </w:t>
      </w:r>
      <w:r w:rsidR="001E7C4B">
        <w:rPr>
          <w:color w:val="000000" w:themeColor="text1"/>
          <w:u w:color="000000" w:themeColor="text1"/>
        </w:rPr>
        <w:t xml:space="preserve">the </w:t>
      </w:r>
      <w:r w:rsidRPr="00495A0F">
        <w:rPr>
          <w:color w:val="000000" w:themeColor="text1"/>
          <w:u w:color="000000" w:themeColor="text1"/>
        </w:rPr>
        <w:t>Auburn Alumni Association</w:t>
      </w:r>
      <w:r w:rsidR="001E7C4B">
        <w:rPr>
          <w:color w:val="000000" w:themeColor="text1"/>
          <w:u w:color="000000" w:themeColor="text1"/>
        </w:rPr>
        <w:t xml:space="preserve">, and </w:t>
      </w:r>
      <w:r w:rsidR="001E7C4B" w:rsidRPr="00495A0F">
        <w:rPr>
          <w:color w:val="000000" w:themeColor="text1"/>
          <w:u w:color="000000" w:themeColor="text1"/>
        </w:rPr>
        <w:t>member and past commander of American Legion Post 105</w:t>
      </w:r>
      <w:r w:rsidR="001E7C4B">
        <w:rPr>
          <w:color w:val="000000" w:themeColor="text1"/>
          <w:u w:color="000000" w:themeColor="text1"/>
        </w:rPr>
        <w:t>; and</w:t>
      </w: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95A5D" w:rsidRPr="00495A0F">
        <w:rPr>
          <w:color w:val="000000" w:themeColor="text1"/>
          <w:u w:color="000000" w:themeColor="text1"/>
        </w:rPr>
        <w:t>e was instrumental in founding Dorchester Academ</w:t>
      </w:r>
      <w:r w:rsidR="00A70CA3">
        <w:rPr>
          <w:color w:val="000000" w:themeColor="text1"/>
          <w:u w:color="000000" w:themeColor="text1"/>
        </w:rPr>
        <w:t>y and was a former board chairman of the academy and also served</w:t>
      </w:r>
      <w:r w:rsidR="00DA6C08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an </w:t>
      </w:r>
      <w:r w:rsidRPr="00495A0F">
        <w:rPr>
          <w:color w:val="000000" w:themeColor="text1"/>
          <w:u w:color="000000" w:themeColor="text1"/>
        </w:rPr>
        <w:t>ex</w:t>
      </w:r>
      <w:r w:rsidR="002B0380">
        <w:rPr>
          <w:color w:val="000000" w:themeColor="text1"/>
          <w:u w:color="000000" w:themeColor="text1"/>
        </w:rPr>
        <w:noBreakHyphen/>
      </w:r>
      <w:r w:rsidRPr="00495A0F">
        <w:rPr>
          <w:color w:val="000000" w:themeColor="text1"/>
          <w:u w:color="000000" w:themeColor="text1"/>
        </w:rPr>
        <w:t>officio member of the board</w:t>
      </w:r>
      <w:r>
        <w:rPr>
          <w:color w:val="000000" w:themeColor="text1"/>
          <w:u w:color="000000" w:themeColor="text1"/>
        </w:rPr>
        <w:t xml:space="preserve">. </w:t>
      </w:r>
      <w:r w:rsidR="00695A5D" w:rsidRPr="00495A0F">
        <w:rPr>
          <w:color w:val="000000" w:themeColor="text1"/>
          <w:u w:color="000000" w:themeColor="text1"/>
        </w:rPr>
        <w:t xml:space="preserve">When the school decided to build a gymnasium, he undertook the job </w:t>
      </w:r>
      <w:r>
        <w:rPr>
          <w:color w:val="000000" w:themeColor="text1"/>
          <w:u w:color="000000" w:themeColor="text1"/>
        </w:rPr>
        <w:t>of</w:t>
      </w:r>
      <w:r w:rsidR="00695A5D" w:rsidRPr="00495A0F">
        <w:rPr>
          <w:color w:val="000000" w:themeColor="text1"/>
          <w:u w:color="000000" w:themeColor="text1"/>
        </w:rPr>
        <w:t xml:space="preserve"> “volunteer overseer.” </w:t>
      </w:r>
      <w:r w:rsidR="00685AB3">
        <w:rPr>
          <w:color w:val="000000" w:themeColor="text1"/>
          <w:u w:color="000000" w:themeColor="text1"/>
        </w:rPr>
        <w:t>In recognition of</w:t>
      </w:r>
      <w:r w:rsidR="00695A5D" w:rsidRPr="00495A0F">
        <w:rPr>
          <w:color w:val="000000" w:themeColor="text1"/>
          <w:u w:color="000000" w:themeColor="text1"/>
        </w:rPr>
        <w:t xml:space="preserve"> all his time and devotion given to the school over the years, </w:t>
      </w:r>
      <w:r>
        <w:rPr>
          <w:color w:val="000000" w:themeColor="text1"/>
          <w:u w:color="000000" w:themeColor="text1"/>
        </w:rPr>
        <w:t>the gym was named in his honor; and</w:t>
      </w: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well respected by his professional colleagues, h</w:t>
      </w:r>
      <w:r w:rsidR="00695A5D" w:rsidRPr="00495A0F">
        <w:rPr>
          <w:color w:val="000000" w:themeColor="text1"/>
          <w:u w:color="000000" w:themeColor="text1"/>
        </w:rPr>
        <w:t xml:space="preserve">e </w:t>
      </w:r>
      <w:r w:rsidRPr="00495A0F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named </w:t>
      </w:r>
      <w:r w:rsidRPr="00495A0F">
        <w:rPr>
          <w:color w:val="000000" w:themeColor="text1"/>
          <w:u w:color="000000" w:themeColor="text1"/>
        </w:rPr>
        <w:t>South Carolina Veterinarian of the Year</w:t>
      </w:r>
      <w:r>
        <w:rPr>
          <w:color w:val="000000" w:themeColor="text1"/>
          <w:u w:color="000000" w:themeColor="text1"/>
        </w:rPr>
        <w:t xml:space="preserve"> in 1992: and</w:t>
      </w:r>
    </w:p>
    <w:p w:rsidR="001E7C4B" w:rsidRDefault="001E7C4B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A5D" w:rsidRDefault="00BB0760" w:rsidP="0069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Shuler </w:t>
      </w:r>
      <w:r w:rsidR="00695A5D" w:rsidRPr="00495A0F">
        <w:rPr>
          <w:color w:val="000000" w:themeColor="text1"/>
          <w:u w:color="000000" w:themeColor="text1"/>
        </w:rPr>
        <w:t>enjoyed traveling</w:t>
      </w:r>
      <w:r>
        <w:rPr>
          <w:color w:val="000000" w:themeColor="text1"/>
          <w:u w:color="000000" w:themeColor="text1"/>
        </w:rPr>
        <w:t>;</w:t>
      </w:r>
      <w:r w:rsidR="00695A5D" w:rsidRPr="00495A0F">
        <w:rPr>
          <w:color w:val="000000" w:themeColor="text1"/>
          <w:u w:color="000000" w:themeColor="text1"/>
        </w:rPr>
        <w:t xml:space="preserve"> bridge</w:t>
      </w:r>
      <w:r>
        <w:rPr>
          <w:color w:val="000000" w:themeColor="text1"/>
          <w:u w:color="000000" w:themeColor="text1"/>
        </w:rPr>
        <w:t>;</w:t>
      </w:r>
      <w:r w:rsidR="00695A5D" w:rsidRPr="00495A0F">
        <w:rPr>
          <w:color w:val="000000" w:themeColor="text1"/>
          <w:u w:color="000000" w:themeColor="text1"/>
        </w:rPr>
        <w:t xml:space="preserve"> sports, especially fishing</w:t>
      </w:r>
      <w:r>
        <w:rPr>
          <w:color w:val="000000" w:themeColor="text1"/>
          <w:u w:color="000000" w:themeColor="text1"/>
        </w:rPr>
        <w:t>;</w:t>
      </w:r>
      <w:r w:rsidR="00695A5D" w:rsidRPr="00495A0F">
        <w:rPr>
          <w:color w:val="000000" w:themeColor="text1"/>
          <w:u w:color="000000" w:themeColor="text1"/>
        </w:rPr>
        <w:t xml:space="preserve"> and good food</w:t>
      </w:r>
      <w:r>
        <w:rPr>
          <w:color w:val="000000" w:themeColor="text1"/>
          <w:u w:color="000000" w:themeColor="text1"/>
        </w:rPr>
        <w:t>,</w:t>
      </w:r>
      <w:r w:rsidR="00695A5D" w:rsidRPr="00495A0F">
        <w:rPr>
          <w:color w:val="000000" w:themeColor="text1"/>
          <w:u w:color="000000" w:themeColor="text1"/>
        </w:rPr>
        <w:t xml:space="preserve"> but mostly he enjoyed his family and friends. He </w:t>
      </w:r>
      <w:r>
        <w:rPr>
          <w:color w:val="000000" w:themeColor="text1"/>
          <w:u w:color="000000" w:themeColor="text1"/>
        </w:rPr>
        <w:t xml:space="preserve">found further satisfaction in serving his God at </w:t>
      </w:r>
      <w:r w:rsidR="00695A5D" w:rsidRPr="00495A0F">
        <w:rPr>
          <w:color w:val="000000" w:themeColor="text1"/>
          <w:u w:color="000000" w:themeColor="text1"/>
        </w:rPr>
        <w:t>St. George United Methodist Church</w:t>
      </w:r>
      <w:r>
        <w:rPr>
          <w:color w:val="000000" w:themeColor="text1"/>
          <w:u w:color="000000" w:themeColor="text1"/>
        </w:rPr>
        <w:t xml:space="preserve">, where he was </w:t>
      </w:r>
      <w:r w:rsidR="00695A5D" w:rsidRPr="00495A0F">
        <w:rPr>
          <w:color w:val="000000" w:themeColor="text1"/>
          <w:u w:color="000000" w:themeColor="text1"/>
        </w:rPr>
        <w:t>on the board of trustees for three years and board of stewards for three years</w:t>
      </w:r>
      <w:r>
        <w:rPr>
          <w:color w:val="000000" w:themeColor="text1"/>
          <w:u w:color="000000" w:themeColor="text1"/>
        </w:rPr>
        <w:t>; and</w:t>
      </w:r>
    </w:p>
    <w:p w:rsidR="00B25E0A" w:rsidRDefault="00B25E0A" w:rsidP="00B2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dear wife</w:t>
      </w:r>
      <w:r w:rsidR="00BB0760">
        <w:t xml:space="preserve"> of sixty years</w:t>
      </w:r>
      <w:r>
        <w:t xml:space="preserve">, </w:t>
      </w:r>
      <w:r w:rsidR="00BB0760">
        <w:t>Doris</w:t>
      </w:r>
      <w:r>
        <w:t>, raised t</w:t>
      </w:r>
      <w:r w:rsidR="00BB0760">
        <w:t>wo</w:t>
      </w:r>
      <w:r>
        <w:t xml:space="preserve"> fine sons, </w:t>
      </w:r>
      <w:r w:rsidR="00BB0760">
        <w:t>Eric and Glenn</w:t>
      </w:r>
      <w:r>
        <w:t xml:space="preserve">, who </w:t>
      </w:r>
      <w:r w:rsidR="0081455F">
        <w:t xml:space="preserve">have </w:t>
      </w:r>
      <w:r>
        <w:t xml:space="preserve">blessed their parents with </w:t>
      </w:r>
      <w:r w:rsidR="00BB0760">
        <w:t>eight</w:t>
      </w:r>
      <w:r>
        <w:t xml:space="preserve"> grandchildren</w:t>
      </w:r>
      <w:r w:rsidR="00BB0760">
        <w:t xml:space="preserve"> and four great</w:t>
      </w:r>
      <w:r w:rsidR="002B0380">
        <w:noBreakHyphen/>
      </w:r>
      <w:r w:rsidR="00BB0760">
        <w:t>grandchildren</w:t>
      </w:r>
      <w:r>
        <w:t>; and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high standards Dr. </w:t>
      </w:r>
      <w:r w:rsidR="004F3280">
        <w:t>Shuler</w:t>
      </w:r>
      <w:r>
        <w:t xml:space="preserve"> brought to his professional, civic, and personal life, the </w:t>
      </w:r>
      <w:r w:rsidR="004F3280">
        <w:t>General Assembly</w:t>
      </w:r>
      <w:r>
        <w:t xml:space="preserve"> with one voice celebrates the lasting legacy this </w:t>
      </w:r>
      <w:r w:rsidR="004F3280">
        <w:t xml:space="preserve">dedicated son of South Carolina </w:t>
      </w:r>
      <w:r>
        <w:t xml:space="preserve">has bequeathed to the Palmetto State. Now, therefore, 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General Assembly, by this resolution, express the</w:t>
      </w:r>
      <w:r w:rsidR="002C6A64">
        <w:t>ir</w:t>
      </w:r>
      <w:r>
        <w:t xml:space="preserve"> profound sorrow upon the passing of Dr. </w:t>
      </w:r>
      <w:r w:rsidR="00C479A4">
        <w:t>Francis</w:t>
      </w:r>
      <w:r w:rsidR="004249CD">
        <w:t xml:space="preserve"> Lanier Shuler</w:t>
      </w:r>
      <w:r>
        <w:t xml:space="preserve"> of </w:t>
      </w:r>
      <w:r w:rsidR="004249CD">
        <w:t>Dorchester</w:t>
      </w:r>
      <w:r>
        <w:t xml:space="preserve"> County and extend the deepest sympathy to his family and many friends.</w:t>
      </w: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6FF" w:rsidRDefault="005C16FF" w:rsidP="005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4249CD">
        <w:t>Doris W. Shuler</w:t>
      </w:r>
      <w:r>
        <w:t xml:space="preserve"> for the family.</w:t>
      </w:r>
    </w:p>
    <w:p w:rsidR="000E2AC0" w:rsidRDefault="002B0380" w:rsidP="00AD1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AC0" w:rsidRDefault="000E2AC0" w:rsidP="00B13AD5">
      <w:pPr>
        <w:suppressAutoHyphens/>
      </w:pPr>
    </w:p>
    <w:sectPr w:rsidR="000E2AC0" w:rsidSect="00B13A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C4B" w:rsidRDefault="001E7C4B" w:rsidP="009F0C77">
      <w:r>
        <w:separator/>
      </w:r>
    </w:p>
  </w:endnote>
  <w:endnote w:type="continuationSeparator" w:id="0">
    <w:p w:rsidR="001E7C4B" w:rsidRDefault="001E7C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C6E6A2-60C3-4787-BD1E-F2F9BDC5AE17}"/>
    <w:embedBold r:id="rId2" w:fontKey="{9027B046-616B-4A2A-8F91-737F58E701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84181C-CCE4-4002-9267-4D52D61CE1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40585C-B3DE-4BD4-8C91-B9B23BD0E2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66D8F9-95B8-491F-9D74-5BCF8D2472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AD5" w:rsidRPr="000E2AC0" w:rsidRDefault="00B13AD5" w:rsidP="000E2A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[1419]</w:t>
    </w:r>
    <w:r>
      <w:tab/>
    </w:r>
    <w:r w:rsidR="008C46DB">
      <w:fldChar w:fldCharType="begin"/>
    </w:r>
    <w:r w:rsidR="008C46DB">
      <w:instrText xml:space="preserve"> PAGE  \* MERGEFORMAT </w:instrText>
    </w:r>
    <w:r w:rsidR="008C46DB">
      <w:fldChar w:fldCharType="separate"/>
    </w:r>
    <w:r w:rsidR="008C46DB">
      <w:rPr>
        <w:noProof/>
      </w:rPr>
      <w:t>1</w:t>
    </w:r>
    <w:r w:rsidR="008C46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C4B" w:rsidRDefault="001E7C4B" w:rsidP="009F0C77">
      <w:r>
        <w:separator/>
      </w:r>
    </w:p>
  </w:footnote>
  <w:footnote w:type="continuationSeparator" w:id="0">
    <w:p w:rsidR="001E7C4B" w:rsidRDefault="001E7C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28AC10"/>
    <w:docVar w:name="CoverBillType" w:val="c"/>
    <w:docVar w:name="docpath" w:val="L:\Council\bills\RM\1228AC10.DOCX"/>
    <w:docVar w:name="dvBillNumber" w:val="14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9276C"/>
    <w:rsid w:val="00026C9A"/>
    <w:rsid w:val="00076720"/>
    <w:rsid w:val="000965A1"/>
    <w:rsid w:val="000E1785"/>
    <w:rsid w:val="000E2AC0"/>
    <w:rsid w:val="001023A4"/>
    <w:rsid w:val="0010776B"/>
    <w:rsid w:val="00133E66"/>
    <w:rsid w:val="00134ACF"/>
    <w:rsid w:val="00141060"/>
    <w:rsid w:val="00144E15"/>
    <w:rsid w:val="001A4A62"/>
    <w:rsid w:val="001A681E"/>
    <w:rsid w:val="001C4B54"/>
    <w:rsid w:val="001D08F2"/>
    <w:rsid w:val="001E7C4B"/>
    <w:rsid w:val="002037CA"/>
    <w:rsid w:val="002047A2"/>
    <w:rsid w:val="002063E3"/>
    <w:rsid w:val="002321B6"/>
    <w:rsid w:val="0023696B"/>
    <w:rsid w:val="00250967"/>
    <w:rsid w:val="002759C5"/>
    <w:rsid w:val="00277DEE"/>
    <w:rsid w:val="00280D88"/>
    <w:rsid w:val="00294ABE"/>
    <w:rsid w:val="002A3EB4"/>
    <w:rsid w:val="002B0380"/>
    <w:rsid w:val="002C6A64"/>
    <w:rsid w:val="00307777"/>
    <w:rsid w:val="00320849"/>
    <w:rsid w:val="00325348"/>
    <w:rsid w:val="00331236"/>
    <w:rsid w:val="00336FAD"/>
    <w:rsid w:val="00393688"/>
    <w:rsid w:val="003B08B3"/>
    <w:rsid w:val="003D411E"/>
    <w:rsid w:val="003D7157"/>
    <w:rsid w:val="003E3C1E"/>
    <w:rsid w:val="003E6148"/>
    <w:rsid w:val="00400EAA"/>
    <w:rsid w:val="0041419E"/>
    <w:rsid w:val="004161EB"/>
    <w:rsid w:val="0041760A"/>
    <w:rsid w:val="004249CD"/>
    <w:rsid w:val="004809EE"/>
    <w:rsid w:val="004F3280"/>
    <w:rsid w:val="00511EE9"/>
    <w:rsid w:val="00521E00"/>
    <w:rsid w:val="00577C6C"/>
    <w:rsid w:val="0058501B"/>
    <w:rsid w:val="005C16FF"/>
    <w:rsid w:val="005E1F96"/>
    <w:rsid w:val="006132A8"/>
    <w:rsid w:val="0061642D"/>
    <w:rsid w:val="006215AA"/>
    <w:rsid w:val="006340D9"/>
    <w:rsid w:val="00643B8E"/>
    <w:rsid w:val="00665EBC"/>
    <w:rsid w:val="00685AB3"/>
    <w:rsid w:val="0069470D"/>
    <w:rsid w:val="00695A5D"/>
    <w:rsid w:val="006A476C"/>
    <w:rsid w:val="006C6A93"/>
    <w:rsid w:val="006E02F9"/>
    <w:rsid w:val="006F25A9"/>
    <w:rsid w:val="00716A61"/>
    <w:rsid w:val="00753C04"/>
    <w:rsid w:val="00756946"/>
    <w:rsid w:val="00757F80"/>
    <w:rsid w:val="00771EEC"/>
    <w:rsid w:val="007801A9"/>
    <w:rsid w:val="007820AE"/>
    <w:rsid w:val="00786819"/>
    <w:rsid w:val="007A325A"/>
    <w:rsid w:val="007A4DF0"/>
    <w:rsid w:val="007E2A89"/>
    <w:rsid w:val="007F1523"/>
    <w:rsid w:val="007F509E"/>
    <w:rsid w:val="007F5799"/>
    <w:rsid w:val="007F6947"/>
    <w:rsid w:val="008134B1"/>
    <w:rsid w:val="0081455F"/>
    <w:rsid w:val="00825787"/>
    <w:rsid w:val="00872729"/>
    <w:rsid w:val="00880E59"/>
    <w:rsid w:val="008C46DB"/>
    <w:rsid w:val="008E04D5"/>
    <w:rsid w:val="008F4429"/>
    <w:rsid w:val="00911A40"/>
    <w:rsid w:val="009352BB"/>
    <w:rsid w:val="009471EA"/>
    <w:rsid w:val="00990668"/>
    <w:rsid w:val="009F0C77"/>
    <w:rsid w:val="009F4DD1"/>
    <w:rsid w:val="00A15917"/>
    <w:rsid w:val="00A64E80"/>
    <w:rsid w:val="00A70CA3"/>
    <w:rsid w:val="00A741D9"/>
    <w:rsid w:val="00A9741D"/>
    <w:rsid w:val="00AD1424"/>
    <w:rsid w:val="00AD4B17"/>
    <w:rsid w:val="00B13AD5"/>
    <w:rsid w:val="00B25E0A"/>
    <w:rsid w:val="00B26FA6"/>
    <w:rsid w:val="00B741CB"/>
    <w:rsid w:val="00B9276C"/>
    <w:rsid w:val="00B934F3"/>
    <w:rsid w:val="00BB0760"/>
    <w:rsid w:val="00BB6347"/>
    <w:rsid w:val="00BD2134"/>
    <w:rsid w:val="00C0219C"/>
    <w:rsid w:val="00C038D8"/>
    <w:rsid w:val="00C045DD"/>
    <w:rsid w:val="00C3136F"/>
    <w:rsid w:val="00C3483A"/>
    <w:rsid w:val="00C479A4"/>
    <w:rsid w:val="00C74E9D"/>
    <w:rsid w:val="00C82FD3"/>
    <w:rsid w:val="00C860D1"/>
    <w:rsid w:val="00CC6B7B"/>
    <w:rsid w:val="00CD3619"/>
    <w:rsid w:val="00CF4447"/>
    <w:rsid w:val="00D13E44"/>
    <w:rsid w:val="00D405E7"/>
    <w:rsid w:val="00D41D56"/>
    <w:rsid w:val="00D6260D"/>
    <w:rsid w:val="00D63E7D"/>
    <w:rsid w:val="00D6662B"/>
    <w:rsid w:val="00D95E2F"/>
    <w:rsid w:val="00D970A9"/>
    <w:rsid w:val="00DA6C08"/>
    <w:rsid w:val="00DB3AC0"/>
    <w:rsid w:val="00DD17A6"/>
    <w:rsid w:val="00DE448D"/>
    <w:rsid w:val="00DE68F0"/>
    <w:rsid w:val="00DF3845"/>
    <w:rsid w:val="00DF7E17"/>
    <w:rsid w:val="00E04D5A"/>
    <w:rsid w:val="00EB00A2"/>
    <w:rsid w:val="00EB1BF3"/>
    <w:rsid w:val="00EE4C12"/>
    <w:rsid w:val="00EF3EEE"/>
    <w:rsid w:val="00F10BC8"/>
    <w:rsid w:val="00F11B40"/>
    <w:rsid w:val="00F149A7"/>
    <w:rsid w:val="00F3652B"/>
    <w:rsid w:val="00F47EE3"/>
    <w:rsid w:val="00F50BAF"/>
    <w:rsid w:val="00F52C10"/>
    <w:rsid w:val="00F81FFD"/>
    <w:rsid w:val="00F85228"/>
    <w:rsid w:val="00FA3D2C"/>
    <w:rsid w:val="00FB6773"/>
    <w:rsid w:val="00FC0F7B"/>
    <w:rsid w:val="00FE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FA67FD-E717-4C5F-BD47-928C9F54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3A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5-0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0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19_2010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E5FE6-EE49-47D3-971D-2521465F1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747</Words>
  <Characters>3828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1419: Dr. Francis Lanier Shuler - South Carolina Legislature Online</dc:title>
  <dc:subject/>
  <dc:creator>rosannemcdowell</dc:creator>
  <cp:keywords/>
  <dc:description/>
  <cp:lastModifiedBy>N Cumfer</cp:lastModifiedBy>
  <cp:revision>9</cp:revision>
  <cp:lastPrinted>2010-04-27T17:20:00Z</cp:lastPrinted>
  <dcterms:created xsi:type="dcterms:W3CDTF">2010-05-05T18:26:00Z</dcterms:created>
  <dcterms:modified xsi:type="dcterms:W3CDTF">2014-11-24T15:16:00Z</dcterms:modified>
</cp:coreProperties>
</file>