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05E8" w:rsidRDefault="003705E8" w:rsidP="003705E8">
      <w:pPr>
        <w:widowControl w:val="0"/>
        <w:jc w:val="center"/>
      </w:pPr>
      <w:bookmarkStart w:id="0" w:name="_GoBack"/>
      <w:bookmarkEnd w:id="0"/>
      <w:r w:rsidRPr="003705E8">
        <w:rPr>
          <w:b/>
        </w:rPr>
        <w:t>South Carolina General Assembly</w:t>
      </w:r>
    </w:p>
    <w:p w:rsidR="003705E8" w:rsidRDefault="003705E8" w:rsidP="003705E8">
      <w:pPr>
        <w:widowControl w:val="0"/>
        <w:jc w:val="center"/>
      </w:pPr>
      <w:r>
        <w:t>118th Session, 2009-2010</w:t>
      </w:r>
    </w:p>
    <w:p w:rsidR="003705E8" w:rsidRDefault="003705E8" w:rsidP="003705E8">
      <w:pPr>
        <w:widowControl w:val="0"/>
        <w:jc w:val="left"/>
      </w:pPr>
    </w:p>
    <w:p w:rsidR="003705E8" w:rsidRDefault="003705E8" w:rsidP="003705E8">
      <w:pPr>
        <w:widowControl w:val="0"/>
        <w:jc w:val="left"/>
        <w:rPr>
          <w:b/>
        </w:rPr>
      </w:pPr>
      <w:r w:rsidRPr="003705E8">
        <w:rPr>
          <w:b/>
        </w:rPr>
        <w:t>S.</w:t>
      </w:r>
      <w:r>
        <w:rPr>
          <w:b/>
        </w:rPr>
        <w:t xml:space="preserve"> </w:t>
      </w:r>
      <w:r w:rsidRPr="003705E8">
        <w:rPr>
          <w:b/>
        </w:rPr>
        <w:t>1423</w:t>
      </w:r>
    </w:p>
    <w:p w:rsidR="003705E8" w:rsidRDefault="003705E8" w:rsidP="003705E8">
      <w:pPr>
        <w:widowControl w:val="0"/>
        <w:jc w:val="left"/>
        <w:rPr>
          <w:b/>
        </w:rPr>
      </w:pPr>
    </w:p>
    <w:p w:rsidR="003705E8" w:rsidRDefault="003705E8" w:rsidP="003705E8">
      <w:pPr>
        <w:widowControl w:val="0"/>
        <w:jc w:val="left"/>
      </w:pPr>
      <w:r w:rsidRPr="003705E8">
        <w:rPr>
          <w:b/>
        </w:rPr>
        <w:t>STATUS INFORMATION</w:t>
      </w:r>
    </w:p>
    <w:p w:rsidR="003705E8" w:rsidRDefault="003705E8" w:rsidP="003705E8">
      <w:pPr>
        <w:widowControl w:val="0"/>
        <w:jc w:val="left"/>
      </w:pPr>
    </w:p>
    <w:p w:rsidR="003705E8" w:rsidRDefault="003705E8" w:rsidP="003705E8">
      <w:pPr>
        <w:widowControl w:val="0"/>
        <w:jc w:val="left"/>
      </w:pPr>
      <w:r>
        <w:t>Senate Resolution</w:t>
      </w:r>
    </w:p>
    <w:p w:rsidR="003705E8" w:rsidRDefault="003705E8" w:rsidP="003705E8">
      <w:pPr>
        <w:widowControl w:val="0"/>
        <w:jc w:val="left"/>
      </w:pPr>
      <w:r>
        <w:t>Sponsors: Senator Scott</w:t>
      </w:r>
    </w:p>
    <w:p w:rsidR="003705E8" w:rsidRDefault="003705E8" w:rsidP="003705E8">
      <w:pPr>
        <w:widowControl w:val="0"/>
        <w:jc w:val="left"/>
      </w:pPr>
      <w:r>
        <w:t>Document Path: l:\council\bills\rm\1245cm10.docx</w:t>
      </w:r>
    </w:p>
    <w:p w:rsidR="003705E8" w:rsidRDefault="003705E8" w:rsidP="003705E8">
      <w:pPr>
        <w:widowControl w:val="0"/>
        <w:jc w:val="left"/>
      </w:pPr>
    </w:p>
    <w:p w:rsidR="003705E8" w:rsidRDefault="003705E8" w:rsidP="003705E8">
      <w:pPr>
        <w:widowControl w:val="0"/>
        <w:jc w:val="left"/>
      </w:pPr>
      <w:r>
        <w:t>Introduced in the Senate on May 5, 2010</w:t>
      </w:r>
    </w:p>
    <w:p w:rsidR="003705E8" w:rsidRDefault="003705E8" w:rsidP="003705E8">
      <w:pPr>
        <w:widowControl w:val="0"/>
        <w:jc w:val="left"/>
      </w:pPr>
      <w:r>
        <w:t>Adopted by the Senate on May 5, 2010</w:t>
      </w:r>
    </w:p>
    <w:p w:rsidR="003705E8" w:rsidRDefault="003705E8" w:rsidP="003705E8">
      <w:pPr>
        <w:widowControl w:val="0"/>
        <w:jc w:val="left"/>
      </w:pPr>
    </w:p>
    <w:p w:rsidR="003705E8" w:rsidRDefault="003705E8" w:rsidP="003705E8">
      <w:pPr>
        <w:widowControl w:val="0"/>
        <w:jc w:val="left"/>
      </w:pPr>
      <w:r>
        <w:t xml:space="preserve">Summary: </w:t>
      </w:r>
      <w:r w:rsidR="00AB7D09">
        <w:t>Corinthia Bluford Hankins</w:t>
      </w:r>
    </w:p>
    <w:p w:rsidR="003705E8" w:rsidRDefault="003705E8" w:rsidP="003705E8">
      <w:pPr>
        <w:widowControl w:val="0"/>
        <w:jc w:val="left"/>
      </w:pPr>
    </w:p>
    <w:p w:rsidR="003705E8" w:rsidRDefault="003705E8" w:rsidP="003705E8">
      <w:pPr>
        <w:widowControl w:val="0"/>
        <w:jc w:val="left"/>
      </w:pPr>
    </w:p>
    <w:p w:rsidR="003705E8" w:rsidRDefault="003705E8" w:rsidP="003705E8">
      <w:pPr>
        <w:widowControl w:val="0"/>
        <w:tabs>
          <w:tab w:val="center" w:pos="590"/>
          <w:tab w:val="center" w:pos="1440"/>
          <w:tab w:val="left" w:pos="1872"/>
          <w:tab w:val="left" w:pos="9187"/>
        </w:tabs>
        <w:jc w:val="left"/>
      </w:pPr>
      <w:r w:rsidRPr="003705E8">
        <w:rPr>
          <w:b/>
        </w:rPr>
        <w:t>HISTORY OF LEGISLATIVE ACTIONS</w:t>
      </w:r>
    </w:p>
    <w:p w:rsidR="003705E8" w:rsidRDefault="003705E8" w:rsidP="003705E8">
      <w:pPr>
        <w:widowControl w:val="0"/>
        <w:tabs>
          <w:tab w:val="center" w:pos="590"/>
          <w:tab w:val="center" w:pos="1440"/>
          <w:tab w:val="left" w:pos="1872"/>
          <w:tab w:val="left" w:pos="9187"/>
        </w:tabs>
        <w:jc w:val="left"/>
      </w:pPr>
    </w:p>
    <w:p w:rsidR="003705E8" w:rsidRPr="003705E8" w:rsidRDefault="003705E8" w:rsidP="003705E8">
      <w:pPr>
        <w:widowControl w:val="0"/>
        <w:tabs>
          <w:tab w:val="center" w:pos="590"/>
          <w:tab w:val="center" w:pos="1440"/>
          <w:tab w:val="left" w:pos="1872"/>
          <w:tab w:val="left" w:pos="9187"/>
        </w:tabs>
        <w:jc w:val="left"/>
      </w:pPr>
      <w:r w:rsidRPr="003705E8">
        <w:rPr>
          <w:u w:val="single"/>
        </w:rPr>
        <w:tab/>
        <w:t>Date</w:t>
      </w:r>
      <w:r w:rsidRPr="003705E8">
        <w:rPr>
          <w:u w:val="single"/>
        </w:rPr>
        <w:tab/>
        <w:t>Body</w:t>
      </w:r>
      <w:r w:rsidRPr="003705E8">
        <w:rPr>
          <w:u w:val="single"/>
        </w:rPr>
        <w:tab/>
        <w:t>Action Description with journal page number</w:t>
      </w:r>
      <w:r w:rsidRPr="003705E8">
        <w:rPr>
          <w:u w:val="single"/>
        </w:rPr>
        <w:tab/>
      </w:r>
    </w:p>
    <w:p w:rsidR="00361E2B" w:rsidRDefault="00361E2B" w:rsidP="00361E2B">
      <w:pPr>
        <w:widowControl w:val="0"/>
        <w:tabs>
          <w:tab w:val="right" w:pos="1008"/>
          <w:tab w:val="left" w:pos="1152"/>
          <w:tab w:val="left" w:pos="1872"/>
          <w:tab w:val="left" w:pos="9187"/>
        </w:tabs>
        <w:ind w:left="2088" w:hanging="2088"/>
        <w:jc w:val="left"/>
      </w:pPr>
      <w:r>
        <w:tab/>
        <w:t>5/5/2010</w:t>
      </w:r>
      <w:r>
        <w:tab/>
        <w:t>Senate</w:t>
      </w:r>
      <w:r>
        <w:tab/>
      </w:r>
      <w:r w:rsidRPr="00A12913">
        <w:t xml:space="preserve">Introduced and adopted </w:t>
      </w:r>
      <w:hyperlink r:id="rId7" w:history="1">
        <w:r w:rsidRPr="007C53DF">
          <w:rPr>
            <w:rStyle w:val="Hyperlink"/>
          </w:rPr>
          <w:t>SJ</w:t>
        </w:r>
      </w:hyperlink>
      <w:r>
        <w:noBreakHyphen/>
      </w:r>
      <w:r w:rsidRPr="00A12913">
        <w:t>7</w:t>
      </w:r>
    </w:p>
    <w:p w:rsidR="00361E2B" w:rsidRDefault="00361E2B" w:rsidP="00361E2B">
      <w:pPr>
        <w:widowControl w:val="0"/>
        <w:tabs>
          <w:tab w:val="right" w:pos="1008"/>
          <w:tab w:val="left" w:pos="1152"/>
          <w:tab w:val="left" w:pos="1872"/>
          <w:tab w:val="left" w:pos="9187"/>
        </w:tabs>
        <w:ind w:left="2088" w:hanging="2088"/>
        <w:jc w:val="left"/>
      </w:pPr>
    </w:p>
    <w:p w:rsidR="003705E8" w:rsidRPr="003705E8" w:rsidRDefault="003705E8" w:rsidP="003705E8">
      <w:pPr>
        <w:widowControl w:val="0"/>
        <w:tabs>
          <w:tab w:val="right" w:pos="1008"/>
          <w:tab w:val="left" w:pos="1152"/>
          <w:tab w:val="left" w:pos="1872"/>
          <w:tab w:val="left" w:pos="9187"/>
        </w:tabs>
        <w:ind w:left="2088" w:hanging="2088"/>
        <w:jc w:val="left"/>
      </w:pPr>
    </w:p>
    <w:p w:rsidR="003705E8" w:rsidRDefault="003705E8" w:rsidP="003705E8">
      <w:r w:rsidRPr="003705E8">
        <w:rPr>
          <w:b/>
        </w:rPr>
        <w:t>VERSIONS OF THIS BILL</w:t>
      </w:r>
    </w:p>
    <w:p w:rsidR="003705E8" w:rsidRDefault="003705E8" w:rsidP="003705E8"/>
    <w:p w:rsidR="003705E8" w:rsidRDefault="002A7937" w:rsidP="003705E8">
      <w:hyperlink r:id="rId8" w:history="1">
        <w:r w:rsidR="003705E8">
          <w:rPr>
            <w:rStyle w:val="Hyperlink"/>
          </w:rPr>
          <w:t>5/5/2010</w:t>
        </w:r>
      </w:hyperlink>
    </w:p>
    <w:p w:rsidR="003705E8" w:rsidRDefault="003705E8" w:rsidP="003705E8"/>
    <w:p w:rsidR="003705E8" w:rsidRDefault="003705E8" w:rsidP="003705E8">
      <w:pPr>
        <w:sectPr w:rsidR="003705E8" w:rsidSect="003705E8">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0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5D6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6DD" w:rsidRDefault="00576132" w:rsidP="00F57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F576DD">
        <w:t xml:space="preserve">HONOR MRS. </w:t>
      </w:r>
      <w:r w:rsidR="00224595">
        <w:t>CORINTHIA BLUFORD HANKINS</w:t>
      </w:r>
      <w:r w:rsidR="00F576DD">
        <w:t xml:space="preserve"> OF RICHLAND COUNTY ON THE OCCASION OF MOTHER</w:t>
      </w:r>
      <w:r w:rsidR="00D442E2" w:rsidRPr="00D442E2">
        <w:t>’</w:t>
      </w:r>
      <w:r w:rsidR="00F576DD">
        <w:t>S DAY, AND TO WISH HER A JOYOUS CELEBRATION AND MANY MORE YEARS OF HEALTH AND HAPPINESS.</w:t>
      </w:r>
    </w:p>
    <w:p w:rsidR="00AA5D61" w:rsidRDefault="00AA5D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477E" w:rsidRDefault="00AA5D61" w:rsidP="001C4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C477E">
        <w:t>the members of the South Carolina Senate note with pleasure that Mother</w:t>
      </w:r>
      <w:r w:rsidR="00D442E2" w:rsidRPr="00D442E2">
        <w:t>’</w:t>
      </w:r>
      <w:r w:rsidR="001C477E">
        <w:t xml:space="preserve">s Day will be celebrated on Sunday, May </w:t>
      </w:r>
      <w:r w:rsidR="00224595">
        <w:t>9</w:t>
      </w:r>
      <w:r w:rsidR="001C477E">
        <w:t>, 20</w:t>
      </w:r>
      <w:r w:rsidR="00224595">
        <w:t>10</w:t>
      </w:r>
      <w:r w:rsidR="001C477E">
        <w:t>; and</w:t>
      </w:r>
    </w:p>
    <w:p w:rsidR="001C477E" w:rsidRDefault="001C477E" w:rsidP="001C4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477E" w:rsidRDefault="001C477E" w:rsidP="001C4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fitting that all the citizens of South Carolina should pause to remember their mothers and express gratitude for the care and love these dear ones continually give their children, and, on the occasion of Mother</w:t>
      </w:r>
      <w:r w:rsidR="00D442E2" w:rsidRPr="00D442E2">
        <w:t>’</w:t>
      </w:r>
      <w:r>
        <w:t>s Day 20</w:t>
      </w:r>
      <w:r w:rsidR="00E4402E">
        <w:t>10</w:t>
      </w:r>
      <w:r>
        <w:t xml:space="preserve">, the Senate wishes to honor Mrs. </w:t>
      </w:r>
      <w:r w:rsidR="00E4402E">
        <w:t>Corinthia Bluford Hankins</w:t>
      </w:r>
      <w:r>
        <w:t xml:space="preserve"> as one of this great </w:t>
      </w:r>
      <w:r w:rsidR="00E4402E">
        <w:t>s</w:t>
      </w:r>
      <w:r>
        <w:t>tate</w:t>
      </w:r>
      <w:r w:rsidR="00D442E2" w:rsidRPr="00D442E2">
        <w:t>’</w:t>
      </w:r>
      <w:r>
        <w:t>s outstanding mothers, one worthy of praise and emulation by all women who would be a blessing to their children; and</w:t>
      </w:r>
    </w:p>
    <w:p w:rsidR="001C477E" w:rsidRDefault="001C477E" w:rsidP="001C4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402E" w:rsidRDefault="001C477E" w:rsidP="001C4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 native of </w:t>
      </w:r>
      <w:r w:rsidR="00E4402E">
        <w:t>Blythewood</w:t>
      </w:r>
      <w:r>
        <w:t xml:space="preserve">, </w:t>
      </w:r>
      <w:r w:rsidR="00E4402E">
        <w:t>Corinthia Bluford Hankins</w:t>
      </w:r>
      <w:r>
        <w:t xml:space="preserve"> was born the daughter of </w:t>
      </w:r>
      <w:r w:rsidR="00E4402E">
        <w:t>Johnnie and Nancy Canzater Bluford</w:t>
      </w:r>
      <w:r w:rsidR="00660D4B">
        <w:t xml:space="preserve"> on March 11, 1927</w:t>
      </w:r>
      <w:r w:rsidR="00E4402E">
        <w:t>;</w:t>
      </w:r>
      <w:r w:rsidR="00184EF2">
        <w:t xml:space="preserve"> </w:t>
      </w:r>
      <w:r w:rsidR="00E4402E">
        <w:t>and</w:t>
      </w:r>
    </w:p>
    <w:p w:rsidR="00184EF2" w:rsidRDefault="00184EF2" w:rsidP="001C4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4EF2" w:rsidRDefault="00184EF2" w:rsidP="001C4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61978">
        <w:t xml:space="preserve">although she has retired from her work as </w:t>
      </w:r>
      <w:r>
        <w:t>a seamstress, she continues to fashion unique creations for family and friends</w:t>
      </w:r>
      <w:r w:rsidR="00761978">
        <w:t>, thereby giving much pleasure to these loved ones</w:t>
      </w:r>
      <w:r>
        <w:t>; and</w:t>
      </w:r>
    </w:p>
    <w:p w:rsidR="00E4402E" w:rsidRDefault="00E4402E" w:rsidP="001C4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477E" w:rsidRDefault="001C477E" w:rsidP="001C4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for </w:t>
      </w:r>
      <w:r w:rsidR="00E4402E">
        <w:t>many</w:t>
      </w:r>
      <w:r>
        <w:t xml:space="preserve"> years, she was </w:t>
      </w:r>
      <w:r w:rsidR="00E4402E">
        <w:t>married to the late Andrew Hankins</w:t>
      </w:r>
      <w:r>
        <w:t xml:space="preserve">, the Lord blessing their union with </w:t>
      </w:r>
      <w:r w:rsidR="00E4402E">
        <w:t xml:space="preserve">six children, John; James; Bobby, now deceased; Randye; Edward; and Cynthia, as </w:t>
      </w:r>
      <w:r>
        <w:t xml:space="preserve">well as </w:t>
      </w:r>
      <w:r w:rsidR="00E4402E">
        <w:t>fifteen</w:t>
      </w:r>
      <w:r>
        <w:t xml:space="preserve"> grandchildren and </w:t>
      </w:r>
      <w:r w:rsidR="00E4402E">
        <w:t>twenty</w:t>
      </w:r>
      <w:r w:rsidR="00D442E2">
        <w:noBreakHyphen/>
      </w:r>
      <w:r w:rsidR="00E4402E">
        <w:t>two</w:t>
      </w:r>
      <w:r>
        <w:t xml:space="preserve"> great</w:t>
      </w:r>
      <w:r w:rsidR="00D442E2">
        <w:noBreakHyphen/>
      </w:r>
      <w:r>
        <w:t>grandchildren; and</w:t>
      </w:r>
    </w:p>
    <w:p w:rsidR="001A195D" w:rsidRDefault="001A195D" w:rsidP="001C4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95D" w:rsidRDefault="001A195D" w:rsidP="001C4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w:t>
      </w:r>
      <w:r w:rsidR="00113E7B">
        <w:t>Mrs. Hankins</w:t>
      </w:r>
      <w:r>
        <w:t xml:space="preserve"> remains very active </w:t>
      </w:r>
      <w:r w:rsidR="00E076EF">
        <w:t>at</w:t>
      </w:r>
      <w:r>
        <w:t xml:space="preserve"> New Ebenezer Baptist Church, where she serves </w:t>
      </w:r>
      <w:r w:rsidR="006F17D9">
        <w:t>with</w:t>
      </w:r>
      <w:r>
        <w:t xml:space="preserve"> the missionary and deaconess ministries and is currently the servant leader of the elderly ministry and an avid Sunday School attendee</w:t>
      </w:r>
      <w:r w:rsidR="00426FFB">
        <w:t>. She has worshipped with her spiritual family at Ebenezer for at least sixty years</w:t>
      </w:r>
      <w:r w:rsidR="00216CAA">
        <w:t xml:space="preserve"> and loves the Lord and all His people</w:t>
      </w:r>
      <w:r>
        <w:t>; and</w:t>
      </w:r>
    </w:p>
    <w:p w:rsidR="001A195D" w:rsidRDefault="001A195D" w:rsidP="001C4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477E" w:rsidRDefault="001C477E" w:rsidP="001C4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those who know and love her testify that </w:t>
      </w:r>
      <w:r w:rsidR="00113E7B">
        <w:t>Corinthia Hankins</w:t>
      </w:r>
      <w:r>
        <w:t xml:space="preserve"> is a mother deserving of the commendation found in Proverbs 31:28: “Her children arise up, and call her blessed; her husband also, and he praiseth her.” Now, therefore, </w:t>
      </w:r>
    </w:p>
    <w:p w:rsidR="001C477E" w:rsidRDefault="001C477E" w:rsidP="001C4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77E" w:rsidRDefault="001C477E" w:rsidP="001C4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C477E" w:rsidRDefault="001C477E" w:rsidP="001C4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77E" w:rsidRDefault="001C477E" w:rsidP="001C4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Senate, by this resolution, honor Mrs. </w:t>
      </w:r>
      <w:r w:rsidR="003006D0">
        <w:t>Corinthia Bluford Hankins</w:t>
      </w:r>
      <w:r>
        <w:t xml:space="preserve"> of Richland County on the occasion of Mother</w:t>
      </w:r>
      <w:r w:rsidR="00D442E2" w:rsidRPr="00D442E2">
        <w:t>’</w:t>
      </w:r>
      <w:r>
        <w:t>s Day, and wish her a joyous celebration and many more years of health and happiness.</w:t>
      </w:r>
    </w:p>
    <w:p w:rsidR="001C477E" w:rsidRDefault="001C477E" w:rsidP="001C4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77E" w:rsidRDefault="001C477E" w:rsidP="001C4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Mrs. </w:t>
      </w:r>
      <w:r w:rsidR="003006D0">
        <w:t>Corinthia Bluford Hankins</w:t>
      </w:r>
      <w:r>
        <w:t>.</w:t>
      </w:r>
    </w:p>
    <w:p w:rsidR="00A50DF4" w:rsidRDefault="00D442E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0DF4" w:rsidRDefault="00A50DF4" w:rsidP="003705E8">
      <w:pPr>
        <w:suppressAutoHyphens/>
      </w:pPr>
    </w:p>
    <w:sectPr w:rsidR="00A50DF4" w:rsidSect="003705E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4595" w:rsidRDefault="00224595" w:rsidP="009F0C77">
      <w:r>
        <w:separator/>
      </w:r>
    </w:p>
  </w:endnote>
  <w:endnote w:type="continuationSeparator" w:id="0">
    <w:p w:rsidR="00224595" w:rsidRDefault="002245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6E900A-91A5-43FF-A145-82E6C4FAD128}"/>
    <w:embedBold r:id="rId2" w:fontKey="{E7889AFA-0479-48CC-8641-865E5DBB1826}"/>
  </w:font>
  <w:font w:name="Calibri">
    <w:panose1 w:val="020F0502020204030204"/>
    <w:charset w:val="00"/>
    <w:family w:val="swiss"/>
    <w:pitch w:val="variable"/>
    <w:sig w:usb0="E10002FF" w:usb1="4000ACFF" w:usb2="00000009" w:usb3="00000000" w:csb0="0000019F" w:csb1="00000000"/>
    <w:embedRegular r:id="rId3" w:fontKey="{427805F4-1B2D-4293-B826-072E564D92B8}"/>
  </w:font>
  <w:font w:name="Tahoma">
    <w:panose1 w:val="020B0604030504040204"/>
    <w:charset w:val="00"/>
    <w:family w:val="swiss"/>
    <w:pitch w:val="variable"/>
    <w:sig w:usb0="21002A87" w:usb1="80000000" w:usb2="00000008" w:usb3="00000000" w:csb0="000101FF" w:csb1="00000000"/>
    <w:embedRegular r:id="rId4" w:fontKey="{D4BCC36C-2E9A-4D2F-9FE7-B9AC46FAA82D}"/>
  </w:font>
  <w:font w:name="Cambria">
    <w:panose1 w:val="02040503050406030204"/>
    <w:charset w:val="00"/>
    <w:family w:val="roman"/>
    <w:pitch w:val="variable"/>
    <w:sig w:usb0="E00002FF" w:usb1="400004FF" w:usb2="00000000" w:usb3="00000000" w:csb0="0000019F" w:csb1="00000000"/>
    <w:embedRegular r:id="rId5" w:fontKey="{7ACA8128-56D7-4DE7-9729-12871A4687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5E8" w:rsidRPr="00A50DF4" w:rsidRDefault="003705E8" w:rsidP="00A50DF4">
    <w:pPr>
      <w:pStyle w:val="Footer"/>
      <w:tabs>
        <w:tab w:val="clear" w:pos="4680"/>
        <w:tab w:val="clear" w:pos="9360"/>
        <w:tab w:val="center" w:pos="2995"/>
      </w:tabs>
      <w:spacing w:before="120"/>
    </w:pPr>
    <w:r>
      <w:t>[1423]</w:t>
    </w:r>
    <w:r>
      <w:tab/>
    </w:r>
    <w:r w:rsidR="002A7937">
      <w:fldChar w:fldCharType="begin"/>
    </w:r>
    <w:r w:rsidR="002A7937">
      <w:instrText xml:space="preserve"> PAGE  \* MERGEFORMAT </w:instrText>
    </w:r>
    <w:r w:rsidR="002A7937">
      <w:fldChar w:fldCharType="separate"/>
    </w:r>
    <w:r w:rsidR="002A7937">
      <w:rPr>
        <w:noProof/>
      </w:rPr>
      <w:t>1</w:t>
    </w:r>
    <w:r w:rsidR="002A793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4595" w:rsidRDefault="00224595" w:rsidP="009F0C77">
      <w:r>
        <w:separator/>
      </w:r>
    </w:p>
  </w:footnote>
  <w:footnote w:type="continuationSeparator" w:id="0">
    <w:p w:rsidR="00224595" w:rsidRDefault="002245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45CM10"/>
    <w:docVar w:name="CoverBillType" w:val="r"/>
    <w:docVar w:name="docpath" w:val="L:\Council\bills\RM\1245CM10.DOCX"/>
    <w:docVar w:name="dvBillNumber" w:val="1423"/>
    <w:docVar w:name="dvBillNumberPrefix" w:val="S. "/>
    <w:docVar w:name="dvOriginalBody" w:val="Senate"/>
    <w:docVar w:name="dvSteno" w:val="RM"/>
    <w:docVar w:name="NameofBody" w:val="s"/>
    <w:docVar w:name="vgroup2" w:val="Council"/>
  </w:docVars>
  <w:rsids>
    <w:rsidRoot w:val="00FC4BBB"/>
    <w:rsid w:val="00026C9A"/>
    <w:rsid w:val="000965A1"/>
    <w:rsid w:val="000E1785"/>
    <w:rsid w:val="001023A4"/>
    <w:rsid w:val="0010776B"/>
    <w:rsid w:val="00113E7B"/>
    <w:rsid w:val="00133E66"/>
    <w:rsid w:val="00134ACF"/>
    <w:rsid w:val="00144E15"/>
    <w:rsid w:val="00184EF2"/>
    <w:rsid w:val="001A195D"/>
    <w:rsid w:val="001A4A62"/>
    <w:rsid w:val="001A681E"/>
    <w:rsid w:val="001C477E"/>
    <w:rsid w:val="001D08F2"/>
    <w:rsid w:val="002037CA"/>
    <w:rsid w:val="002047A2"/>
    <w:rsid w:val="00216CAA"/>
    <w:rsid w:val="00224595"/>
    <w:rsid w:val="002321B6"/>
    <w:rsid w:val="0023696B"/>
    <w:rsid w:val="00250967"/>
    <w:rsid w:val="002759C5"/>
    <w:rsid w:val="00277DEE"/>
    <w:rsid w:val="00280D88"/>
    <w:rsid w:val="00294ABE"/>
    <w:rsid w:val="002A3EB4"/>
    <w:rsid w:val="002A7937"/>
    <w:rsid w:val="002E1E10"/>
    <w:rsid w:val="003006D0"/>
    <w:rsid w:val="00316605"/>
    <w:rsid w:val="00325348"/>
    <w:rsid w:val="00361E2B"/>
    <w:rsid w:val="003705E8"/>
    <w:rsid w:val="0038175C"/>
    <w:rsid w:val="00393688"/>
    <w:rsid w:val="00397226"/>
    <w:rsid w:val="003D411E"/>
    <w:rsid w:val="003E3C1E"/>
    <w:rsid w:val="003E6148"/>
    <w:rsid w:val="00400EAA"/>
    <w:rsid w:val="0041760A"/>
    <w:rsid w:val="00426FFB"/>
    <w:rsid w:val="004809EE"/>
    <w:rsid w:val="00511EE9"/>
    <w:rsid w:val="00521E00"/>
    <w:rsid w:val="00576132"/>
    <w:rsid w:val="00577C6C"/>
    <w:rsid w:val="0058501B"/>
    <w:rsid w:val="006215AA"/>
    <w:rsid w:val="006340D9"/>
    <w:rsid w:val="00643B8E"/>
    <w:rsid w:val="00660D4B"/>
    <w:rsid w:val="00665EBC"/>
    <w:rsid w:val="0069470D"/>
    <w:rsid w:val="006A476C"/>
    <w:rsid w:val="006C6A93"/>
    <w:rsid w:val="006E02F9"/>
    <w:rsid w:val="006F17D9"/>
    <w:rsid w:val="00753C04"/>
    <w:rsid w:val="00756946"/>
    <w:rsid w:val="00757F80"/>
    <w:rsid w:val="00761978"/>
    <w:rsid w:val="00771EEC"/>
    <w:rsid w:val="00786819"/>
    <w:rsid w:val="007A162B"/>
    <w:rsid w:val="007A325A"/>
    <w:rsid w:val="007C53DF"/>
    <w:rsid w:val="007F1523"/>
    <w:rsid w:val="007F509E"/>
    <w:rsid w:val="007F5799"/>
    <w:rsid w:val="007F6947"/>
    <w:rsid w:val="00872729"/>
    <w:rsid w:val="008F4429"/>
    <w:rsid w:val="009352BB"/>
    <w:rsid w:val="00990668"/>
    <w:rsid w:val="009F0C77"/>
    <w:rsid w:val="009F4DD1"/>
    <w:rsid w:val="00A50DF4"/>
    <w:rsid w:val="00A64E80"/>
    <w:rsid w:val="00A741D9"/>
    <w:rsid w:val="00A9741D"/>
    <w:rsid w:val="00AA5D61"/>
    <w:rsid w:val="00AB5E65"/>
    <w:rsid w:val="00AB7D09"/>
    <w:rsid w:val="00AD4B17"/>
    <w:rsid w:val="00B26FA6"/>
    <w:rsid w:val="00B741CB"/>
    <w:rsid w:val="00B934F3"/>
    <w:rsid w:val="00BB6347"/>
    <w:rsid w:val="00BD2134"/>
    <w:rsid w:val="00BF054B"/>
    <w:rsid w:val="00C038D8"/>
    <w:rsid w:val="00C045DD"/>
    <w:rsid w:val="00C3136F"/>
    <w:rsid w:val="00C3483A"/>
    <w:rsid w:val="00C74E9D"/>
    <w:rsid w:val="00C82FD3"/>
    <w:rsid w:val="00CC6B7B"/>
    <w:rsid w:val="00CD3619"/>
    <w:rsid w:val="00CF4447"/>
    <w:rsid w:val="00D405E7"/>
    <w:rsid w:val="00D41D56"/>
    <w:rsid w:val="00D442E2"/>
    <w:rsid w:val="00D6260D"/>
    <w:rsid w:val="00D6662B"/>
    <w:rsid w:val="00D95E2F"/>
    <w:rsid w:val="00D970A9"/>
    <w:rsid w:val="00DB2A82"/>
    <w:rsid w:val="00DB3AC0"/>
    <w:rsid w:val="00DE68F0"/>
    <w:rsid w:val="00DF3845"/>
    <w:rsid w:val="00DF7E17"/>
    <w:rsid w:val="00E076EF"/>
    <w:rsid w:val="00E4402E"/>
    <w:rsid w:val="00EB00A2"/>
    <w:rsid w:val="00EB1BF3"/>
    <w:rsid w:val="00ED000F"/>
    <w:rsid w:val="00EF3EEE"/>
    <w:rsid w:val="00F149A7"/>
    <w:rsid w:val="00F50BAF"/>
    <w:rsid w:val="00F52C10"/>
    <w:rsid w:val="00F551F3"/>
    <w:rsid w:val="00F576DD"/>
    <w:rsid w:val="00F81FFD"/>
    <w:rsid w:val="00F85139"/>
    <w:rsid w:val="00F85228"/>
    <w:rsid w:val="00FA1812"/>
    <w:rsid w:val="00FB6773"/>
    <w:rsid w:val="00FC4BBB"/>
    <w:rsid w:val="00FD2A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CFAFF90-CCE1-4503-B422-50438F381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076EF"/>
    <w:rPr>
      <w:rFonts w:ascii="Tahoma" w:hAnsi="Tahoma" w:cs="Tahoma"/>
      <w:sz w:val="16"/>
      <w:szCs w:val="16"/>
    </w:rPr>
  </w:style>
  <w:style w:type="character" w:customStyle="1" w:styleId="BalloonTextChar">
    <w:name w:val="Balloon Text Char"/>
    <w:basedOn w:val="DefaultParagraphFont"/>
    <w:link w:val="BalloonText"/>
    <w:uiPriority w:val="99"/>
    <w:semiHidden/>
    <w:rsid w:val="00E076EF"/>
    <w:rPr>
      <w:rFonts w:ascii="Tahoma" w:eastAsia="Times New Roman" w:hAnsi="Tahoma" w:cs="Tahoma"/>
      <w:sz w:val="16"/>
      <w:szCs w:val="16"/>
    </w:rPr>
  </w:style>
  <w:style w:type="character" w:styleId="Hyperlink">
    <w:name w:val="Hyperlink"/>
    <w:basedOn w:val="DefaultParagraphFont"/>
    <w:uiPriority w:val="99"/>
    <w:unhideWhenUsed/>
    <w:rsid w:val="003705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423_20100505.docx" TargetMode="External"/><Relationship Id="rId3" Type="http://schemas.openxmlformats.org/officeDocument/2006/relationships/settings" Target="settings.xml"/><Relationship Id="rId7" Type="http://schemas.openxmlformats.org/officeDocument/2006/relationships/hyperlink" Target="file:///h:\SJ%20Archive\2010\05-05-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1B359-B4F1-4B30-8C6F-A1C11D43E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446</Words>
  <Characters>2324</Characters>
  <Application>Microsoft Office Word</Application>
  <DocSecurity>0</DocSecurity>
  <Lines>91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1423: Corinthia Bluford Hankins - South Carolina Legislature Online</dc:title>
  <dc:subject/>
  <dc:creator>rosannemcdowell</dc:creator>
  <cp:keywords/>
  <dc:description/>
  <cp:lastModifiedBy>N Cumfer</cp:lastModifiedBy>
  <cp:revision>7</cp:revision>
  <cp:lastPrinted>2010-05-05T19:05:00Z</cp:lastPrinted>
  <dcterms:created xsi:type="dcterms:W3CDTF">2010-05-05T21:28:00Z</dcterms:created>
  <dcterms:modified xsi:type="dcterms:W3CDTF">2014-11-24T15:17:00Z</dcterms:modified>
</cp:coreProperties>
</file>