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DDB" w:rsidRDefault="009A5DDB" w:rsidP="009A5DDB">
      <w:pPr>
        <w:widowControl w:val="0"/>
        <w:jc w:val="center"/>
      </w:pPr>
      <w:bookmarkStart w:id="0" w:name="_GoBack"/>
      <w:bookmarkEnd w:id="0"/>
      <w:r w:rsidRPr="009A5DDB">
        <w:rPr>
          <w:b/>
        </w:rPr>
        <w:t>South Carolina General Assembly</w:t>
      </w:r>
    </w:p>
    <w:p w:rsidR="009A5DDB" w:rsidRDefault="009A5DDB" w:rsidP="009A5DDB">
      <w:pPr>
        <w:widowControl w:val="0"/>
        <w:jc w:val="center"/>
      </w:pPr>
      <w:r>
        <w:t>118th Session, 2009-2010</w:t>
      </w:r>
    </w:p>
    <w:p w:rsidR="009A5DDB" w:rsidRDefault="009A5DDB" w:rsidP="009A5DDB">
      <w:pPr>
        <w:widowControl w:val="0"/>
        <w:jc w:val="left"/>
      </w:pPr>
    </w:p>
    <w:p w:rsidR="009A5DDB" w:rsidRDefault="009A5DDB" w:rsidP="009A5DDB">
      <w:pPr>
        <w:widowControl w:val="0"/>
        <w:jc w:val="left"/>
        <w:rPr>
          <w:b/>
        </w:rPr>
      </w:pPr>
      <w:r w:rsidRPr="009A5DDB">
        <w:rPr>
          <w:b/>
        </w:rPr>
        <w:t>S.</w:t>
      </w:r>
      <w:r>
        <w:rPr>
          <w:b/>
        </w:rPr>
        <w:t xml:space="preserve"> </w:t>
      </w:r>
      <w:r w:rsidRPr="009A5DDB">
        <w:rPr>
          <w:b/>
        </w:rPr>
        <w:t>1445</w:t>
      </w:r>
    </w:p>
    <w:p w:rsidR="009A5DDB" w:rsidRDefault="009A5DDB" w:rsidP="009A5DDB">
      <w:pPr>
        <w:widowControl w:val="0"/>
        <w:jc w:val="left"/>
        <w:rPr>
          <w:b/>
        </w:rPr>
      </w:pPr>
    </w:p>
    <w:p w:rsidR="009A5DDB" w:rsidRDefault="009A5DDB" w:rsidP="009A5DDB">
      <w:pPr>
        <w:widowControl w:val="0"/>
        <w:jc w:val="left"/>
      </w:pPr>
      <w:r w:rsidRPr="009A5DDB">
        <w:rPr>
          <w:b/>
        </w:rPr>
        <w:t>STATUS INFORMATION</w:t>
      </w:r>
    </w:p>
    <w:p w:rsidR="009A5DDB" w:rsidRDefault="009A5DDB" w:rsidP="009A5DDB">
      <w:pPr>
        <w:widowControl w:val="0"/>
        <w:jc w:val="left"/>
      </w:pPr>
    </w:p>
    <w:p w:rsidR="009A5DDB" w:rsidRDefault="009A5DDB" w:rsidP="009A5DDB">
      <w:pPr>
        <w:widowControl w:val="0"/>
        <w:jc w:val="left"/>
      </w:pPr>
      <w:r>
        <w:t>Concurrent Resolution</w:t>
      </w:r>
    </w:p>
    <w:p w:rsidR="009A5DDB" w:rsidRDefault="009A5DDB" w:rsidP="009A5DDB">
      <w:pPr>
        <w:widowControl w:val="0"/>
        <w:jc w:val="left"/>
      </w:pPr>
      <w:r>
        <w:t>Sponsors: Senators Rankin and Elliott</w:t>
      </w:r>
    </w:p>
    <w:p w:rsidR="009A5DDB" w:rsidRDefault="009A5DDB" w:rsidP="009A5DDB">
      <w:pPr>
        <w:widowControl w:val="0"/>
        <w:jc w:val="left"/>
      </w:pPr>
      <w:r>
        <w:t>Document Path: l:\council\bills\rm\1260htc10.docx</w:t>
      </w:r>
    </w:p>
    <w:p w:rsidR="009A5DDB" w:rsidRDefault="009A5DDB" w:rsidP="009A5DDB">
      <w:pPr>
        <w:widowControl w:val="0"/>
        <w:jc w:val="left"/>
      </w:pPr>
    </w:p>
    <w:p w:rsidR="009D16B1" w:rsidRDefault="009D16B1" w:rsidP="009A5DDB">
      <w:pPr>
        <w:widowControl w:val="0"/>
        <w:jc w:val="left"/>
      </w:pPr>
      <w:r>
        <w:t>Introduced in the Senate on May 13, 2010</w:t>
      </w:r>
    </w:p>
    <w:p w:rsidR="009D16B1" w:rsidRDefault="009D16B1" w:rsidP="009A5DDB">
      <w:pPr>
        <w:widowControl w:val="0"/>
        <w:jc w:val="left"/>
      </w:pPr>
      <w:r>
        <w:t>Introduced in the House on May 18, 2010</w:t>
      </w:r>
    </w:p>
    <w:p w:rsidR="009D16B1" w:rsidRDefault="009D16B1" w:rsidP="009A5DDB">
      <w:pPr>
        <w:widowControl w:val="0"/>
        <w:jc w:val="left"/>
      </w:pPr>
      <w:r>
        <w:t>Adopted by the General Assembly on May 18, 2010</w:t>
      </w:r>
    </w:p>
    <w:p w:rsidR="009D16B1" w:rsidRDefault="009D16B1" w:rsidP="009A5DDB">
      <w:pPr>
        <w:widowControl w:val="0"/>
        <w:jc w:val="left"/>
      </w:pPr>
    </w:p>
    <w:p w:rsidR="009A5DDB" w:rsidRDefault="009A5DDB" w:rsidP="009A5DDB">
      <w:pPr>
        <w:widowControl w:val="0"/>
        <w:jc w:val="left"/>
      </w:pPr>
      <w:r>
        <w:t xml:space="preserve">Summary: </w:t>
      </w:r>
      <w:r w:rsidR="00404B73">
        <w:t>Dr. Buzz Aldrin</w:t>
      </w:r>
    </w:p>
    <w:p w:rsidR="009A5DDB" w:rsidRDefault="009A5DDB" w:rsidP="009A5DDB">
      <w:pPr>
        <w:widowControl w:val="0"/>
        <w:jc w:val="left"/>
      </w:pPr>
    </w:p>
    <w:p w:rsidR="009A5DDB" w:rsidRDefault="009A5DDB" w:rsidP="009A5DDB">
      <w:pPr>
        <w:widowControl w:val="0"/>
        <w:jc w:val="left"/>
      </w:pPr>
    </w:p>
    <w:p w:rsidR="009A5DDB" w:rsidRDefault="009A5DDB" w:rsidP="009A5DDB">
      <w:pPr>
        <w:widowControl w:val="0"/>
        <w:tabs>
          <w:tab w:val="center" w:pos="590"/>
          <w:tab w:val="center" w:pos="1440"/>
          <w:tab w:val="left" w:pos="1872"/>
          <w:tab w:val="left" w:pos="9187"/>
        </w:tabs>
        <w:jc w:val="left"/>
      </w:pPr>
      <w:r w:rsidRPr="009A5DDB">
        <w:rPr>
          <w:b/>
        </w:rPr>
        <w:t>HISTORY OF LEGISLATIVE ACTIONS</w:t>
      </w:r>
    </w:p>
    <w:p w:rsidR="009A5DDB" w:rsidRDefault="009A5DDB" w:rsidP="009A5DDB">
      <w:pPr>
        <w:widowControl w:val="0"/>
        <w:tabs>
          <w:tab w:val="center" w:pos="590"/>
          <w:tab w:val="center" w:pos="1440"/>
          <w:tab w:val="left" w:pos="1872"/>
          <w:tab w:val="left" w:pos="9187"/>
        </w:tabs>
        <w:jc w:val="left"/>
      </w:pPr>
    </w:p>
    <w:p w:rsidR="009A5DDB" w:rsidRPr="009A5DDB" w:rsidRDefault="009A5DDB" w:rsidP="009A5DDB">
      <w:pPr>
        <w:widowControl w:val="0"/>
        <w:tabs>
          <w:tab w:val="center" w:pos="590"/>
          <w:tab w:val="center" w:pos="1440"/>
          <w:tab w:val="left" w:pos="1872"/>
          <w:tab w:val="left" w:pos="9187"/>
        </w:tabs>
        <w:jc w:val="left"/>
      </w:pPr>
      <w:r w:rsidRPr="009A5DDB">
        <w:rPr>
          <w:u w:val="single"/>
        </w:rPr>
        <w:tab/>
        <w:t>Date</w:t>
      </w:r>
      <w:r w:rsidRPr="009A5DDB">
        <w:rPr>
          <w:u w:val="single"/>
        </w:rPr>
        <w:tab/>
        <w:t>Body</w:t>
      </w:r>
      <w:r w:rsidRPr="009A5DDB">
        <w:rPr>
          <w:u w:val="single"/>
        </w:rPr>
        <w:tab/>
        <w:t>Action Description with journal page number</w:t>
      </w:r>
      <w:r w:rsidRPr="009A5DDB">
        <w:rPr>
          <w:u w:val="single"/>
        </w:rPr>
        <w:tab/>
      </w:r>
    </w:p>
    <w:p w:rsidR="00E33504" w:rsidRDefault="00E33504" w:rsidP="00E33504">
      <w:pPr>
        <w:widowControl w:val="0"/>
        <w:tabs>
          <w:tab w:val="right" w:pos="1008"/>
          <w:tab w:val="left" w:pos="1152"/>
          <w:tab w:val="left" w:pos="1872"/>
          <w:tab w:val="left" w:pos="9187"/>
        </w:tabs>
        <w:ind w:left="2088" w:hanging="2088"/>
        <w:jc w:val="left"/>
      </w:pPr>
      <w:r>
        <w:tab/>
        <w:t>5/13/2010</w:t>
      </w:r>
      <w:r>
        <w:tab/>
        <w:t>Senate</w:t>
      </w:r>
      <w:r>
        <w:tab/>
      </w:r>
      <w:r w:rsidRPr="00AB7184">
        <w:t xml:space="preserve">Introduced, adopted, sent to House </w:t>
      </w:r>
      <w:hyperlink r:id="rId7" w:history="1">
        <w:r w:rsidRPr="00242E1F">
          <w:rPr>
            <w:rStyle w:val="Hyperlink"/>
          </w:rPr>
          <w:t>SJ</w:t>
        </w:r>
      </w:hyperlink>
      <w:r>
        <w:noBreakHyphen/>
      </w:r>
      <w:r w:rsidRPr="00AB7184">
        <w:t>8</w:t>
      </w:r>
    </w:p>
    <w:p w:rsidR="00E33504" w:rsidRDefault="00E33504" w:rsidP="00E33504">
      <w:pPr>
        <w:widowControl w:val="0"/>
        <w:tabs>
          <w:tab w:val="right" w:pos="1008"/>
          <w:tab w:val="left" w:pos="1152"/>
          <w:tab w:val="left" w:pos="1872"/>
          <w:tab w:val="left" w:pos="9187"/>
        </w:tabs>
        <w:ind w:left="2088" w:hanging="2088"/>
        <w:jc w:val="left"/>
      </w:pPr>
      <w:r>
        <w:tab/>
        <w:t>5/18/2010</w:t>
      </w:r>
      <w:r>
        <w:tab/>
        <w:t>House</w:t>
      </w:r>
      <w:r>
        <w:tab/>
      </w:r>
      <w:r w:rsidRPr="00AB7184">
        <w:t xml:space="preserve">Introduced, adopted, returned with concurrence </w:t>
      </w:r>
      <w:hyperlink r:id="rId8" w:history="1">
        <w:r w:rsidRPr="00242E1F">
          <w:rPr>
            <w:rStyle w:val="Hyperlink"/>
          </w:rPr>
          <w:t>HJ</w:t>
        </w:r>
      </w:hyperlink>
      <w:r>
        <w:noBreakHyphen/>
      </w:r>
      <w:r w:rsidRPr="00AB7184">
        <w:t>28</w:t>
      </w:r>
    </w:p>
    <w:p w:rsidR="00E33504" w:rsidRDefault="00E33504" w:rsidP="00E33504">
      <w:pPr>
        <w:widowControl w:val="0"/>
        <w:tabs>
          <w:tab w:val="right" w:pos="1008"/>
          <w:tab w:val="left" w:pos="1152"/>
          <w:tab w:val="left" w:pos="1872"/>
          <w:tab w:val="left" w:pos="9187"/>
        </w:tabs>
        <w:ind w:left="2088" w:hanging="2088"/>
        <w:jc w:val="left"/>
      </w:pPr>
    </w:p>
    <w:p w:rsidR="009A5DDB" w:rsidRPr="009A5DDB" w:rsidRDefault="009A5DDB" w:rsidP="009A5DDB">
      <w:pPr>
        <w:widowControl w:val="0"/>
        <w:tabs>
          <w:tab w:val="right" w:pos="1008"/>
          <w:tab w:val="left" w:pos="1152"/>
          <w:tab w:val="left" w:pos="1872"/>
          <w:tab w:val="left" w:pos="9187"/>
        </w:tabs>
        <w:ind w:left="2088" w:hanging="2088"/>
        <w:jc w:val="left"/>
      </w:pPr>
    </w:p>
    <w:p w:rsidR="009A5DDB" w:rsidRDefault="009A5DDB" w:rsidP="009A5DDB">
      <w:r w:rsidRPr="009A5DDB">
        <w:rPr>
          <w:b/>
        </w:rPr>
        <w:t>VERSIONS OF THIS BILL</w:t>
      </w:r>
    </w:p>
    <w:p w:rsidR="009A5DDB" w:rsidRDefault="009A5DDB" w:rsidP="009A5DDB"/>
    <w:p w:rsidR="009A5DDB" w:rsidRDefault="00B23591" w:rsidP="009A5DDB">
      <w:hyperlink r:id="rId9" w:history="1">
        <w:r w:rsidR="009A5DDB">
          <w:rPr>
            <w:rStyle w:val="Hyperlink"/>
          </w:rPr>
          <w:t>5/13/2010</w:t>
        </w:r>
      </w:hyperlink>
    </w:p>
    <w:p w:rsidR="009A5DDB" w:rsidRDefault="009A5DDB" w:rsidP="009A5DDB"/>
    <w:p w:rsidR="009A5DDB" w:rsidRDefault="009A5DDB" w:rsidP="009A5DDB">
      <w:pPr>
        <w:sectPr w:rsidR="009A5DDB" w:rsidSect="009A5DD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407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AC7BAE"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27AC7">
        <w:t>HONOR THE LIFE ACHIEVEMENTS OF DR. BUZZ ALDRIN, RETIRED UNITED STATES AIR FORCE PILOT AND NASA ASTRONAUT, AND TO WELCOME HIM TO THE PALMETTO STATE FOR THE MYRTLE BEACH MEMORIAL DAY PARADE.</w:t>
      </w:r>
    </w:p>
    <w:p w:rsidR="005C4072" w:rsidRDefault="005C4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7AC7" w:rsidRDefault="005C4072"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27AC7">
        <w:t xml:space="preserve">the members of the General Assembly of the State of South Carolina are pleased to learn that Dr. Buzz Aldrin will visit the Palmetto State to serve as </w:t>
      </w:r>
      <w:r w:rsidR="00705742">
        <w:t>G</w:t>
      </w:r>
      <w:r w:rsidR="009E6019">
        <w:t xml:space="preserve">rand </w:t>
      </w:r>
      <w:r w:rsidR="00705742">
        <w:t>M</w:t>
      </w:r>
      <w:r w:rsidR="009E6019">
        <w:t>arshal</w:t>
      </w:r>
      <w:r w:rsidR="00F27AC7">
        <w:t xml:space="preserve"> for the Myrtle Beach Memorial Day Parade on Saturday, May 29, 2010;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20, 1930, in Montclair, New Jersey, Buzz Aldrin earned a bachelor of science from the United States Military Academy at West Point in 1951 and a doctorate of science in astronautics from Massachusetts Institute of Technology; and </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commissioned as an officer in the United States Air Force, he flew sixty</w:t>
      </w:r>
      <w:r w:rsidR="00A118C9">
        <w:noBreakHyphen/>
      </w:r>
      <w:r>
        <w:t>six combat missions during the Korean War in F</w:t>
      </w:r>
      <w:r w:rsidR="00A118C9">
        <w:noBreakHyphen/>
      </w:r>
      <w:r>
        <w:t>86 Sabres and shot down two MiG</w:t>
      </w:r>
      <w:r w:rsidR="00A118C9">
        <w:noBreakHyphen/>
      </w:r>
      <w:r>
        <w:t>15 aircraft;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Buzz Aldrin became a member of the third group of astronauts named by NASA in October 1963 and </w:t>
      </w:r>
      <w:r w:rsidR="00B61929">
        <w:t xml:space="preserve">in 1966 </w:t>
      </w:r>
      <w:r>
        <w:t xml:space="preserve">flew on the Gemini 12 spacecraft </w:t>
      </w:r>
      <w:r w:rsidR="003B29F8">
        <w:t>that</w:t>
      </w:r>
      <w:r>
        <w:t xml:space="preserve"> brought the Gemini Program to a successful conclusion;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lunar</w:t>
      </w:r>
      <w:r w:rsidR="00A118C9">
        <w:noBreakHyphen/>
      </w:r>
      <w:r>
        <w:t>module pilot for Apollo 11 in 1969, he followed Neil Armstrong to exit the first manned lunar landing and became the second human to set foot on the moon;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the time he retired from NASA in 1971, he had logged two hundred eighty</w:t>
      </w:r>
      <w:r w:rsidR="00A118C9">
        <w:noBreakHyphen/>
      </w:r>
      <w:r>
        <w:t>nine hours and fifty</w:t>
      </w:r>
      <w:r w:rsidR="00A118C9">
        <w:noBreakHyphen/>
      </w:r>
      <w:r>
        <w:t xml:space="preserve">three minutes in </w:t>
      </w:r>
      <w:r>
        <w:lastRenderedPageBreak/>
        <w:t>space, of which seven hours and fifty</w:t>
      </w:r>
      <w:r w:rsidR="00A118C9">
        <w:noBreakHyphen/>
      </w:r>
      <w:r>
        <w:t>two minutes were outside the spacecraft in extravehicular activity (EVA);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received numerous decorations and commendations, including the Presidential Medal for Freedom in 1969, the Air Force Distinguished Service Medal, the Legion of Merit, and two awards of the Distinguished Flying Cross;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1972, he authored an autobiography entitled </w:t>
      </w:r>
      <w:r>
        <w:rPr>
          <w:i/>
        </w:rPr>
        <w:t>Return to Earth</w:t>
      </w:r>
      <w:r>
        <w:t xml:space="preserve"> and later a book about the Apollo Program, </w:t>
      </w:r>
      <w:r>
        <w:rPr>
          <w:i/>
        </w:rPr>
        <w:t>Men from Earth</w:t>
      </w:r>
      <w:r>
        <w:t xml:space="preserve">, and another autobiography in 2009 entitled </w:t>
      </w:r>
      <w:r>
        <w:rPr>
          <w:i/>
        </w:rPr>
        <w:t>Magnificent Desolation</w:t>
      </w:r>
      <w:r>
        <w:t>;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Aldrin founded the nonprofit ShareSpace to share the wonders of space with children of all ages and to foster affordable space travel opportunities for all, and he currently serves as the president of Starcraft Enterprise in Laguna Beach, California; and</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work of Dr. Buzz Aldrin</w:t>
      </w:r>
      <w:r w:rsidR="00B61929">
        <w:t>, which</w:t>
      </w:r>
      <w:r>
        <w:t xml:space="preserve"> has expanded the horizons of all Americans</w:t>
      </w:r>
      <w:r w:rsidR="00B76444">
        <w:t>,</w:t>
      </w:r>
      <w:r>
        <w:t xml:space="preserve"> and are pleased to welcome him to the Palmetto State for the Myrtle Beach Memorial Day Parade to honor the sacrifice of Americans who have died in our nation</w:t>
      </w:r>
      <w:r w:rsidR="00A118C9" w:rsidRPr="00A118C9">
        <w:t>’</w:t>
      </w:r>
      <w:r>
        <w:t xml:space="preserve">s service.  Now, therefore, </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honor the life achievements of Dr. Buzz Aldrin, retired United States Air Force pilot and NASA astronaut, and welcome him to the Palmetto State for the Myrtle Beach Memorial Day Parade.</w:t>
      </w: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7AC7" w:rsidRDefault="00F27AC7" w:rsidP="00F27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Buzz Aldrin.</w:t>
      </w:r>
    </w:p>
    <w:p w:rsidR="0070277B" w:rsidRDefault="00A118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77B" w:rsidRDefault="0070277B" w:rsidP="009A5DDB">
      <w:pPr>
        <w:suppressAutoHyphens/>
      </w:pPr>
    </w:p>
    <w:sectPr w:rsidR="0070277B" w:rsidSect="009A5DD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019" w:rsidRDefault="009E6019" w:rsidP="009F0C77">
      <w:r>
        <w:separator/>
      </w:r>
    </w:p>
  </w:endnote>
  <w:endnote w:type="continuationSeparator" w:id="0">
    <w:p w:rsidR="009E6019" w:rsidRDefault="009E60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25B206-16D3-4C22-B876-681B9F3125D4}"/>
    <w:embedBold r:id="rId2" w:fontKey="{7F262F4D-29D9-499D-916A-A9DB1E1DF658}"/>
    <w:embedItalic r:id="rId3" w:fontKey="{E385B211-DB3F-47DF-9533-95DCD46817F0}"/>
  </w:font>
  <w:font w:name="Calibri">
    <w:panose1 w:val="020F0502020204030204"/>
    <w:charset w:val="00"/>
    <w:family w:val="swiss"/>
    <w:pitch w:val="variable"/>
    <w:sig w:usb0="E10002FF" w:usb1="4000ACFF" w:usb2="00000009" w:usb3="00000000" w:csb0="0000019F" w:csb1="00000000"/>
    <w:embedRegular r:id="rId4" w:fontKey="{CF676F6E-F313-4200-BE9B-DF0105FFDDC5}"/>
  </w:font>
  <w:font w:name="Tahoma">
    <w:panose1 w:val="020B0604030504040204"/>
    <w:charset w:val="00"/>
    <w:family w:val="swiss"/>
    <w:pitch w:val="variable"/>
    <w:sig w:usb0="21002A87" w:usb1="80000000" w:usb2="00000008" w:usb3="00000000" w:csb0="000101FF" w:csb1="00000000"/>
    <w:embedRegular r:id="rId5" w:fontKey="{E1ABE8B8-A336-47FB-85A4-92A77C603C00}"/>
  </w:font>
  <w:font w:name="Cambria">
    <w:panose1 w:val="02040503050406030204"/>
    <w:charset w:val="00"/>
    <w:family w:val="roman"/>
    <w:pitch w:val="variable"/>
    <w:sig w:usb0="E00002FF" w:usb1="400004FF" w:usb2="00000000" w:usb3="00000000" w:csb0="0000019F" w:csb1="00000000"/>
    <w:embedRegular r:id="rId6" w:fontKey="{91DE9521-B52D-4C81-ADAD-69F4F62AE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DDB" w:rsidRPr="0070277B" w:rsidRDefault="009A5DDB" w:rsidP="0070277B">
    <w:pPr>
      <w:pStyle w:val="Footer"/>
      <w:tabs>
        <w:tab w:val="clear" w:pos="4680"/>
        <w:tab w:val="clear" w:pos="9360"/>
        <w:tab w:val="center" w:pos="2995"/>
      </w:tabs>
      <w:spacing w:before="120"/>
    </w:pPr>
    <w:r>
      <w:t>[1445]</w:t>
    </w:r>
    <w:r>
      <w:tab/>
    </w:r>
    <w:r w:rsidR="00B23591">
      <w:fldChar w:fldCharType="begin"/>
    </w:r>
    <w:r w:rsidR="00B23591">
      <w:instrText xml:space="preserve"> PAGE  \* MERGEFORMAT </w:instrText>
    </w:r>
    <w:r w:rsidR="00B23591">
      <w:fldChar w:fldCharType="separate"/>
    </w:r>
    <w:r w:rsidR="00B23591">
      <w:rPr>
        <w:noProof/>
      </w:rPr>
      <w:t>1</w:t>
    </w:r>
    <w:r w:rsidR="00B235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019" w:rsidRDefault="009E6019" w:rsidP="009F0C77">
      <w:r>
        <w:separator/>
      </w:r>
    </w:p>
  </w:footnote>
  <w:footnote w:type="continuationSeparator" w:id="0">
    <w:p w:rsidR="009E6019" w:rsidRDefault="009E60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60HTC10"/>
    <w:docVar w:name="CoverBillType" w:val="c"/>
    <w:docVar w:name="docpath" w:val="L:\Council\bills\RM\1260HTC10.DOCX"/>
    <w:docVar w:name="dvBillNumber" w:val="1445"/>
    <w:docVar w:name="dvBillNumberPrefix" w:val="S. "/>
    <w:docVar w:name="dvOriginalBody" w:val="Senate"/>
    <w:docVar w:name="dvSteno" w:val="RM"/>
    <w:docVar w:name="NameofBody" w:val="s"/>
    <w:docVar w:name="vgroup2" w:val="Council"/>
  </w:docVars>
  <w:rsids>
    <w:rsidRoot w:val="00EB72DE"/>
    <w:rsid w:val="00026C9A"/>
    <w:rsid w:val="000965A1"/>
    <w:rsid w:val="000E1785"/>
    <w:rsid w:val="001023A4"/>
    <w:rsid w:val="0010776B"/>
    <w:rsid w:val="00133E66"/>
    <w:rsid w:val="00134ACF"/>
    <w:rsid w:val="00137C6A"/>
    <w:rsid w:val="00144E15"/>
    <w:rsid w:val="001A4A62"/>
    <w:rsid w:val="001A681E"/>
    <w:rsid w:val="001B25A8"/>
    <w:rsid w:val="001D08F2"/>
    <w:rsid w:val="002037CA"/>
    <w:rsid w:val="002047A2"/>
    <w:rsid w:val="0022552F"/>
    <w:rsid w:val="002321B6"/>
    <w:rsid w:val="0023696B"/>
    <w:rsid w:val="00242E1F"/>
    <w:rsid w:val="00250967"/>
    <w:rsid w:val="002759C5"/>
    <w:rsid w:val="00277DEE"/>
    <w:rsid w:val="00280D88"/>
    <w:rsid w:val="00294ABE"/>
    <w:rsid w:val="002A3EB4"/>
    <w:rsid w:val="00323EE4"/>
    <w:rsid w:val="00325348"/>
    <w:rsid w:val="00393688"/>
    <w:rsid w:val="00396BB4"/>
    <w:rsid w:val="003B29F8"/>
    <w:rsid w:val="003D411E"/>
    <w:rsid w:val="003E3C1E"/>
    <w:rsid w:val="003E6148"/>
    <w:rsid w:val="00400EAA"/>
    <w:rsid w:val="00404B73"/>
    <w:rsid w:val="0041760A"/>
    <w:rsid w:val="004809EE"/>
    <w:rsid w:val="00511EE9"/>
    <w:rsid w:val="0051708C"/>
    <w:rsid w:val="00521E00"/>
    <w:rsid w:val="00577C6C"/>
    <w:rsid w:val="0058501B"/>
    <w:rsid w:val="00596C18"/>
    <w:rsid w:val="005B27F2"/>
    <w:rsid w:val="005C4072"/>
    <w:rsid w:val="006215AA"/>
    <w:rsid w:val="006340D9"/>
    <w:rsid w:val="00643B8E"/>
    <w:rsid w:val="00665EBC"/>
    <w:rsid w:val="0069470D"/>
    <w:rsid w:val="006A476C"/>
    <w:rsid w:val="006C6A93"/>
    <w:rsid w:val="006E02F9"/>
    <w:rsid w:val="0070277B"/>
    <w:rsid w:val="00705742"/>
    <w:rsid w:val="00705C2F"/>
    <w:rsid w:val="00753C04"/>
    <w:rsid w:val="00756946"/>
    <w:rsid w:val="00757F80"/>
    <w:rsid w:val="00771EEC"/>
    <w:rsid w:val="00786819"/>
    <w:rsid w:val="007A325A"/>
    <w:rsid w:val="007F1523"/>
    <w:rsid w:val="007F509E"/>
    <w:rsid w:val="007F5799"/>
    <w:rsid w:val="007F6947"/>
    <w:rsid w:val="00872729"/>
    <w:rsid w:val="008776D1"/>
    <w:rsid w:val="008F4429"/>
    <w:rsid w:val="009352BB"/>
    <w:rsid w:val="00990668"/>
    <w:rsid w:val="009A5DDB"/>
    <w:rsid w:val="009C0072"/>
    <w:rsid w:val="009D16B1"/>
    <w:rsid w:val="009E0EBD"/>
    <w:rsid w:val="009E6019"/>
    <w:rsid w:val="009F0C77"/>
    <w:rsid w:val="009F4DD1"/>
    <w:rsid w:val="00A118C9"/>
    <w:rsid w:val="00A64E80"/>
    <w:rsid w:val="00A741D9"/>
    <w:rsid w:val="00A9741D"/>
    <w:rsid w:val="00AC7BAE"/>
    <w:rsid w:val="00AD4B17"/>
    <w:rsid w:val="00B23591"/>
    <w:rsid w:val="00B26FA6"/>
    <w:rsid w:val="00B61140"/>
    <w:rsid w:val="00B61929"/>
    <w:rsid w:val="00B70D4F"/>
    <w:rsid w:val="00B741CB"/>
    <w:rsid w:val="00B76444"/>
    <w:rsid w:val="00B934F3"/>
    <w:rsid w:val="00BB6347"/>
    <w:rsid w:val="00BD2134"/>
    <w:rsid w:val="00C038D8"/>
    <w:rsid w:val="00C0402B"/>
    <w:rsid w:val="00C045DD"/>
    <w:rsid w:val="00C3136F"/>
    <w:rsid w:val="00C3483A"/>
    <w:rsid w:val="00C74E9D"/>
    <w:rsid w:val="00C82FD3"/>
    <w:rsid w:val="00CC6B7B"/>
    <w:rsid w:val="00CD3619"/>
    <w:rsid w:val="00CF4447"/>
    <w:rsid w:val="00D01A9C"/>
    <w:rsid w:val="00D405E7"/>
    <w:rsid w:val="00D41D56"/>
    <w:rsid w:val="00D6260D"/>
    <w:rsid w:val="00D6662B"/>
    <w:rsid w:val="00D95E2F"/>
    <w:rsid w:val="00D970A9"/>
    <w:rsid w:val="00DB1001"/>
    <w:rsid w:val="00DB3AC0"/>
    <w:rsid w:val="00DE3587"/>
    <w:rsid w:val="00DE68F0"/>
    <w:rsid w:val="00DF3845"/>
    <w:rsid w:val="00DF7E17"/>
    <w:rsid w:val="00E33504"/>
    <w:rsid w:val="00EB00A2"/>
    <w:rsid w:val="00EB1BF3"/>
    <w:rsid w:val="00EB72DE"/>
    <w:rsid w:val="00EF3EEE"/>
    <w:rsid w:val="00F149A7"/>
    <w:rsid w:val="00F27AC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FF6B84D-C9A0-4884-B850-D6145BC4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76D1"/>
    <w:rPr>
      <w:rFonts w:ascii="Tahoma" w:hAnsi="Tahoma" w:cs="Tahoma"/>
      <w:sz w:val="16"/>
      <w:szCs w:val="16"/>
    </w:rPr>
  </w:style>
  <w:style w:type="character" w:customStyle="1" w:styleId="BalloonTextChar">
    <w:name w:val="Balloon Text Char"/>
    <w:basedOn w:val="DefaultParagraphFont"/>
    <w:link w:val="BalloonText"/>
    <w:uiPriority w:val="99"/>
    <w:semiHidden/>
    <w:rsid w:val="008776D1"/>
    <w:rPr>
      <w:rFonts w:ascii="Tahoma" w:eastAsia="Times New Roman" w:hAnsi="Tahoma" w:cs="Tahoma"/>
      <w:sz w:val="16"/>
      <w:szCs w:val="16"/>
    </w:rPr>
  </w:style>
  <w:style w:type="character" w:styleId="Hyperlink">
    <w:name w:val="Hyperlink"/>
    <w:basedOn w:val="DefaultParagraphFont"/>
    <w:uiPriority w:val="99"/>
    <w:unhideWhenUsed/>
    <w:rsid w:val="009A5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5-18-10.docx" TargetMode="External"/><Relationship Id="rId3" Type="http://schemas.openxmlformats.org/officeDocument/2006/relationships/settings" Target="settings.xml"/><Relationship Id="rId7" Type="http://schemas.openxmlformats.org/officeDocument/2006/relationships/hyperlink" Target="file:///h:\SJ%20Archive\2010\05-1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445_2010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494C5-CF54-46D9-A565-F3519CB3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584</Words>
  <Characters>3027</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1445: Dr. Buzz Aldrin - South Carolina Legislature Online</dc:title>
  <dc:subject/>
  <dc:creator>rosannemcdowell</dc:creator>
  <cp:keywords/>
  <dc:description/>
  <cp:lastModifiedBy>N Cumfer</cp:lastModifiedBy>
  <cp:revision>9</cp:revision>
  <cp:lastPrinted>2010-05-12T13:38:00Z</cp:lastPrinted>
  <dcterms:created xsi:type="dcterms:W3CDTF">2010-05-13T15:52:00Z</dcterms:created>
  <dcterms:modified xsi:type="dcterms:W3CDTF">2014-11-24T15:17:00Z</dcterms:modified>
</cp:coreProperties>
</file>