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3F7" w:rsidRDefault="001C73F7" w:rsidP="001C73F7">
      <w:pPr>
        <w:widowControl w:val="0"/>
        <w:jc w:val="center"/>
      </w:pPr>
      <w:bookmarkStart w:id="0" w:name="_GoBack"/>
      <w:bookmarkEnd w:id="0"/>
      <w:r w:rsidRPr="001C73F7">
        <w:rPr>
          <w:b/>
        </w:rPr>
        <w:t>South Carolina General Assembly</w:t>
      </w:r>
    </w:p>
    <w:p w:rsidR="001C73F7" w:rsidRDefault="001C73F7" w:rsidP="001C73F7">
      <w:pPr>
        <w:widowControl w:val="0"/>
        <w:jc w:val="center"/>
      </w:pPr>
      <w:r>
        <w:t>118th Session, 2009-2010</w:t>
      </w:r>
    </w:p>
    <w:p w:rsidR="001C73F7" w:rsidRDefault="001C73F7" w:rsidP="001C73F7">
      <w:pPr>
        <w:widowControl w:val="0"/>
        <w:jc w:val="left"/>
      </w:pPr>
    </w:p>
    <w:p w:rsidR="001C73F7" w:rsidRDefault="001C73F7" w:rsidP="001C73F7">
      <w:pPr>
        <w:widowControl w:val="0"/>
        <w:jc w:val="left"/>
        <w:rPr>
          <w:b/>
        </w:rPr>
      </w:pPr>
      <w:r w:rsidRPr="001C73F7">
        <w:rPr>
          <w:b/>
        </w:rPr>
        <w:t>S.</w:t>
      </w:r>
      <w:r>
        <w:rPr>
          <w:b/>
        </w:rPr>
        <w:t xml:space="preserve"> </w:t>
      </w:r>
      <w:r w:rsidRPr="001C73F7">
        <w:rPr>
          <w:b/>
        </w:rPr>
        <w:t>1464</w:t>
      </w:r>
    </w:p>
    <w:p w:rsidR="001C73F7" w:rsidRDefault="001C73F7" w:rsidP="001C73F7">
      <w:pPr>
        <w:widowControl w:val="0"/>
        <w:jc w:val="left"/>
        <w:rPr>
          <w:b/>
        </w:rPr>
      </w:pPr>
    </w:p>
    <w:p w:rsidR="001C73F7" w:rsidRDefault="001C73F7" w:rsidP="001C73F7">
      <w:pPr>
        <w:widowControl w:val="0"/>
        <w:jc w:val="left"/>
      </w:pPr>
      <w:r w:rsidRPr="001C73F7">
        <w:rPr>
          <w:b/>
        </w:rPr>
        <w:t>STATUS INFORMATION</w:t>
      </w:r>
    </w:p>
    <w:p w:rsidR="001C73F7" w:rsidRDefault="001C73F7" w:rsidP="001C73F7">
      <w:pPr>
        <w:widowControl w:val="0"/>
        <w:jc w:val="left"/>
      </w:pPr>
    </w:p>
    <w:p w:rsidR="001C73F7" w:rsidRDefault="001C73F7" w:rsidP="001C73F7">
      <w:pPr>
        <w:widowControl w:val="0"/>
        <w:jc w:val="left"/>
      </w:pPr>
      <w:r>
        <w:t>Concurrent Resolution</w:t>
      </w:r>
    </w:p>
    <w:p w:rsidR="001C73F7" w:rsidRDefault="001C73F7" w:rsidP="001C73F7">
      <w:pPr>
        <w:widowControl w:val="0"/>
        <w:jc w:val="left"/>
      </w:pPr>
      <w:r>
        <w:t>Sponsors: Senator Lourie</w:t>
      </w:r>
    </w:p>
    <w:p w:rsidR="001C73F7" w:rsidRDefault="001C73F7" w:rsidP="001C73F7">
      <w:pPr>
        <w:widowControl w:val="0"/>
        <w:jc w:val="left"/>
      </w:pPr>
      <w:r>
        <w:t>Document Path: l:\council\bills\rm\1284sd10.docx</w:t>
      </w:r>
    </w:p>
    <w:p w:rsidR="001C73F7" w:rsidRDefault="001C73F7" w:rsidP="001C73F7">
      <w:pPr>
        <w:widowControl w:val="0"/>
        <w:jc w:val="left"/>
      </w:pPr>
    </w:p>
    <w:p w:rsidR="00917F0E" w:rsidRDefault="00917F0E" w:rsidP="001C73F7">
      <w:pPr>
        <w:widowControl w:val="0"/>
        <w:jc w:val="left"/>
      </w:pPr>
      <w:r>
        <w:t>Introduced in the Senate on May 19, 2010</w:t>
      </w:r>
    </w:p>
    <w:p w:rsidR="00917F0E" w:rsidRDefault="00917F0E" w:rsidP="001C73F7">
      <w:pPr>
        <w:widowControl w:val="0"/>
        <w:jc w:val="left"/>
      </w:pPr>
      <w:r>
        <w:t>Introduced in the House on May 20, 2010</w:t>
      </w:r>
    </w:p>
    <w:p w:rsidR="00917F0E" w:rsidRDefault="00917F0E" w:rsidP="001C73F7">
      <w:pPr>
        <w:widowControl w:val="0"/>
        <w:jc w:val="left"/>
      </w:pPr>
      <w:r>
        <w:t>Adopted by the General Assembly on May 20, 2010</w:t>
      </w:r>
    </w:p>
    <w:p w:rsidR="00917F0E" w:rsidRDefault="00917F0E" w:rsidP="001C73F7">
      <w:pPr>
        <w:widowControl w:val="0"/>
        <w:jc w:val="left"/>
      </w:pPr>
    </w:p>
    <w:p w:rsidR="001C73F7" w:rsidRDefault="001C73F7" w:rsidP="001C73F7">
      <w:pPr>
        <w:widowControl w:val="0"/>
        <w:jc w:val="left"/>
      </w:pPr>
      <w:r>
        <w:t xml:space="preserve">Summary: </w:t>
      </w:r>
      <w:r w:rsidR="00A34565">
        <w:t>Quiet heroes from Poland</w:t>
      </w:r>
    </w:p>
    <w:p w:rsidR="001C73F7" w:rsidRDefault="001C73F7" w:rsidP="001C73F7">
      <w:pPr>
        <w:widowControl w:val="0"/>
        <w:jc w:val="left"/>
      </w:pPr>
    </w:p>
    <w:p w:rsidR="001C73F7" w:rsidRDefault="001C73F7" w:rsidP="001C73F7">
      <w:pPr>
        <w:widowControl w:val="0"/>
        <w:jc w:val="left"/>
      </w:pPr>
    </w:p>
    <w:p w:rsidR="001C73F7" w:rsidRDefault="001C73F7" w:rsidP="001C73F7">
      <w:pPr>
        <w:widowControl w:val="0"/>
        <w:tabs>
          <w:tab w:val="center" w:pos="590"/>
          <w:tab w:val="center" w:pos="1440"/>
          <w:tab w:val="left" w:pos="1872"/>
          <w:tab w:val="left" w:pos="9187"/>
        </w:tabs>
        <w:jc w:val="left"/>
      </w:pPr>
      <w:r w:rsidRPr="001C73F7">
        <w:rPr>
          <w:b/>
        </w:rPr>
        <w:t>HISTORY OF LEGISLATIVE ACTIONS</w:t>
      </w:r>
    </w:p>
    <w:p w:rsidR="001C73F7" w:rsidRDefault="001C73F7" w:rsidP="001C73F7">
      <w:pPr>
        <w:widowControl w:val="0"/>
        <w:tabs>
          <w:tab w:val="center" w:pos="590"/>
          <w:tab w:val="center" w:pos="1440"/>
          <w:tab w:val="left" w:pos="1872"/>
          <w:tab w:val="left" w:pos="9187"/>
        </w:tabs>
        <w:jc w:val="left"/>
      </w:pPr>
    </w:p>
    <w:p w:rsidR="001C73F7" w:rsidRPr="001C73F7" w:rsidRDefault="001C73F7" w:rsidP="001C73F7">
      <w:pPr>
        <w:widowControl w:val="0"/>
        <w:tabs>
          <w:tab w:val="center" w:pos="590"/>
          <w:tab w:val="center" w:pos="1440"/>
          <w:tab w:val="left" w:pos="1872"/>
          <w:tab w:val="left" w:pos="9187"/>
        </w:tabs>
        <w:jc w:val="left"/>
      </w:pPr>
      <w:r w:rsidRPr="001C73F7">
        <w:rPr>
          <w:u w:val="single"/>
        </w:rPr>
        <w:tab/>
        <w:t>Date</w:t>
      </w:r>
      <w:r w:rsidRPr="001C73F7">
        <w:rPr>
          <w:u w:val="single"/>
        </w:rPr>
        <w:tab/>
        <w:t>Body</w:t>
      </w:r>
      <w:r w:rsidRPr="001C73F7">
        <w:rPr>
          <w:u w:val="single"/>
        </w:rPr>
        <w:tab/>
        <w:t>Action Description with journal page number</w:t>
      </w:r>
      <w:r w:rsidRPr="001C73F7">
        <w:rPr>
          <w:u w:val="single"/>
        </w:rPr>
        <w:tab/>
      </w:r>
    </w:p>
    <w:p w:rsidR="00480B14" w:rsidRDefault="00480B14" w:rsidP="00480B14">
      <w:pPr>
        <w:widowControl w:val="0"/>
        <w:tabs>
          <w:tab w:val="right" w:pos="1008"/>
          <w:tab w:val="left" w:pos="1152"/>
          <w:tab w:val="left" w:pos="1872"/>
          <w:tab w:val="left" w:pos="9187"/>
        </w:tabs>
        <w:ind w:left="2088" w:hanging="2088"/>
        <w:jc w:val="left"/>
      </w:pPr>
      <w:r>
        <w:tab/>
        <w:t>5/19/2010</w:t>
      </w:r>
      <w:r>
        <w:tab/>
        <w:t>Senate</w:t>
      </w:r>
      <w:r>
        <w:tab/>
      </w:r>
      <w:r w:rsidRPr="008C67B2">
        <w:t xml:space="preserve">Introduced, adopted, sent to House </w:t>
      </w:r>
      <w:hyperlink r:id="rId7" w:history="1">
        <w:r w:rsidRPr="00C42287">
          <w:rPr>
            <w:rStyle w:val="Hyperlink"/>
          </w:rPr>
          <w:t>SJ</w:t>
        </w:r>
      </w:hyperlink>
      <w:r>
        <w:noBreakHyphen/>
      </w:r>
      <w:r w:rsidRPr="008C67B2">
        <w:t>18</w:t>
      </w:r>
    </w:p>
    <w:p w:rsidR="00480B14" w:rsidRDefault="00480B14" w:rsidP="00480B14">
      <w:pPr>
        <w:widowControl w:val="0"/>
        <w:tabs>
          <w:tab w:val="right" w:pos="1008"/>
          <w:tab w:val="left" w:pos="1152"/>
          <w:tab w:val="left" w:pos="1872"/>
          <w:tab w:val="left" w:pos="9187"/>
        </w:tabs>
        <w:ind w:left="2088" w:hanging="2088"/>
        <w:jc w:val="left"/>
      </w:pPr>
      <w:r>
        <w:tab/>
        <w:t>5/20/2010</w:t>
      </w:r>
      <w:r>
        <w:tab/>
        <w:t>House</w:t>
      </w:r>
      <w:r>
        <w:tab/>
      </w:r>
      <w:r w:rsidRPr="008C67B2">
        <w:t xml:space="preserve">Introduced, adopted, returned with concurrence </w:t>
      </w:r>
      <w:hyperlink r:id="rId8" w:history="1">
        <w:r w:rsidRPr="00C42287">
          <w:rPr>
            <w:rStyle w:val="Hyperlink"/>
          </w:rPr>
          <w:t>HJ</w:t>
        </w:r>
      </w:hyperlink>
      <w:r>
        <w:noBreakHyphen/>
      </w:r>
      <w:r w:rsidRPr="008C67B2">
        <w:t>8</w:t>
      </w:r>
    </w:p>
    <w:p w:rsidR="00480B14" w:rsidRDefault="00480B14" w:rsidP="00480B14">
      <w:pPr>
        <w:widowControl w:val="0"/>
        <w:tabs>
          <w:tab w:val="right" w:pos="1008"/>
          <w:tab w:val="left" w:pos="1152"/>
          <w:tab w:val="left" w:pos="1872"/>
          <w:tab w:val="left" w:pos="9187"/>
        </w:tabs>
        <w:ind w:left="2088" w:hanging="2088"/>
        <w:jc w:val="left"/>
      </w:pPr>
    </w:p>
    <w:p w:rsidR="001C73F7" w:rsidRPr="001C73F7" w:rsidRDefault="001C73F7" w:rsidP="001C73F7">
      <w:pPr>
        <w:widowControl w:val="0"/>
        <w:tabs>
          <w:tab w:val="right" w:pos="1008"/>
          <w:tab w:val="left" w:pos="1152"/>
          <w:tab w:val="left" w:pos="1872"/>
          <w:tab w:val="left" w:pos="9187"/>
        </w:tabs>
        <w:ind w:left="2088" w:hanging="2088"/>
        <w:jc w:val="left"/>
      </w:pPr>
    </w:p>
    <w:p w:rsidR="001C73F7" w:rsidRDefault="001C73F7" w:rsidP="001C73F7">
      <w:r w:rsidRPr="001C73F7">
        <w:rPr>
          <w:b/>
        </w:rPr>
        <w:t>VERSIONS OF THIS BILL</w:t>
      </w:r>
    </w:p>
    <w:p w:rsidR="001C73F7" w:rsidRDefault="001C73F7" w:rsidP="001C73F7"/>
    <w:p w:rsidR="001C73F7" w:rsidRDefault="004E2E96" w:rsidP="001C73F7">
      <w:hyperlink r:id="rId9" w:history="1">
        <w:r w:rsidR="001C73F7">
          <w:rPr>
            <w:rStyle w:val="Hyperlink"/>
          </w:rPr>
          <w:t>5/19/2010</w:t>
        </w:r>
      </w:hyperlink>
    </w:p>
    <w:p w:rsidR="001C73F7" w:rsidRDefault="001C73F7" w:rsidP="001C73F7"/>
    <w:p w:rsidR="001C73F7" w:rsidRDefault="001C73F7" w:rsidP="001C73F7">
      <w:pPr>
        <w:sectPr w:rsidR="001C73F7" w:rsidSect="001C73F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F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D7DAA">
        <w:t xml:space="preserve">EXPRESS THE GRATITUDE OF THE CITIZENS OF SOUTH CAROLINA FOR THE “QUIET HEROES” FROM POLAND WHO COURAGEOUSLY </w:t>
      </w:r>
      <w:r w:rsidR="00260D57">
        <w:t xml:space="preserve">HAVE </w:t>
      </w:r>
      <w:r w:rsidR="00FD7DAA">
        <w:t>FOUGHT FOR THIS COUNTRY</w:t>
      </w:r>
      <w:r w:rsidR="00BB50A1" w:rsidRPr="00BB50A1">
        <w:t>’</w:t>
      </w:r>
      <w:r w:rsidR="00FD7DAA">
        <w:t>S FREEDOMS FROM 1775 THROUGH WORLD WAR II AND PARTICULARLY FOR THE COURAGE OF RICHARD COSBY</w:t>
      </w:r>
      <w:r w:rsidR="002E6293">
        <w:t xml:space="preserve"> (RYSZARD KOSSOBUDZKI), </w:t>
      </w:r>
      <w:r w:rsidR="00FD7DAA">
        <w:t>WHO FOUGHT WITH INCREDIBLE BRAVERY AND FORTITUDE FOR POLAND, AND WITH AMERICA FOR THE FREE WORLD, FOR THE LIBERATION OF EUROPE.</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8FD" w:rsidRDefault="00CC5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country of Poland has given America some of her most intrepid patriots, and the State of South Carolina has </w:t>
      </w:r>
      <w:r w:rsidR="00450069">
        <w:t xml:space="preserve">long </w:t>
      </w:r>
      <w:r>
        <w:t>benefitted from their courage and loyalty; and</w:t>
      </w:r>
    </w:p>
    <w:p w:rsidR="00CC58FD" w:rsidRDefault="00CC5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14"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1942">
        <w:t>Thaddeus Kosciuszko</w:t>
      </w:r>
      <w:r w:rsidR="002D1714">
        <w:t>, a “quiet hero” from Poland, joined the Continental Army in 1776 and built fortifications in Philadelphia and at West Point, directed engineering operations in Charleston, and was made an American brigadier general; and</w:t>
      </w:r>
    </w:p>
    <w:p w:rsidR="002D1714" w:rsidRDefault="002D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14" w:rsidRDefault="002D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67B">
        <w:t>known as the father of American cavalry, Count Casimir Pulaski, later General Casimir Pulaski, and his comrades fought for American independence with the likes of Sergeant William Jasper in the second regiment of South Carolina Continentals, General Pulaski making the supreme sacrifice on October 9, 1779; and</w:t>
      </w:r>
    </w:p>
    <w:p w:rsidR="00EC4DF6" w:rsidRDefault="00EC4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DF6" w:rsidRDefault="00EC4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Cosby fought in Poland with unwavering courage and fortitude during World War II, the deadliest conflict in human history; and</w:t>
      </w:r>
    </w:p>
    <w:p w:rsidR="00E4067B" w:rsidRDefault="00E4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7B" w:rsidRDefault="00E4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2366">
        <w:t xml:space="preserve">now an American citizen, </w:t>
      </w:r>
      <w:r w:rsidR="00E30FE6">
        <w:t xml:space="preserve">Mr. Cosby </w:t>
      </w:r>
      <w:r w:rsidR="00692366">
        <w:t>has continued his support of thi</w:t>
      </w:r>
      <w:r w:rsidR="00D42CE7">
        <w:t xml:space="preserve">s nation and its principles and </w:t>
      </w:r>
      <w:r w:rsidR="00692366">
        <w:t>supported his daughter Rita Cosby, a three</w:t>
      </w:r>
      <w:r w:rsidR="00BB50A1">
        <w:noBreakHyphen/>
      </w:r>
      <w:r w:rsidR="00692366">
        <w:t xml:space="preserve">time Emmy Award winner, a </w:t>
      </w:r>
      <w:r w:rsidR="00692366" w:rsidRPr="00E928C8">
        <w:rPr>
          <w:i/>
        </w:rPr>
        <w:t>New York Times</w:t>
      </w:r>
      <w:r w:rsidR="00692366">
        <w:t xml:space="preserve"> </w:t>
      </w:r>
      <w:r w:rsidR="00692366">
        <w:lastRenderedPageBreak/>
        <w:t>best</w:t>
      </w:r>
      <w:r w:rsidR="00BB50A1">
        <w:noBreakHyphen/>
      </w:r>
      <w:r w:rsidR="00692366">
        <w:t>selling author, and a graduate of the University of South Carolina who has brought honor to this State and nation; and</w:t>
      </w:r>
    </w:p>
    <w:p w:rsidR="002D1714" w:rsidRDefault="002D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F56" w:rsidRDefault="00E92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063A">
        <w:t xml:space="preserve">it is entirely appropriate for the members of the General Assembly to pause in their deliberations to honor those who have fought for liberty in support of this country, and the members </w:t>
      </w:r>
      <w:r w:rsidR="000160C3">
        <w:t xml:space="preserve">in particular wish to </w:t>
      </w:r>
      <w:r w:rsidR="006B063A">
        <w:t xml:space="preserve">add their </w:t>
      </w:r>
      <w:r w:rsidR="001941E1">
        <w:t>praise</w:t>
      </w:r>
      <w:r w:rsidR="000160C3">
        <w:t xml:space="preserve"> </w:t>
      </w:r>
      <w:r w:rsidR="006B063A">
        <w:t>to thos</w:t>
      </w:r>
      <w:r w:rsidR="006C5141">
        <w:t>e encomiums rightly accruing to</w:t>
      </w:r>
      <w:r w:rsidR="00016E71">
        <w:t xml:space="preserve"> </w:t>
      </w:r>
      <w:r w:rsidR="006B063A">
        <w:t>Richard Cosby</w:t>
      </w:r>
      <w:r w:rsidR="00016E71">
        <w:t xml:space="preserve">. </w:t>
      </w:r>
      <w:r w:rsidR="001B3F56">
        <w:t xml:space="preserve">Now, therefore, </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293" w:rsidRDefault="001B3F56" w:rsidP="002E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E6293">
        <w:t xml:space="preserve"> the members of the South Carolina General Assembly, by this resolution, express the gratitude of the citizens of South Carolina for the “quiet heroes” from Poland who courageously </w:t>
      </w:r>
      <w:r w:rsidR="00A77915">
        <w:t xml:space="preserve">have </w:t>
      </w:r>
      <w:r w:rsidR="002E6293">
        <w:t>fought for this country</w:t>
      </w:r>
      <w:r w:rsidR="00BB50A1" w:rsidRPr="00BB50A1">
        <w:t>’</w:t>
      </w:r>
      <w:r w:rsidR="002E6293">
        <w:t>s freedoms from 1775 through World War II and particularly for the courage of Richard Cosby (Ryszard Kossobudzki), who fought with incredible bravery and fortitude for Poland, and with America for the free world, for the liberation of Europe.</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A5FD4">
        <w:t>pr</w:t>
      </w:r>
      <w:r w:rsidR="006F7348">
        <w:t>esented</w:t>
      </w:r>
      <w:r>
        <w:t xml:space="preserve"> to</w:t>
      </w:r>
      <w:r w:rsidR="004A5FD4">
        <w:t xml:space="preserve"> Richard Cosby.</w:t>
      </w:r>
    </w:p>
    <w:p w:rsidR="00F86BAA" w:rsidRDefault="00BB50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BAA" w:rsidRDefault="00F86BAA" w:rsidP="001C73F7">
      <w:pPr>
        <w:suppressAutoHyphens/>
      </w:pPr>
    </w:p>
    <w:sectPr w:rsidR="00F86BAA" w:rsidSect="001C73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366" w:rsidRDefault="00692366" w:rsidP="009F0C77">
      <w:r>
        <w:separator/>
      </w:r>
    </w:p>
  </w:endnote>
  <w:endnote w:type="continuationSeparator" w:id="0">
    <w:p w:rsidR="00692366" w:rsidRDefault="006923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4B757E-EE51-48F9-AEE7-F74E149B289A}"/>
    <w:embedBold r:id="rId2" w:fontKey="{217B7432-03F2-4766-BC27-59127C0C6A1B}"/>
    <w:embedItalic r:id="rId3" w:fontKey="{912FBC9C-E4F4-4053-87DA-9375654376C0}"/>
  </w:font>
  <w:font w:name="Calibri">
    <w:panose1 w:val="020F0502020204030204"/>
    <w:charset w:val="00"/>
    <w:family w:val="swiss"/>
    <w:pitch w:val="variable"/>
    <w:sig w:usb0="E10002FF" w:usb1="4000ACFF" w:usb2="00000009" w:usb3="00000000" w:csb0="0000019F" w:csb1="00000000"/>
    <w:embedRegular r:id="rId4" w:fontKey="{90579E95-9A4C-4D79-B8DB-E8F0061F31C6}"/>
  </w:font>
  <w:font w:name="Tahoma">
    <w:panose1 w:val="020B0604030504040204"/>
    <w:charset w:val="00"/>
    <w:family w:val="swiss"/>
    <w:pitch w:val="variable"/>
    <w:sig w:usb0="21002A87" w:usb1="80000000" w:usb2="00000008" w:usb3="00000000" w:csb0="000101FF" w:csb1="00000000"/>
    <w:embedRegular r:id="rId5" w:fontKey="{2B9C26D6-3564-42F6-AE22-E0AF3CE61E2E}"/>
  </w:font>
  <w:font w:name="Cambria">
    <w:panose1 w:val="02040503050406030204"/>
    <w:charset w:val="00"/>
    <w:family w:val="roman"/>
    <w:pitch w:val="variable"/>
    <w:sig w:usb0="E00002FF" w:usb1="400004FF" w:usb2="00000000" w:usb3="00000000" w:csb0="0000019F" w:csb1="00000000"/>
    <w:embedRegular r:id="rId6" w:fontKey="{2B12F8D1-9F9C-47ED-B44B-2A2660A70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3F7" w:rsidRPr="00F86BAA" w:rsidRDefault="001C73F7" w:rsidP="00F86BAA">
    <w:pPr>
      <w:pStyle w:val="Footer"/>
      <w:tabs>
        <w:tab w:val="clear" w:pos="4680"/>
        <w:tab w:val="clear" w:pos="9360"/>
        <w:tab w:val="center" w:pos="2995"/>
      </w:tabs>
      <w:spacing w:before="120"/>
    </w:pPr>
    <w:r>
      <w:t>[1464]</w:t>
    </w:r>
    <w:r>
      <w:tab/>
    </w:r>
    <w:r w:rsidR="004E2E96">
      <w:fldChar w:fldCharType="begin"/>
    </w:r>
    <w:r w:rsidR="004E2E96">
      <w:instrText xml:space="preserve"> PAGE  \* MERGEFORMAT </w:instrText>
    </w:r>
    <w:r w:rsidR="004E2E96">
      <w:fldChar w:fldCharType="separate"/>
    </w:r>
    <w:r w:rsidR="004E2E96">
      <w:rPr>
        <w:noProof/>
      </w:rPr>
      <w:t>1</w:t>
    </w:r>
    <w:r w:rsidR="004E2E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366" w:rsidRDefault="00692366" w:rsidP="009F0C77">
      <w:r>
        <w:separator/>
      </w:r>
    </w:p>
  </w:footnote>
  <w:footnote w:type="continuationSeparator" w:id="0">
    <w:p w:rsidR="00692366" w:rsidRDefault="006923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4SD10"/>
    <w:docVar w:name="CoverBillType" w:val="c"/>
    <w:docVar w:name="docpath" w:val="L:\Council\bills\RM\1284SD10.DOCX"/>
    <w:docVar w:name="dvBillNumber" w:val="1464"/>
    <w:docVar w:name="dvBillNumberPrefix" w:val="S. "/>
    <w:docVar w:name="dvOriginalBody" w:val="Senate"/>
    <w:docVar w:name="dvSteno" w:val="RM"/>
    <w:docVar w:name="NameofBody" w:val="s"/>
    <w:docVar w:name="vgroup2" w:val="Council"/>
  </w:docVars>
  <w:rsids>
    <w:rsidRoot w:val="002A52DB"/>
    <w:rsid w:val="000160C3"/>
    <w:rsid w:val="00016E71"/>
    <w:rsid w:val="00026C9A"/>
    <w:rsid w:val="00044580"/>
    <w:rsid w:val="000965A1"/>
    <w:rsid w:val="00097BAE"/>
    <w:rsid w:val="000C7CE4"/>
    <w:rsid w:val="000E1785"/>
    <w:rsid w:val="001023A4"/>
    <w:rsid w:val="00106704"/>
    <w:rsid w:val="0010776B"/>
    <w:rsid w:val="00116F83"/>
    <w:rsid w:val="00133E66"/>
    <w:rsid w:val="00134ACF"/>
    <w:rsid w:val="00144E15"/>
    <w:rsid w:val="001941E1"/>
    <w:rsid w:val="001A4A62"/>
    <w:rsid w:val="001A681E"/>
    <w:rsid w:val="001B3F56"/>
    <w:rsid w:val="001C73F7"/>
    <w:rsid w:val="001D08F2"/>
    <w:rsid w:val="001E2188"/>
    <w:rsid w:val="002037CA"/>
    <w:rsid w:val="002047A2"/>
    <w:rsid w:val="002321B6"/>
    <w:rsid w:val="0023696B"/>
    <w:rsid w:val="00250967"/>
    <w:rsid w:val="00260D57"/>
    <w:rsid w:val="002759C5"/>
    <w:rsid w:val="00277DEE"/>
    <w:rsid w:val="00280D88"/>
    <w:rsid w:val="00294ABE"/>
    <w:rsid w:val="002A0E75"/>
    <w:rsid w:val="002A3EB4"/>
    <w:rsid w:val="002A52DB"/>
    <w:rsid w:val="002D1714"/>
    <w:rsid w:val="002E160D"/>
    <w:rsid w:val="002E6293"/>
    <w:rsid w:val="00325348"/>
    <w:rsid w:val="0037694F"/>
    <w:rsid w:val="00393688"/>
    <w:rsid w:val="003D411E"/>
    <w:rsid w:val="003E3C1E"/>
    <w:rsid w:val="003E6148"/>
    <w:rsid w:val="00400EAA"/>
    <w:rsid w:val="00414A04"/>
    <w:rsid w:val="0041760A"/>
    <w:rsid w:val="00450069"/>
    <w:rsid w:val="004809EE"/>
    <w:rsid w:val="00480B14"/>
    <w:rsid w:val="004A5FD4"/>
    <w:rsid w:val="004E2E96"/>
    <w:rsid w:val="00511EE9"/>
    <w:rsid w:val="00521E00"/>
    <w:rsid w:val="005674B4"/>
    <w:rsid w:val="00577C6C"/>
    <w:rsid w:val="0058501B"/>
    <w:rsid w:val="006215AA"/>
    <w:rsid w:val="006340D9"/>
    <w:rsid w:val="00643B8E"/>
    <w:rsid w:val="006515DC"/>
    <w:rsid w:val="00665EBC"/>
    <w:rsid w:val="00692366"/>
    <w:rsid w:val="0069470D"/>
    <w:rsid w:val="006A476C"/>
    <w:rsid w:val="006B063A"/>
    <w:rsid w:val="006C5141"/>
    <w:rsid w:val="006C6A93"/>
    <w:rsid w:val="006D1F90"/>
    <w:rsid w:val="006E02F9"/>
    <w:rsid w:val="006E17B6"/>
    <w:rsid w:val="006F7348"/>
    <w:rsid w:val="00753C04"/>
    <w:rsid w:val="00756946"/>
    <w:rsid w:val="00757F80"/>
    <w:rsid w:val="00761124"/>
    <w:rsid w:val="00771EEC"/>
    <w:rsid w:val="00786819"/>
    <w:rsid w:val="007A325A"/>
    <w:rsid w:val="007F1523"/>
    <w:rsid w:val="007F509E"/>
    <w:rsid w:val="007F5799"/>
    <w:rsid w:val="007F6947"/>
    <w:rsid w:val="008702DE"/>
    <w:rsid w:val="00872729"/>
    <w:rsid w:val="00876475"/>
    <w:rsid w:val="00892369"/>
    <w:rsid w:val="008B16A1"/>
    <w:rsid w:val="008F4429"/>
    <w:rsid w:val="00917F0E"/>
    <w:rsid w:val="009352BB"/>
    <w:rsid w:val="00980BD0"/>
    <w:rsid w:val="00990668"/>
    <w:rsid w:val="009F0C77"/>
    <w:rsid w:val="009F4DD1"/>
    <w:rsid w:val="00A1237E"/>
    <w:rsid w:val="00A34565"/>
    <w:rsid w:val="00A64E80"/>
    <w:rsid w:val="00A741D9"/>
    <w:rsid w:val="00A77915"/>
    <w:rsid w:val="00A9741D"/>
    <w:rsid w:val="00AD4B17"/>
    <w:rsid w:val="00AF4A72"/>
    <w:rsid w:val="00B26FA6"/>
    <w:rsid w:val="00B741CB"/>
    <w:rsid w:val="00B934F3"/>
    <w:rsid w:val="00BB50A1"/>
    <w:rsid w:val="00BB6347"/>
    <w:rsid w:val="00BD2134"/>
    <w:rsid w:val="00C038D8"/>
    <w:rsid w:val="00C045DD"/>
    <w:rsid w:val="00C3136F"/>
    <w:rsid w:val="00C3483A"/>
    <w:rsid w:val="00C42287"/>
    <w:rsid w:val="00C73F95"/>
    <w:rsid w:val="00C74E9D"/>
    <w:rsid w:val="00C82FD3"/>
    <w:rsid w:val="00CC58FD"/>
    <w:rsid w:val="00CC6B7B"/>
    <w:rsid w:val="00CD1942"/>
    <w:rsid w:val="00CD3619"/>
    <w:rsid w:val="00CE115B"/>
    <w:rsid w:val="00CF4447"/>
    <w:rsid w:val="00D405E7"/>
    <w:rsid w:val="00D41D56"/>
    <w:rsid w:val="00D42CE7"/>
    <w:rsid w:val="00D60710"/>
    <w:rsid w:val="00D6260D"/>
    <w:rsid w:val="00D6662B"/>
    <w:rsid w:val="00D85BCC"/>
    <w:rsid w:val="00D86237"/>
    <w:rsid w:val="00D95E2F"/>
    <w:rsid w:val="00D970A9"/>
    <w:rsid w:val="00DB3AC0"/>
    <w:rsid w:val="00DB6206"/>
    <w:rsid w:val="00DE68F0"/>
    <w:rsid w:val="00DF3845"/>
    <w:rsid w:val="00DF7E17"/>
    <w:rsid w:val="00E30FE6"/>
    <w:rsid w:val="00E4067B"/>
    <w:rsid w:val="00E928C8"/>
    <w:rsid w:val="00EB00A2"/>
    <w:rsid w:val="00EB1BF3"/>
    <w:rsid w:val="00EC4DF6"/>
    <w:rsid w:val="00EF3EEE"/>
    <w:rsid w:val="00F149A7"/>
    <w:rsid w:val="00F50BAF"/>
    <w:rsid w:val="00F52C10"/>
    <w:rsid w:val="00F81FFD"/>
    <w:rsid w:val="00F85228"/>
    <w:rsid w:val="00F86BAA"/>
    <w:rsid w:val="00FB6773"/>
    <w:rsid w:val="00FD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BD2044-EB0F-460F-83BC-BFE8FE9B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D57"/>
    <w:rPr>
      <w:rFonts w:ascii="Tahoma" w:hAnsi="Tahoma" w:cs="Tahoma"/>
      <w:sz w:val="16"/>
      <w:szCs w:val="16"/>
    </w:rPr>
  </w:style>
  <w:style w:type="character" w:customStyle="1" w:styleId="BalloonTextChar">
    <w:name w:val="Balloon Text Char"/>
    <w:basedOn w:val="DefaultParagraphFont"/>
    <w:link w:val="BalloonText"/>
    <w:uiPriority w:val="99"/>
    <w:semiHidden/>
    <w:rsid w:val="00260D57"/>
    <w:rPr>
      <w:rFonts w:ascii="Tahoma" w:eastAsia="Times New Roman" w:hAnsi="Tahoma" w:cs="Tahoma"/>
      <w:sz w:val="16"/>
      <w:szCs w:val="16"/>
    </w:rPr>
  </w:style>
  <w:style w:type="character" w:styleId="Hyperlink">
    <w:name w:val="Hyperlink"/>
    <w:basedOn w:val="DefaultParagraphFont"/>
    <w:uiPriority w:val="99"/>
    <w:unhideWhenUsed/>
    <w:rsid w:val="001C73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0-10.docx" TargetMode="External"/><Relationship Id="rId3" Type="http://schemas.openxmlformats.org/officeDocument/2006/relationships/settings" Target="settings.xml"/><Relationship Id="rId7" Type="http://schemas.openxmlformats.org/officeDocument/2006/relationships/hyperlink" Target="file:///h:\SJ%20Archive\2010\05-1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64_2010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3A-8713-49E9-BDCC-B95F315B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484</Words>
  <Characters>2640</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1464: Quiet heroes from Poland - South Carolina Legislature Online</dc:title>
  <dc:subject/>
  <dc:creator>rosannemcdowell</dc:creator>
  <cp:keywords/>
  <dc:description/>
  <cp:lastModifiedBy>N Cumfer</cp:lastModifiedBy>
  <cp:revision>10</cp:revision>
  <cp:lastPrinted>2010-05-19T14:32:00Z</cp:lastPrinted>
  <dcterms:created xsi:type="dcterms:W3CDTF">2010-05-19T19:43:00Z</dcterms:created>
  <dcterms:modified xsi:type="dcterms:W3CDTF">2014-11-24T15:17:00Z</dcterms:modified>
</cp:coreProperties>
</file>