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677A" w:rsidRDefault="0023677A" w:rsidP="0023677A">
      <w:pPr>
        <w:widowControl w:val="0"/>
        <w:jc w:val="center"/>
      </w:pPr>
      <w:bookmarkStart w:id="0" w:name="_GoBack"/>
      <w:bookmarkEnd w:id="0"/>
      <w:r w:rsidRPr="0023677A">
        <w:rPr>
          <w:b/>
        </w:rPr>
        <w:t>South Carolina General Assembly</w:t>
      </w:r>
    </w:p>
    <w:p w:rsidR="0023677A" w:rsidRDefault="0023677A" w:rsidP="0023677A">
      <w:pPr>
        <w:widowControl w:val="0"/>
        <w:jc w:val="center"/>
      </w:pPr>
      <w:r>
        <w:t>118th Session, 2009-2010</w:t>
      </w:r>
    </w:p>
    <w:p w:rsidR="0023677A" w:rsidRDefault="0023677A" w:rsidP="0023677A">
      <w:pPr>
        <w:widowControl w:val="0"/>
        <w:jc w:val="left"/>
      </w:pPr>
    </w:p>
    <w:p w:rsidR="0023677A" w:rsidRDefault="0023677A" w:rsidP="0023677A">
      <w:pPr>
        <w:widowControl w:val="0"/>
        <w:jc w:val="left"/>
        <w:rPr>
          <w:b/>
        </w:rPr>
      </w:pPr>
      <w:r w:rsidRPr="0023677A">
        <w:rPr>
          <w:b/>
        </w:rPr>
        <w:t>S.</w:t>
      </w:r>
      <w:r>
        <w:rPr>
          <w:b/>
        </w:rPr>
        <w:t xml:space="preserve"> </w:t>
      </w:r>
      <w:r w:rsidRPr="0023677A">
        <w:rPr>
          <w:b/>
        </w:rPr>
        <w:t>1534</w:t>
      </w:r>
    </w:p>
    <w:p w:rsidR="0023677A" w:rsidRDefault="0023677A" w:rsidP="0023677A">
      <w:pPr>
        <w:widowControl w:val="0"/>
        <w:jc w:val="left"/>
        <w:rPr>
          <w:b/>
        </w:rPr>
      </w:pPr>
    </w:p>
    <w:p w:rsidR="0023677A" w:rsidRDefault="0023677A" w:rsidP="0023677A">
      <w:pPr>
        <w:widowControl w:val="0"/>
        <w:jc w:val="left"/>
      </w:pPr>
      <w:r w:rsidRPr="0023677A">
        <w:rPr>
          <w:b/>
        </w:rPr>
        <w:t>STATUS INFORMATION</w:t>
      </w:r>
    </w:p>
    <w:p w:rsidR="0023677A" w:rsidRDefault="0023677A" w:rsidP="0023677A">
      <w:pPr>
        <w:widowControl w:val="0"/>
        <w:jc w:val="left"/>
      </w:pPr>
    </w:p>
    <w:p w:rsidR="0023677A" w:rsidRDefault="0023677A" w:rsidP="0023677A">
      <w:pPr>
        <w:widowControl w:val="0"/>
        <w:jc w:val="left"/>
      </w:pPr>
      <w:r>
        <w:t>Senate Resolution</w:t>
      </w:r>
    </w:p>
    <w:p w:rsidR="0023677A" w:rsidRDefault="0023677A" w:rsidP="0023677A">
      <w:pPr>
        <w:widowControl w:val="0"/>
        <w:jc w:val="left"/>
      </w:pPr>
      <w:r>
        <w:t>Sponsors: Senator Hutto</w:t>
      </w:r>
    </w:p>
    <w:p w:rsidR="0023677A" w:rsidRDefault="0023677A" w:rsidP="0023677A">
      <w:pPr>
        <w:widowControl w:val="0"/>
        <w:jc w:val="left"/>
      </w:pPr>
      <w:r>
        <w:t>Document Path: l:\council\bills\nbd\12441ac10.docx</w:t>
      </w:r>
    </w:p>
    <w:p w:rsidR="0023677A" w:rsidRDefault="0023677A" w:rsidP="0023677A">
      <w:pPr>
        <w:widowControl w:val="0"/>
        <w:jc w:val="left"/>
      </w:pPr>
    </w:p>
    <w:p w:rsidR="0023677A" w:rsidRDefault="0023677A" w:rsidP="0023677A">
      <w:pPr>
        <w:widowControl w:val="0"/>
        <w:jc w:val="left"/>
      </w:pPr>
      <w:r>
        <w:t>Introduced in the Senate on June 29, 2010</w:t>
      </w:r>
    </w:p>
    <w:p w:rsidR="0023677A" w:rsidRDefault="0023677A" w:rsidP="0023677A">
      <w:pPr>
        <w:widowControl w:val="0"/>
        <w:jc w:val="left"/>
      </w:pPr>
      <w:r>
        <w:t>Adopted by the Senate on June 29, 2010</w:t>
      </w:r>
    </w:p>
    <w:p w:rsidR="0023677A" w:rsidRDefault="0023677A" w:rsidP="0023677A">
      <w:pPr>
        <w:widowControl w:val="0"/>
        <w:jc w:val="left"/>
      </w:pPr>
    </w:p>
    <w:p w:rsidR="0023677A" w:rsidRDefault="0023677A" w:rsidP="0023677A">
      <w:pPr>
        <w:widowControl w:val="0"/>
        <w:jc w:val="left"/>
      </w:pPr>
      <w:r>
        <w:t xml:space="preserve">Summary: </w:t>
      </w:r>
      <w:r w:rsidR="00FD6475">
        <w:t>Emma Mae Smith-Parker</w:t>
      </w:r>
    </w:p>
    <w:p w:rsidR="0023677A" w:rsidRDefault="0023677A" w:rsidP="0023677A">
      <w:pPr>
        <w:widowControl w:val="0"/>
        <w:jc w:val="left"/>
      </w:pPr>
    </w:p>
    <w:p w:rsidR="0023677A" w:rsidRDefault="0023677A" w:rsidP="0023677A">
      <w:pPr>
        <w:widowControl w:val="0"/>
        <w:jc w:val="left"/>
      </w:pPr>
    </w:p>
    <w:p w:rsidR="0023677A" w:rsidRDefault="0023677A" w:rsidP="002367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3677A">
        <w:rPr>
          <w:b/>
        </w:rPr>
        <w:t>HISTORY OF LEGISLATIVE ACTIONS</w:t>
      </w:r>
    </w:p>
    <w:p w:rsidR="0023677A" w:rsidRDefault="0023677A" w:rsidP="002367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3677A" w:rsidRPr="0023677A" w:rsidRDefault="0023677A" w:rsidP="002367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3677A">
        <w:rPr>
          <w:u w:val="single"/>
        </w:rPr>
        <w:tab/>
        <w:t>Date</w:t>
      </w:r>
      <w:r w:rsidRPr="0023677A">
        <w:rPr>
          <w:u w:val="single"/>
        </w:rPr>
        <w:tab/>
        <w:t>Body</w:t>
      </w:r>
      <w:r w:rsidRPr="0023677A">
        <w:rPr>
          <w:u w:val="single"/>
        </w:rPr>
        <w:tab/>
        <w:t>Action Description with journal page number</w:t>
      </w:r>
      <w:r w:rsidRPr="0023677A">
        <w:rPr>
          <w:u w:val="single"/>
        </w:rPr>
        <w:tab/>
      </w:r>
    </w:p>
    <w:p w:rsidR="00912E93" w:rsidRDefault="00912E93" w:rsidP="00912E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6/29/2010</w:t>
      </w:r>
      <w:r>
        <w:tab/>
        <w:t>Senate</w:t>
      </w:r>
      <w:r>
        <w:tab/>
      </w:r>
      <w:r w:rsidRPr="005B66FB">
        <w:t xml:space="preserve">Introduced and adopted </w:t>
      </w:r>
      <w:hyperlink r:id="rId7" w:history="1">
        <w:r w:rsidRPr="00933E5F">
          <w:rPr>
            <w:rStyle w:val="Hyperlink"/>
          </w:rPr>
          <w:t>SJ</w:t>
        </w:r>
      </w:hyperlink>
      <w:r>
        <w:noBreakHyphen/>
      </w:r>
      <w:r w:rsidRPr="005B66FB">
        <w:t>36</w:t>
      </w:r>
    </w:p>
    <w:p w:rsidR="00912E93" w:rsidRDefault="00912E93" w:rsidP="00912E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3677A" w:rsidRPr="0023677A" w:rsidRDefault="0023677A" w:rsidP="002367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3677A" w:rsidRDefault="0023677A" w:rsidP="0023677A">
      <w:r w:rsidRPr="0023677A">
        <w:rPr>
          <w:b/>
        </w:rPr>
        <w:t>VERSIONS OF THIS BILL</w:t>
      </w:r>
    </w:p>
    <w:p w:rsidR="0023677A" w:rsidRDefault="0023677A" w:rsidP="0023677A"/>
    <w:p w:rsidR="0023677A" w:rsidRDefault="0073090E" w:rsidP="0023677A">
      <w:hyperlink r:id="rId8" w:history="1">
        <w:r w:rsidR="0023677A">
          <w:rPr>
            <w:rStyle w:val="Hyperlink"/>
          </w:rPr>
          <w:t>6/29/2010</w:t>
        </w:r>
      </w:hyperlink>
    </w:p>
    <w:p w:rsidR="0023677A" w:rsidRDefault="0023677A" w:rsidP="0023677A"/>
    <w:p w:rsidR="0023677A" w:rsidRDefault="0023677A" w:rsidP="0023677A">
      <w:pPr>
        <w:sectPr w:rsidR="0023677A" w:rsidSect="0023677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34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B6DC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E5C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EMMA MAE SMITH</w:t>
      </w:r>
      <w:r w:rsidR="00CE21F0">
        <w:noBreakHyphen/>
      </w:r>
      <w:r>
        <w:t xml:space="preserve">PARKER OF </w:t>
      </w:r>
      <w:r w:rsidR="00AD3370">
        <w:t>HALL</w:t>
      </w:r>
      <w:r w:rsidR="00D20FFA">
        <w:t>A</w:t>
      </w:r>
      <w:r w:rsidR="00AD3370">
        <w:t>NDALE, FLORIDA</w:t>
      </w:r>
      <w:r w:rsidR="00BF0DEB">
        <w:t>,</w:t>
      </w:r>
      <w:r>
        <w:t xml:space="preserve"> THE</w:t>
      </w:r>
      <w:r w:rsidR="00AD3370">
        <w:t xml:space="preserve"> BELOVED</w:t>
      </w:r>
      <w:r>
        <w:t xml:space="preserve"> MATRIARCH OF THE SMITH</w:t>
      </w:r>
      <w:r w:rsidR="00CE21F0">
        <w:noBreakHyphen/>
      </w:r>
      <w:r>
        <w:t>TOBIN FAMILY, UPON THE OCCASION OF THEIR FAMILY REUNION JULY 24, 2010</w:t>
      </w:r>
      <w:r w:rsidR="00BF0DEB">
        <w:t>,</w:t>
      </w:r>
      <w:r w:rsidR="00AD3370">
        <w:t xml:space="preserve"> AND TO HONOR HER FOR HER DEDICATION AND DETERMINATION TO BUILD AND MAINTAIN STRONG FAMILY TIES AMONG ALL THE SMITH</w:t>
      </w:r>
      <w:r w:rsidR="00CE21F0">
        <w:noBreakHyphen/>
      </w:r>
      <w:r w:rsidR="00AD3370">
        <w:t>TOBIN FAMILY MEMBERS.</w:t>
      </w:r>
    </w:p>
    <w:p w:rsidR="001B6DC6" w:rsidRDefault="001B6D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E5CE8" w:rsidRDefault="001B6D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E5CE8">
        <w:t xml:space="preserve">in a time when mobility and displacement from family roots make those relationships more difficult to sustain, the South Carolina Senate takes great pleasure in commending the efforts of </w:t>
      </w:r>
      <w:r w:rsidR="00AD3370">
        <w:t>Emma Mae</w:t>
      </w:r>
      <w:r w:rsidR="008E5CE8">
        <w:t xml:space="preserve"> Smith</w:t>
      </w:r>
      <w:r w:rsidR="00CE21F0">
        <w:noBreakHyphen/>
      </w:r>
      <w:r w:rsidR="00357CEB">
        <w:t>Parker</w:t>
      </w:r>
      <w:r w:rsidR="008E5CE8">
        <w:t xml:space="preserve"> </w:t>
      </w:r>
      <w:r w:rsidR="00AD3370">
        <w:t>who has played an ongoing role in bringing the Smith</w:t>
      </w:r>
      <w:r w:rsidR="00CE21F0">
        <w:noBreakHyphen/>
      </w:r>
      <w:r w:rsidR="00AD3370">
        <w:t xml:space="preserve">Tobin family together for </w:t>
      </w:r>
      <w:r w:rsidR="00357CEB">
        <w:t>their biennial</w:t>
      </w:r>
      <w:r w:rsidR="00AD3370">
        <w:t xml:space="preserve"> </w:t>
      </w:r>
      <w:r w:rsidR="003D1343">
        <w:t xml:space="preserve">family </w:t>
      </w:r>
      <w:r w:rsidR="00AD3370">
        <w:t>reunions</w:t>
      </w:r>
      <w:r w:rsidR="008E5CE8">
        <w:t>; and</w:t>
      </w:r>
    </w:p>
    <w:p w:rsidR="008E5CE8" w:rsidRDefault="008E5C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5CE8" w:rsidRDefault="008E5C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Emma Mae Smith</w:t>
      </w:r>
      <w:r w:rsidR="00CE21F0">
        <w:noBreakHyphen/>
      </w:r>
      <w:r w:rsidR="00FF2902">
        <w:t>Parker</w:t>
      </w:r>
      <w:r>
        <w:t xml:space="preserve">, the oldest living descendent </w:t>
      </w:r>
      <w:r w:rsidR="003D1343">
        <w:t>of</w:t>
      </w:r>
      <w:r>
        <w:t xml:space="preserve"> the Ned and Carolina </w:t>
      </w:r>
      <w:r w:rsidR="00AD3370">
        <w:t>(</w:t>
      </w:r>
      <w:r>
        <w:t>Hay</w:t>
      </w:r>
      <w:r w:rsidR="00AD3370">
        <w:t>)</w:t>
      </w:r>
      <w:r>
        <w:t xml:space="preserve"> Smith family, was the fourth of thirteen children born t</w:t>
      </w:r>
      <w:r w:rsidR="00293FA9">
        <w:t>o</w:t>
      </w:r>
      <w:r>
        <w:t xml:space="preserve"> Henry and Ella Tobin Smith in 1925 in Martin, South Carolina; and</w:t>
      </w:r>
    </w:p>
    <w:p w:rsidR="008E5CE8" w:rsidRDefault="008E5C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5CE8" w:rsidRDefault="008E5C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Emma Mae Smith</w:t>
      </w:r>
      <w:r w:rsidR="00CE21F0">
        <w:noBreakHyphen/>
      </w:r>
      <w:r>
        <w:t>Park</w:t>
      </w:r>
      <w:r w:rsidR="00AD3370">
        <w:t xml:space="preserve">er, </w:t>
      </w:r>
      <w:r w:rsidR="00357CEB">
        <w:t xml:space="preserve">a bold and brave teenager, </w:t>
      </w:r>
      <w:r w:rsidR="00AD3370">
        <w:t>left</w:t>
      </w:r>
      <w:r>
        <w:t xml:space="preserve"> South Carolina seeking </w:t>
      </w:r>
      <w:r w:rsidR="00AD3370">
        <w:t xml:space="preserve">opportunities in promising </w:t>
      </w:r>
      <w:r w:rsidR="00293FA9">
        <w:t xml:space="preserve">south </w:t>
      </w:r>
      <w:r w:rsidR="00AD3370">
        <w:t>Florida</w:t>
      </w:r>
      <w:r w:rsidR="003D1343">
        <w:t>,</w:t>
      </w:r>
      <w:r w:rsidR="00AD3370">
        <w:t xml:space="preserve"> where </w:t>
      </w:r>
      <w:r w:rsidR="008C0EE6">
        <w:t xml:space="preserve">she </w:t>
      </w:r>
      <w:r w:rsidR="00AA6FA8">
        <w:t>met and married her beloved husband, Joseph “Joe” Parker, also a South Carolinian, who went on to his greater reward in 200</w:t>
      </w:r>
      <w:r w:rsidR="002335B5">
        <w:t>2</w:t>
      </w:r>
      <w:r w:rsidR="00AA6FA8">
        <w:t xml:space="preserve">.  </w:t>
      </w:r>
      <w:r w:rsidR="008C0EE6">
        <w:t>And a</w:t>
      </w:r>
      <w:r w:rsidR="00AA6FA8">
        <w:t>lthough Emma Mae found work in Florida and has made her home there</w:t>
      </w:r>
      <w:r w:rsidR="008C0EE6">
        <w:t>,</w:t>
      </w:r>
      <w:r w:rsidR="00AA6FA8">
        <w:t xml:space="preserve"> she has </w:t>
      </w:r>
      <w:r w:rsidR="00AD3370">
        <w:t>never forg</w:t>
      </w:r>
      <w:r w:rsidR="003D1343">
        <w:t>ot</w:t>
      </w:r>
      <w:r w:rsidR="00AA6FA8">
        <w:t>ten</w:t>
      </w:r>
      <w:r w:rsidR="003D1343">
        <w:t xml:space="preserve"> </w:t>
      </w:r>
      <w:r w:rsidR="00AD3370">
        <w:t>her South Carolina roots</w:t>
      </w:r>
      <w:r>
        <w:t>; and</w:t>
      </w:r>
    </w:p>
    <w:p w:rsidR="008E5CE8" w:rsidRDefault="008E5C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5CE8" w:rsidRDefault="008E5C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“Aunt Em</w:t>
      </w:r>
      <w:r w:rsidR="002E722E">
        <w:t>,</w:t>
      </w:r>
      <w:r>
        <w:t>” as the matriarch of this large</w:t>
      </w:r>
      <w:r w:rsidR="0027432A">
        <w:t xml:space="preserve"> </w:t>
      </w:r>
      <w:r w:rsidR="00AA6FA8">
        <w:t xml:space="preserve">and loving </w:t>
      </w:r>
      <w:r w:rsidR="0027432A">
        <w:t xml:space="preserve">family </w:t>
      </w:r>
      <w:r>
        <w:t>is fondly know</w:t>
      </w:r>
      <w:r w:rsidR="0027432A">
        <w:t>n</w:t>
      </w:r>
      <w:r w:rsidR="003D1343">
        <w:t>,</w:t>
      </w:r>
      <w:r>
        <w:t xml:space="preserve"> </w:t>
      </w:r>
      <w:r w:rsidR="003D1343">
        <w:t xml:space="preserve">is </w:t>
      </w:r>
      <w:r w:rsidR="00AA6FA8">
        <w:t>an anchor of her family and the glue that holds them all together.  She has been</w:t>
      </w:r>
      <w:r w:rsidR="003D1343">
        <w:t xml:space="preserve"> known to use her precious resources </w:t>
      </w:r>
      <w:r w:rsidR="00AA6FA8">
        <w:t xml:space="preserve">and unfailing determination </w:t>
      </w:r>
      <w:r w:rsidR="008C0EE6">
        <w:t>to make</w:t>
      </w:r>
      <w:r w:rsidR="00AA6FA8">
        <w:t xml:space="preserve"> endless </w:t>
      </w:r>
      <w:r w:rsidR="00AA6FA8">
        <w:lastRenderedPageBreak/>
        <w:t xml:space="preserve">inquires </w:t>
      </w:r>
      <w:r w:rsidR="008C0EE6">
        <w:t xml:space="preserve">in her efforts </w:t>
      </w:r>
      <w:r w:rsidR="00AA6FA8">
        <w:t xml:space="preserve">to locate </w:t>
      </w:r>
      <w:r w:rsidR="008C0EE6">
        <w:t xml:space="preserve">and return to the fold </w:t>
      </w:r>
      <w:r w:rsidR="00AA6FA8">
        <w:t>those members of the family flock who have ventured off</w:t>
      </w:r>
      <w:r w:rsidR="008C0EE6">
        <w:t>;</w:t>
      </w:r>
      <w:r>
        <w:t xml:space="preserve"> and</w:t>
      </w:r>
    </w:p>
    <w:p w:rsidR="008E5CE8" w:rsidRDefault="008E5C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24D4" w:rsidRDefault="00CA24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long before there was “e</w:t>
      </w:r>
      <w:r w:rsidR="00CE21F0">
        <w:noBreakHyphen/>
      </w:r>
      <w:r>
        <w:t>mail</w:t>
      </w:r>
      <w:r w:rsidR="007A7F4E">
        <w:t>,</w:t>
      </w:r>
      <w:r>
        <w:t>” her dedication and desire to keep her family connected and in touch spawned “em</w:t>
      </w:r>
      <w:r w:rsidR="00CE21F0">
        <w:noBreakHyphen/>
      </w:r>
      <w:r>
        <w:t>mail”.  Family members were thrilled to receive a letter, card, or package from Aunt Em and later, as telephon</w:t>
      </w:r>
      <w:r w:rsidR="00357CEB">
        <w:t>e service</w:t>
      </w:r>
      <w:r>
        <w:t xml:space="preserve"> became more </w:t>
      </w:r>
      <w:r w:rsidR="00357CEB">
        <w:t>accessible</w:t>
      </w:r>
      <w:r>
        <w:t>, to have a telephone visit with their much</w:t>
      </w:r>
      <w:r w:rsidR="00CE21F0">
        <w:noBreakHyphen/>
      </w:r>
      <w:r>
        <w:t>loved Aunt Em; and</w:t>
      </w:r>
    </w:p>
    <w:p w:rsidR="00CA24D4" w:rsidRDefault="00CA24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5CE8" w:rsidRDefault="008E5C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Emma Mae Smith</w:t>
      </w:r>
      <w:r w:rsidR="00CE21F0">
        <w:noBreakHyphen/>
      </w:r>
      <w:r>
        <w:t xml:space="preserve">Parker </w:t>
      </w:r>
      <w:r w:rsidR="008C0EE6">
        <w:t xml:space="preserve">has </w:t>
      </w:r>
      <w:r w:rsidR="00CA24D4">
        <w:t xml:space="preserve">not only been a loyal and faithful sibling over these many years, but she has also been a friend and mentor, </w:t>
      </w:r>
      <w:r w:rsidR="008C0EE6">
        <w:t>giv</w:t>
      </w:r>
      <w:r w:rsidR="00CA24D4">
        <w:t>ing</w:t>
      </w:r>
      <w:r w:rsidR="008C0EE6">
        <w:t xml:space="preserve"> her love and guidance to numerous nieces and nephews, who have come to rely on her myriad experiences and embrace her wisdom;</w:t>
      </w:r>
      <w:r>
        <w:t xml:space="preserve"> and</w:t>
      </w:r>
    </w:p>
    <w:p w:rsidR="00CA24D4" w:rsidRDefault="00CA24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7CEB" w:rsidRDefault="00357C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along with the love of her family and the </w:t>
      </w:r>
      <w:r w:rsidR="008A069B">
        <w:t>countless activities for keeping in touch, Emma Mae is devoted to her cher</w:t>
      </w:r>
      <w:r w:rsidR="00D83C27">
        <w:t xml:space="preserve">ished companion </w:t>
      </w:r>
      <w:r w:rsidR="002335B5">
        <w:t xml:space="preserve">Brownie, affectionately known as </w:t>
      </w:r>
      <w:r w:rsidR="00D83C27">
        <w:t>“Mom</w:t>
      </w:r>
      <w:r w:rsidR="00DC475F">
        <w:t>my</w:t>
      </w:r>
      <w:r w:rsidR="008A069B">
        <w:t xml:space="preserve"> Gal</w:t>
      </w:r>
      <w:r w:rsidR="007A7F4E">
        <w:t>,</w:t>
      </w:r>
      <w:r w:rsidR="008A069B">
        <w:t>” with whom she walks twice daily and upon whom she dotes</w:t>
      </w:r>
      <w:r w:rsidR="00FF2902">
        <w:t xml:space="preserve"> </w:t>
      </w:r>
      <w:r w:rsidR="008A069B">
        <w:t>at every opportunity; and</w:t>
      </w:r>
      <w:r>
        <w:t xml:space="preserve"> </w:t>
      </w:r>
    </w:p>
    <w:p w:rsidR="00357CEB" w:rsidRDefault="00357C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24D4" w:rsidRDefault="00357C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is proper and fitting for the members of the South Carolina Senate to pause in their deliberations to recognize and honor a such a lovely daughter of South Carolina and to wish her and the members of the Smith</w:t>
      </w:r>
      <w:r w:rsidR="00CE21F0">
        <w:noBreakHyphen/>
      </w:r>
      <w:r>
        <w:t>Tobin family their very best as the family gathers on July 24, 2010</w:t>
      </w:r>
      <w:r w:rsidR="007A1B2A">
        <w:t>,</w:t>
      </w:r>
      <w:r>
        <w:t xml:space="preserve"> in Barnwell, South Carolina for their family reunion.  Now, therefore,</w:t>
      </w:r>
    </w:p>
    <w:p w:rsidR="008E5CE8" w:rsidRDefault="008E5C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6DC6" w:rsidRDefault="001B6D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B6DC6" w:rsidRDefault="001B6D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6DC6" w:rsidRDefault="001B6D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27432A">
        <w:t>the members of the South Carolina Senate, by this resolution, recognize Emma Mae Smith</w:t>
      </w:r>
      <w:r w:rsidR="00CE21F0">
        <w:noBreakHyphen/>
      </w:r>
      <w:r w:rsidR="0027432A">
        <w:t>Parker of Hall</w:t>
      </w:r>
      <w:r w:rsidR="00D20FFA">
        <w:t>a</w:t>
      </w:r>
      <w:r w:rsidR="0027432A">
        <w:t>ndale, Florida</w:t>
      </w:r>
      <w:r w:rsidR="00BF0DEB">
        <w:t>,</w:t>
      </w:r>
      <w:r w:rsidR="0027432A">
        <w:t xml:space="preserve"> the beloved matriarch of the Smith</w:t>
      </w:r>
      <w:r w:rsidR="00CE21F0">
        <w:noBreakHyphen/>
      </w:r>
      <w:r w:rsidR="0027432A">
        <w:t>Tobin family, upon the occasion of their family reunion July 24, 2010</w:t>
      </w:r>
      <w:r w:rsidR="00BF0DEB">
        <w:t>,</w:t>
      </w:r>
      <w:r w:rsidR="0027432A">
        <w:t xml:space="preserve"> and to honor her for her dedication and determination to build and maintain strong family ties among all the Smith</w:t>
      </w:r>
      <w:r w:rsidR="00CE21F0">
        <w:noBreakHyphen/>
      </w:r>
      <w:r w:rsidR="0027432A">
        <w:t>Tobin family members.</w:t>
      </w:r>
    </w:p>
    <w:p w:rsidR="001B6DC6" w:rsidRDefault="001B6D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B6D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27432A">
        <w:t>Emma Mae Smith</w:t>
      </w:r>
      <w:r w:rsidR="00CE21F0">
        <w:noBreakHyphen/>
      </w:r>
      <w:r w:rsidR="0027432A">
        <w:t>Parker</w:t>
      </w:r>
      <w:r>
        <w:t>.</w:t>
      </w:r>
    </w:p>
    <w:p w:rsidR="005D3457" w:rsidRDefault="00CE21F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3457" w:rsidRDefault="005D3457" w:rsidP="0023677A">
      <w:pPr>
        <w:suppressAutoHyphens/>
      </w:pPr>
    </w:p>
    <w:sectPr w:rsidR="005D3457" w:rsidSect="0023677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7CEB" w:rsidRDefault="00357CEB" w:rsidP="009F0C77">
      <w:r>
        <w:separator/>
      </w:r>
    </w:p>
  </w:endnote>
  <w:endnote w:type="continuationSeparator" w:id="0">
    <w:p w:rsidR="00357CEB" w:rsidRDefault="00357C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8075DE5-9518-46B0-8C70-653C0DE28046}"/>
    <w:embedBold r:id="rId2" w:fontKey="{43BFC80C-B6BE-4746-8A30-F1460F41C42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6248DDE-77FF-4D73-9EED-86EFAC4E028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B1B3068-5FC8-4CE5-92E6-C5E7CFAC50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2B34849-01EA-4F87-B8BB-99173EDCC4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677A" w:rsidRPr="005D3457" w:rsidRDefault="0023677A" w:rsidP="005D34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[1534]</w:t>
    </w:r>
    <w:r>
      <w:tab/>
    </w:r>
    <w:r w:rsidR="0073090E">
      <w:fldChar w:fldCharType="begin"/>
    </w:r>
    <w:r w:rsidR="0073090E">
      <w:instrText xml:space="preserve"> PAGE  \* MERGEFORMAT </w:instrText>
    </w:r>
    <w:r w:rsidR="0073090E">
      <w:fldChar w:fldCharType="separate"/>
    </w:r>
    <w:r w:rsidR="0073090E">
      <w:rPr>
        <w:noProof/>
      </w:rPr>
      <w:t>1</w:t>
    </w:r>
    <w:r w:rsidR="0073090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7CEB" w:rsidRDefault="00357CEB" w:rsidP="009F0C77">
      <w:r>
        <w:separator/>
      </w:r>
    </w:p>
  </w:footnote>
  <w:footnote w:type="continuationSeparator" w:id="0">
    <w:p w:rsidR="00357CEB" w:rsidRDefault="00357C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2441AC10"/>
    <w:docVar w:name="CoverBillType" w:val="r"/>
    <w:docVar w:name="docpath" w:val="L:\Council\bills\NBD\12441AC10.DOCX"/>
    <w:docVar w:name="dvBillNumber" w:val="1534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C051DE"/>
    <w:rsid w:val="00026C9A"/>
    <w:rsid w:val="00081747"/>
    <w:rsid w:val="000965A1"/>
    <w:rsid w:val="000E1785"/>
    <w:rsid w:val="001023A4"/>
    <w:rsid w:val="0010776B"/>
    <w:rsid w:val="00133E66"/>
    <w:rsid w:val="00134ACF"/>
    <w:rsid w:val="00144E15"/>
    <w:rsid w:val="00195F84"/>
    <w:rsid w:val="001A4A62"/>
    <w:rsid w:val="001A681E"/>
    <w:rsid w:val="001B6DC6"/>
    <w:rsid w:val="001D08F2"/>
    <w:rsid w:val="002037CA"/>
    <w:rsid w:val="002047A2"/>
    <w:rsid w:val="002321B6"/>
    <w:rsid w:val="002335B5"/>
    <w:rsid w:val="0023677A"/>
    <w:rsid w:val="0023696B"/>
    <w:rsid w:val="00250967"/>
    <w:rsid w:val="0027432A"/>
    <w:rsid w:val="002759C5"/>
    <w:rsid w:val="00277DEE"/>
    <w:rsid w:val="00280D88"/>
    <w:rsid w:val="00293FA9"/>
    <w:rsid w:val="00294ABE"/>
    <w:rsid w:val="002A3EB4"/>
    <w:rsid w:val="002E722E"/>
    <w:rsid w:val="00300681"/>
    <w:rsid w:val="003239B4"/>
    <w:rsid w:val="00325348"/>
    <w:rsid w:val="00357CEB"/>
    <w:rsid w:val="00393688"/>
    <w:rsid w:val="003D1343"/>
    <w:rsid w:val="003D411E"/>
    <w:rsid w:val="003E10FD"/>
    <w:rsid w:val="003E3C1E"/>
    <w:rsid w:val="003E6148"/>
    <w:rsid w:val="00400EAA"/>
    <w:rsid w:val="0041760A"/>
    <w:rsid w:val="004809EE"/>
    <w:rsid w:val="00511EE9"/>
    <w:rsid w:val="00515C6D"/>
    <w:rsid w:val="00521E00"/>
    <w:rsid w:val="00577C6C"/>
    <w:rsid w:val="0058501B"/>
    <w:rsid w:val="005D3457"/>
    <w:rsid w:val="006215AA"/>
    <w:rsid w:val="006340D9"/>
    <w:rsid w:val="00643B8E"/>
    <w:rsid w:val="00665EBC"/>
    <w:rsid w:val="0069470D"/>
    <w:rsid w:val="006A476C"/>
    <w:rsid w:val="006C6A93"/>
    <w:rsid w:val="006E02F9"/>
    <w:rsid w:val="0073090E"/>
    <w:rsid w:val="00753C04"/>
    <w:rsid w:val="00756946"/>
    <w:rsid w:val="00757F80"/>
    <w:rsid w:val="00771EEC"/>
    <w:rsid w:val="00786819"/>
    <w:rsid w:val="007A1B2A"/>
    <w:rsid w:val="007A325A"/>
    <w:rsid w:val="007A7F4E"/>
    <w:rsid w:val="007F1523"/>
    <w:rsid w:val="007F509E"/>
    <w:rsid w:val="007F5799"/>
    <w:rsid w:val="007F6947"/>
    <w:rsid w:val="007F720A"/>
    <w:rsid w:val="00872729"/>
    <w:rsid w:val="008A069B"/>
    <w:rsid w:val="008C0EE6"/>
    <w:rsid w:val="008E1E64"/>
    <w:rsid w:val="008E5CE8"/>
    <w:rsid w:val="008F4429"/>
    <w:rsid w:val="00912E93"/>
    <w:rsid w:val="00933E5F"/>
    <w:rsid w:val="009352BB"/>
    <w:rsid w:val="009462E7"/>
    <w:rsid w:val="00975B41"/>
    <w:rsid w:val="00977301"/>
    <w:rsid w:val="00990668"/>
    <w:rsid w:val="009F0C77"/>
    <w:rsid w:val="009F4DD1"/>
    <w:rsid w:val="00A079DF"/>
    <w:rsid w:val="00A37C92"/>
    <w:rsid w:val="00A64E80"/>
    <w:rsid w:val="00A741D9"/>
    <w:rsid w:val="00A9741D"/>
    <w:rsid w:val="00AA6FA8"/>
    <w:rsid w:val="00AD3370"/>
    <w:rsid w:val="00AD4B17"/>
    <w:rsid w:val="00AF0429"/>
    <w:rsid w:val="00B26FA6"/>
    <w:rsid w:val="00B63DE2"/>
    <w:rsid w:val="00B741CB"/>
    <w:rsid w:val="00B934F3"/>
    <w:rsid w:val="00BB6347"/>
    <w:rsid w:val="00BD01B6"/>
    <w:rsid w:val="00BD2134"/>
    <w:rsid w:val="00BF0DEB"/>
    <w:rsid w:val="00C038D8"/>
    <w:rsid w:val="00C045DD"/>
    <w:rsid w:val="00C051DE"/>
    <w:rsid w:val="00C3136F"/>
    <w:rsid w:val="00C3483A"/>
    <w:rsid w:val="00C74E9D"/>
    <w:rsid w:val="00C82FD3"/>
    <w:rsid w:val="00CA24D4"/>
    <w:rsid w:val="00CC6B7B"/>
    <w:rsid w:val="00CD3619"/>
    <w:rsid w:val="00CE21F0"/>
    <w:rsid w:val="00CF4447"/>
    <w:rsid w:val="00D20FFA"/>
    <w:rsid w:val="00D405E7"/>
    <w:rsid w:val="00D41D56"/>
    <w:rsid w:val="00D6260D"/>
    <w:rsid w:val="00D6662B"/>
    <w:rsid w:val="00D83C27"/>
    <w:rsid w:val="00D95E2F"/>
    <w:rsid w:val="00D970A9"/>
    <w:rsid w:val="00DB3AC0"/>
    <w:rsid w:val="00DC475F"/>
    <w:rsid w:val="00DE5AA6"/>
    <w:rsid w:val="00DE68F0"/>
    <w:rsid w:val="00DF3845"/>
    <w:rsid w:val="00DF7E17"/>
    <w:rsid w:val="00E72501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D6475"/>
    <w:rsid w:val="00FF2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4815ABF-AEFE-4EB8-8772-DBF583A9C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04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42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367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534_201006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6-29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60D1C8-E3D0-42D9-B185-4CC864523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622</Words>
  <Characters>3196</Characters>
  <Application>Microsoft Office Word</Application>
  <DocSecurity>0</DocSecurity>
  <Lines>111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1534: Emma Mae Smith-Parker - South Carolina Legislature Online</dc:title>
  <dc:subject/>
  <dc:creator>NikiDowney</dc:creator>
  <cp:keywords/>
  <dc:description/>
  <cp:lastModifiedBy>N Cumfer</cp:lastModifiedBy>
  <cp:revision>7</cp:revision>
  <cp:lastPrinted>2010-06-29T20:05:00Z</cp:lastPrinted>
  <dcterms:created xsi:type="dcterms:W3CDTF">2010-06-29T20:43:00Z</dcterms:created>
  <dcterms:modified xsi:type="dcterms:W3CDTF">2014-11-24T15:18:00Z</dcterms:modified>
</cp:coreProperties>
</file>