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810" w:rsidRDefault="00660733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661810" w:rsidRDefault="00660733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660733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178</w:t>
      </w:r>
    </w:p>
    <w:p w:rsidR="00661810" w:rsidRDefault="00661810">
      <w:pPr>
        <w:widowControl w:val="0"/>
        <w:jc w:val="left"/>
        <w:rPr>
          <w:rFonts w:cs="Times New Roman"/>
          <w:b/>
        </w:rPr>
      </w:pP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Massey</w:t>
      </w: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l:\s-res\asm\003perm.dag.asm.docx</w:t>
      </w: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Transportation</w:t>
      </w: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Beginner's permit</w:t>
      </w: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6607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661810" w:rsidRDefault="006618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661810" w:rsidRDefault="006607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661810" w:rsidRDefault="00660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661810" w:rsidRDefault="00660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</w:p>
    <w:p w:rsidR="00661810" w:rsidRDefault="00660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0F479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154</w:t>
      </w:r>
    </w:p>
    <w:p w:rsidR="00661810" w:rsidRDefault="00660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7" w:history="1">
        <w:r w:rsidRPr="000F479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154</w:t>
      </w:r>
    </w:p>
    <w:p w:rsidR="00661810" w:rsidRDefault="00661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61810" w:rsidRDefault="00661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61810" w:rsidRDefault="00660733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661810" w:rsidRDefault="00661810">
      <w:pPr>
        <w:widowControl w:val="0"/>
        <w:jc w:val="left"/>
        <w:rPr>
          <w:rFonts w:cs="Times New Roman"/>
        </w:rPr>
      </w:pPr>
    </w:p>
    <w:p w:rsidR="00661810" w:rsidRDefault="0045215B">
      <w:pPr>
        <w:widowControl w:val="0"/>
        <w:jc w:val="left"/>
        <w:rPr>
          <w:rFonts w:cs="Times New Roman"/>
        </w:rPr>
      </w:pPr>
      <w:hyperlink r:id="rId8" w:history="1">
        <w:r w:rsidR="00660733">
          <w:rPr>
            <w:rStyle w:val="Hyperlink"/>
            <w:rFonts w:cs="Times New Roman"/>
          </w:rPr>
          <w:t>12/10/2008</w:t>
        </w:r>
      </w:hyperlink>
    </w:p>
    <w:p w:rsidR="00661810" w:rsidRDefault="00661810"/>
    <w:p w:rsidR="00661810" w:rsidRDefault="00661810">
      <w:pPr>
        <w:sectPr w:rsidR="006618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cs="Times New Roman"/>
        </w:rPr>
        <w:t>TO AMEND SECTION 56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50 OF THE 1976 CODE, RELATING TO A BEGINNER’S PERMIT, TO DELETE THE DEPARTMENT OF MOTOR VEHICLES’ AUTHORITY TO RENEW A BEGINNER’S PERMIT.</w:t>
      </w: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50(D) of the 1976 Code is amended to read:</w:t>
      </w: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“(D)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trike/>
          <w:szCs w:val="20"/>
        </w:rPr>
        <w:t>A beginner’s permit may be renewed or a new permit issued for additional periods of twelve months, but the department may refuse to renew or issue a new permit where the examining officer has reason to believe the applicant has not made a bona fide effort to pass the required driver’s road test or does not appear to the examining officer to have the aptitude to pass the road test.</w:t>
      </w:r>
      <w:r>
        <w:rPr>
          <w:rFonts w:eastAsia="Times New Roman" w:cs="Times New Roman"/>
          <w:szCs w:val="20"/>
        </w:rPr>
        <w:t xml:space="preserve">  The fee for every beginner’s </w:t>
      </w:r>
      <w:r>
        <w:rPr>
          <w:rFonts w:eastAsia="Times New Roman" w:cs="Times New Roman"/>
          <w:strike/>
          <w:szCs w:val="20"/>
        </w:rPr>
        <w:t>or renewal</w:t>
      </w:r>
      <w:r>
        <w:rPr>
          <w:rFonts w:eastAsia="Times New Roman" w:cs="Times New Roman"/>
          <w:szCs w:val="20"/>
        </w:rPr>
        <w:t xml:space="preserve"> permit is two dollars and fifty cents, and the permit must bear the full name, date of birth, and residence address and a brief description and color photograph of the permittee and a facsimile of the signature of the permittee or a space upon which the permittee shall write his usual signature with pen and ink immediately upon receipt of the permit.  A permit is not valid until it has been signed by the permittee.”</w:t>
      </w:r>
    </w:p>
    <w:p w:rsidR="00661810" w:rsidRDefault="00661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661810" w:rsidRDefault="0066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661810" w:rsidSect="006618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810" w:rsidRDefault="00660733">
      <w:r>
        <w:separator/>
      </w:r>
    </w:p>
  </w:endnote>
  <w:endnote w:type="continuationSeparator" w:id="0">
    <w:p w:rsidR="00661810" w:rsidRDefault="0066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813AB-8286-4EC7-A410-48EAD8D093D1}"/>
    <w:embedBold r:id="rId2" w:fontKey="{066E0236-7B01-4D47-A6F2-BFB2BF6958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A513CD-7784-4D0E-B239-3B4D712E416C}"/>
    <w:embedBold r:id="rId4" w:fontKey="{5AD156CC-5903-408C-BF73-61BCFA5CF0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BC6E2AF-75DD-4197-ADF8-65730E4C9AC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189142-F291-4FB2-83E8-F6E4E570F7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810" w:rsidRDefault="006607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[178]</w:t>
    </w:r>
    <w:r>
      <w:tab/>
    </w:r>
    <w:r w:rsidR="0045215B">
      <w:fldChar w:fldCharType="begin"/>
    </w:r>
    <w:r w:rsidR="0045215B">
      <w:instrText xml:space="preserve"> PAGE  \* MERGEFORMAT </w:instrText>
    </w:r>
    <w:r w:rsidR="0045215B">
      <w:fldChar w:fldCharType="separate"/>
    </w:r>
    <w:r w:rsidR="0045215B">
      <w:rPr>
        <w:noProof/>
      </w:rPr>
      <w:t>1</w:t>
    </w:r>
    <w:r w:rsidR="004521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810" w:rsidRDefault="00660733">
      <w:r>
        <w:separator/>
      </w:r>
    </w:p>
  </w:footnote>
  <w:footnote w:type="continuationSeparator" w:id="0">
    <w:p w:rsidR="00661810" w:rsidRDefault="006607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661810"/>
    <w:rsid w:val="000F479A"/>
    <w:rsid w:val="0045215B"/>
    <w:rsid w:val="00511107"/>
    <w:rsid w:val="005E23FE"/>
    <w:rsid w:val="00660733"/>
    <w:rsid w:val="00661810"/>
    <w:rsid w:val="0070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45BB5B-644E-4F1C-9C67-6DC0CFA9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61810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1810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661810"/>
  </w:style>
  <w:style w:type="character" w:customStyle="1" w:styleId="BodyTextChar">
    <w:name w:val="Body Text Char"/>
    <w:basedOn w:val="DefaultParagraphFont"/>
    <w:link w:val="BodyText"/>
    <w:uiPriority w:val="99"/>
    <w:rsid w:val="00661810"/>
  </w:style>
  <w:style w:type="paragraph" w:styleId="BalloonText">
    <w:name w:val="Balloon Text"/>
    <w:next w:val="Normal"/>
    <w:link w:val="BalloonTextChar"/>
    <w:uiPriority w:val="99"/>
    <w:unhideWhenUsed/>
    <w:rsid w:val="00661810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61810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661810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661810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61810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6618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1810"/>
  </w:style>
  <w:style w:type="character" w:styleId="LineNumber">
    <w:name w:val="line number"/>
    <w:basedOn w:val="DefaultParagraphFont"/>
    <w:uiPriority w:val="99"/>
    <w:semiHidden/>
    <w:unhideWhenUsed/>
    <w:locked/>
    <w:rsid w:val="00661810"/>
  </w:style>
  <w:style w:type="character" w:styleId="Hyperlink">
    <w:name w:val="Hyperlink"/>
    <w:basedOn w:val="DefaultParagraphFont"/>
    <w:uiPriority w:val="99"/>
    <w:unhideWhenUsed/>
    <w:locked/>
    <w:rsid w:val="006618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78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300</Words>
  <Characters>1553</Characters>
  <Application>Microsoft Office Word</Application>
  <DocSecurity>0</DocSecurity>
  <Lines>68</Lines>
  <Paragraphs>25</Paragraphs>
  <ScaleCrop>false</ScaleCrop>
  <Company>Project Management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178: Beginner's permit - South Carolina Legislature Online</dc:title>
  <dc:subject/>
  <dc:creator>NSC</dc:creator>
  <cp:keywords/>
  <dc:description/>
  <cp:lastModifiedBy>N Cumfer</cp:lastModifiedBy>
  <cp:revision>10</cp:revision>
  <dcterms:created xsi:type="dcterms:W3CDTF">2008-12-10T21:24:00Z</dcterms:created>
  <dcterms:modified xsi:type="dcterms:W3CDTF">2014-11-24T14:55:00Z</dcterms:modified>
</cp:coreProperties>
</file>