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33E" w:rsidRDefault="00D328A2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1E633E" w:rsidRDefault="00D328A2">
      <w:pPr>
        <w:widowControl w:val="0"/>
        <w:jc w:val="center"/>
      </w:pPr>
      <w:r>
        <w:t>118th Session, 2009-2010</w:t>
      </w:r>
    </w:p>
    <w:p w:rsidR="001E633E" w:rsidRDefault="001E633E">
      <w:pPr>
        <w:widowControl w:val="0"/>
        <w:jc w:val="left"/>
      </w:pPr>
    </w:p>
    <w:p w:rsidR="001E633E" w:rsidRDefault="00D328A2">
      <w:pPr>
        <w:widowControl w:val="0"/>
        <w:jc w:val="left"/>
        <w:rPr>
          <w:b/>
        </w:rPr>
      </w:pPr>
      <w:r>
        <w:rPr>
          <w:b/>
        </w:rPr>
        <w:t>H. 3319</w:t>
      </w:r>
    </w:p>
    <w:p w:rsidR="001E633E" w:rsidRDefault="001E633E">
      <w:pPr>
        <w:widowControl w:val="0"/>
        <w:jc w:val="left"/>
        <w:rPr>
          <w:b/>
        </w:rPr>
      </w:pPr>
    </w:p>
    <w:p w:rsidR="001E633E" w:rsidRDefault="00D328A2">
      <w:pPr>
        <w:widowControl w:val="0"/>
        <w:jc w:val="left"/>
      </w:pPr>
      <w:r>
        <w:rPr>
          <w:b/>
        </w:rPr>
        <w:t>STATUS INFORMATION</w:t>
      </w:r>
    </w:p>
    <w:p w:rsidR="001E633E" w:rsidRDefault="001E633E">
      <w:pPr>
        <w:widowControl w:val="0"/>
        <w:jc w:val="left"/>
      </w:pPr>
    </w:p>
    <w:p w:rsidR="001E633E" w:rsidRDefault="00D328A2">
      <w:pPr>
        <w:widowControl w:val="0"/>
        <w:jc w:val="left"/>
      </w:pPr>
      <w:r>
        <w:t>General Bill</w:t>
      </w:r>
    </w:p>
    <w:p w:rsidR="001E633E" w:rsidRDefault="00D328A2">
      <w:pPr>
        <w:widowControl w:val="0"/>
        <w:jc w:val="left"/>
      </w:pPr>
      <w:r>
        <w:t>Sponsors: Rep. Rice</w:t>
      </w:r>
    </w:p>
    <w:p w:rsidR="001E633E" w:rsidRDefault="00D328A2">
      <w:pPr>
        <w:widowControl w:val="0"/>
        <w:jc w:val="left"/>
      </w:pPr>
      <w:r>
        <w:t>Document Path: l:\council\bills\ggs\22201ab09.docx</w:t>
      </w:r>
    </w:p>
    <w:p w:rsidR="001E633E" w:rsidRDefault="001E633E">
      <w:pPr>
        <w:widowControl w:val="0"/>
        <w:jc w:val="left"/>
      </w:pPr>
    </w:p>
    <w:p w:rsidR="001E633E" w:rsidRDefault="00D328A2">
      <w:pPr>
        <w:widowControl w:val="0"/>
        <w:jc w:val="left"/>
      </w:pPr>
      <w:r>
        <w:t>Introduced in the House on January 27, 2009</w:t>
      </w:r>
    </w:p>
    <w:p w:rsidR="001E633E" w:rsidRDefault="00D328A2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1E633E" w:rsidRDefault="001E633E">
      <w:pPr>
        <w:widowControl w:val="0"/>
        <w:jc w:val="left"/>
      </w:pPr>
    </w:p>
    <w:p w:rsidR="001E633E" w:rsidRDefault="00D328A2">
      <w:pPr>
        <w:widowControl w:val="0"/>
        <w:jc w:val="left"/>
      </w:pPr>
      <w:r>
        <w:t>Summary: Animals</w:t>
      </w:r>
    </w:p>
    <w:p w:rsidR="001E633E" w:rsidRDefault="001E633E">
      <w:pPr>
        <w:widowControl w:val="0"/>
        <w:jc w:val="left"/>
      </w:pPr>
    </w:p>
    <w:p w:rsidR="001E633E" w:rsidRDefault="001E633E">
      <w:pPr>
        <w:widowControl w:val="0"/>
        <w:jc w:val="left"/>
      </w:pPr>
    </w:p>
    <w:p w:rsidR="001E633E" w:rsidRDefault="00D328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1E633E" w:rsidRDefault="001E63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E633E" w:rsidRDefault="00D328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1E633E" w:rsidRDefault="00D328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1/27/2009</w:t>
      </w:r>
      <w:r>
        <w:tab/>
        <w:t>House</w:t>
      </w:r>
      <w:r>
        <w:tab/>
        <w:t xml:space="preserve">Introduced and read first time </w:t>
      </w:r>
      <w:hyperlink r:id="rId7" w:history="1">
        <w:r w:rsidRPr="00983BC9">
          <w:rPr>
            <w:rStyle w:val="Hyperlink"/>
          </w:rPr>
          <w:t>HJ</w:t>
        </w:r>
      </w:hyperlink>
      <w:r>
        <w:noBreakHyphen/>
        <w:t>13</w:t>
      </w:r>
    </w:p>
    <w:p w:rsidR="001E633E" w:rsidRDefault="00D328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983BC9">
          <w:rPr>
            <w:rStyle w:val="Hyperlink"/>
          </w:rPr>
          <w:t>HJ</w:t>
        </w:r>
      </w:hyperlink>
      <w:r>
        <w:noBreakHyphen/>
        <w:t>14</w:t>
      </w:r>
    </w:p>
    <w:p w:rsidR="001E633E" w:rsidRDefault="001E63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633E" w:rsidRDefault="001E63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633E" w:rsidRDefault="00D328A2">
      <w:pPr>
        <w:widowControl w:val="0"/>
        <w:jc w:val="left"/>
      </w:pPr>
      <w:r>
        <w:rPr>
          <w:b/>
        </w:rPr>
        <w:t>VERSIONS OF THIS BILL</w:t>
      </w:r>
    </w:p>
    <w:p w:rsidR="001E633E" w:rsidRDefault="001E633E">
      <w:pPr>
        <w:widowControl w:val="0"/>
        <w:jc w:val="left"/>
      </w:pPr>
    </w:p>
    <w:p w:rsidR="001E633E" w:rsidRDefault="007621CF">
      <w:pPr>
        <w:widowControl w:val="0"/>
        <w:jc w:val="left"/>
      </w:pPr>
      <w:hyperlink r:id="rId9" w:history="1">
        <w:r w:rsidR="00D328A2">
          <w:rPr>
            <w:rStyle w:val="Hyperlink"/>
          </w:rPr>
          <w:t>1/27/2009</w:t>
        </w:r>
      </w:hyperlink>
    </w:p>
    <w:p w:rsidR="001E633E" w:rsidRDefault="001E633E"/>
    <w:p w:rsidR="001E633E" w:rsidRDefault="001E633E">
      <w:pPr>
        <w:sectPr w:rsidR="001E633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E633E" w:rsidRDefault="001E633E">
      <w:pPr>
        <w:pStyle w:val="BillDots"/>
      </w:pPr>
    </w:p>
    <w:p w:rsidR="001E633E" w:rsidRDefault="001E633E">
      <w:pPr>
        <w:pStyle w:val="Numbersforbills"/>
      </w:pPr>
    </w:p>
    <w:p w:rsidR="001E633E" w:rsidRDefault="001E6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33E" w:rsidRDefault="001E6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33E" w:rsidRDefault="001E6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33E" w:rsidRDefault="001E6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33E" w:rsidRDefault="001E6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33E" w:rsidRDefault="001E6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33E" w:rsidRDefault="00D32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1E633E" w:rsidRDefault="001E6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33E" w:rsidRDefault="00D32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47</w:t>
      </w:r>
      <w:r>
        <w:noBreakHyphen/>
        <w:t>3</w:t>
      </w:r>
      <w:r>
        <w:noBreakHyphen/>
        <w:t>710, AS AMENDED, CODE OF LAWS OF SOUTH CAROLINA, 1976, RELATING TO CERTAIN DEFINITIONS, SO AS TO PROVIDE A DANGEROUS ANIMAL MEANS, AMONG OTHER THINGS, AN ANIMAL THAT MAKES AN UNPROVOKED ATTACK ON A DOMESTIC ANIMAL OR AN ANIMAL WHOSE CERTAIN ACTIONS WOULD CAUSE A PERSON REASONABLY TO BELIEVE THE ANIMAL WILL ATTACK AND CAUSE BODILY INJURY TO A DOMESTIC ANIMAL.</w:t>
      </w:r>
    </w:p>
    <w:p w:rsidR="001E633E" w:rsidRDefault="001E6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E633E" w:rsidRDefault="00D32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E633E" w:rsidRDefault="001E6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33E" w:rsidRDefault="00D32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47</w:t>
      </w:r>
      <w:r>
        <w:noBreakHyphen/>
        <w:t>3</w:t>
      </w:r>
      <w:r>
        <w:noBreakHyphen/>
        <w:t>710 of the 1976 Code, as last amended by Act 374 of 1992, is further amended to read:</w:t>
      </w:r>
    </w:p>
    <w:p w:rsidR="001E633E" w:rsidRDefault="001E6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33E" w:rsidRDefault="00D32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ab/>
        <w:t>“Section 47</w:t>
      </w:r>
      <w:r>
        <w:noBreakHyphen/>
        <w:t>3</w:t>
      </w:r>
      <w:r>
        <w:noBreakHyphen/>
        <w:t>710.</w:t>
      </w:r>
      <w: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>(A)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As used in this article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‘dangerous animal’ means an animal of the canine or feline family: </w:t>
      </w:r>
    </w:p>
    <w:p w:rsidR="001E633E" w:rsidRDefault="00D32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(1)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which the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whose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owner knows or reasonably should know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that the animal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a propensity, tendency, or disposition to attack unprovoked, cause injury, or otherwise endanger the safety of human beings or domestic animals; </w:t>
      </w:r>
    </w:p>
    <w:p w:rsidR="001E633E" w:rsidRDefault="00D32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(2)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which: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</w:p>
    <w:p w:rsidR="001E633E" w:rsidRDefault="00D32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(a)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which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makes an unprovoked attack that causes bodily injury to a human being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or a domestic animal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the attack occurs in a place other than </w:t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the place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where the animal is confined as required by Section 47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3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 xml:space="preserve">720;  or </w:t>
      </w:r>
    </w:p>
    <w:p w:rsidR="001E633E" w:rsidRDefault="00D32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(b)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which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commits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unprovoked </w:t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acts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act</w:t>
      </w:r>
      <w:r>
        <w:rPr>
          <w:rFonts w:eastAsiaTheme="minorHAnsi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in a place other than </w:t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the place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where the animal is confined as required by Section 47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3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 xml:space="preserve">720 and </w:t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those acts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in a manner to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cause a person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reasonably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reasonably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believe that the animal will attack and cause bodily injury to a human being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or a domestic animal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or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</w:p>
    <w:p w:rsidR="001E633E" w:rsidRDefault="00D32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(3)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which 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owned or harbored primarily or in part for the purpose of fighting or </w:t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which 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trained for fighting. </w:t>
      </w:r>
    </w:p>
    <w:p w:rsidR="001E633E" w:rsidRDefault="00D32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(B)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 xml:space="preserve">‘Dangerous animal’ does not include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an animal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: </w:t>
      </w:r>
    </w:p>
    <w:p w:rsidR="001E633E" w:rsidRDefault="00D32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(1)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an animal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used exclusively for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agricultural </w:t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purposes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purpose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;  or </w:t>
      </w:r>
    </w:p>
    <w:p w:rsidR="001E633E" w:rsidRDefault="00D32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(2)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an animal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which attacks a person who is trespassing or who appears to be trespassing.  A trespasser is a person who is not lawfully upon the premises of the owner, </w:t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as set forth 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pursuant to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Section 47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3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 xml:space="preserve">770(A). </w:t>
      </w:r>
    </w:p>
    <w:p w:rsidR="001E633E" w:rsidRDefault="00D32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(C)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 xml:space="preserve">An animal is not a ‘dangerous animal’ solely </w:t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by virtue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because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its breed or species. </w:t>
      </w:r>
    </w:p>
    <w:p w:rsidR="001E633E" w:rsidRDefault="00D32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(D)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As used in this article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‘owner’ means a person who owns or has custody or control of the animal. </w:t>
      </w:r>
    </w:p>
    <w:p w:rsidR="001E633E" w:rsidRDefault="00D32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(E)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As used in this article, ‘injury’ or ‘bodily injury’ means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:</w:t>
      </w:r>
    </w:p>
    <w:p w:rsidR="001E633E" w:rsidRDefault="00D32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(1)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broken </w:t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bones,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bone;</w:t>
      </w:r>
    </w:p>
    <w:p w:rsidR="001E633E" w:rsidRDefault="00D32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(2)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lacerations,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a laceration;</w:t>
      </w:r>
    </w:p>
    <w:p w:rsidR="001E633E" w:rsidRDefault="00D32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(3)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punctures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a puncture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 skin</w:t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,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;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or</w:t>
      </w:r>
    </w:p>
    <w:p w:rsidR="001E633E" w:rsidRDefault="00D32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(4)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strike/>
          <w:color w:val="000000" w:themeColor="text1"/>
          <w:szCs w:val="22"/>
          <w:u w:color="000000" w:themeColor="text1"/>
        </w:rPr>
        <w:t>any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physical injury resulting in death.”</w:t>
      </w:r>
    </w:p>
    <w:p w:rsidR="001E633E" w:rsidRDefault="001E6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33E" w:rsidRDefault="00D32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E633E" w:rsidRDefault="00D32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E633E" w:rsidRDefault="001E633E">
      <w:pPr>
        <w:suppressAutoHyphens/>
      </w:pPr>
    </w:p>
    <w:sectPr w:rsidR="001E633E" w:rsidSect="001E633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633E" w:rsidRDefault="00D328A2">
      <w:r>
        <w:separator/>
      </w:r>
    </w:p>
  </w:endnote>
  <w:endnote w:type="continuationSeparator" w:id="0">
    <w:p w:rsidR="001E633E" w:rsidRDefault="00D32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492FBE-D3B1-4D2C-89CC-5210700A1421}"/>
    <w:embedBold r:id="rId2" w:fontKey="{E8B605E4-DBCD-4104-BFD8-0032315535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0F9EC2-E6BF-4E31-8611-D7C0513B7E8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EC19CD5-892A-4CF8-BBCD-A70ECB3A87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FF0CE1-2E13-45A8-977E-19B52350CD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633E" w:rsidRDefault="00D328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[3319]</w:t>
    </w:r>
    <w:r>
      <w:tab/>
    </w:r>
    <w:r w:rsidR="007621CF">
      <w:fldChar w:fldCharType="begin"/>
    </w:r>
    <w:r w:rsidR="007621CF">
      <w:instrText xml:space="preserve"> PAGE  \* MERGEFORMAT </w:instrText>
    </w:r>
    <w:r w:rsidR="007621CF">
      <w:fldChar w:fldCharType="separate"/>
    </w:r>
    <w:r w:rsidR="007621CF">
      <w:rPr>
        <w:noProof/>
      </w:rPr>
      <w:t>1</w:t>
    </w:r>
    <w:r w:rsidR="007621C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633E" w:rsidRDefault="00D328A2">
      <w:r>
        <w:separator/>
      </w:r>
    </w:p>
  </w:footnote>
  <w:footnote w:type="continuationSeparator" w:id="0">
    <w:p w:rsidR="001E633E" w:rsidRDefault="00D328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201AB09"/>
    <w:docVar w:name="CoverBillType" w:val="b"/>
    <w:docVar w:name="docpath" w:val="L:\Council\bills\GGS\22201AB09.DOCX"/>
    <w:docVar w:name="dvBillNumber" w:val="331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1E633E"/>
    <w:rsid w:val="001E633E"/>
    <w:rsid w:val="007621CF"/>
    <w:rsid w:val="00880D85"/>
    <w:rsid w:val="00983BC9"/>
    <w:rsid w:val="00D328A2"/>
    <w:rsid w:val="00DA0083"/>
    <w:rsid w:val="00DD4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9C4C670-9548-49EF-B3D3-7DE88835A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633E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633E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633E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E63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E633E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E63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633E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E633E"/>
  </w:style>
  <w:style w:type="character" w:styleId="LineNumber">
    <w:name w:val="line number"/>
    <w:basedOn w:val="DefaultParagraphFont"/>
    <w:uiPriority w:val="99"/>
    <w:semiHidden/>
    <w:unhideWhenUsed/>
    <w:rsid w:val="001E633E"/>
  </w:style>
  <w:style w:type="paragraph" w:customStyle="1" w:styleId="BillDots">
    <w:name w:val="Bill Dots"/>
    <w:basedOn w:val="Normal"/>
    <w:qFormat/>
    <w:rsid w:val="001E633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1E633E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63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33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63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27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27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319_2009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160C7-7D9B-4A4B-AB39-242CAB89E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486</Words>
  <Characters>2401</Characters>
  <Application>Microsoft Office Word</Application>
  <DocSecurity>0</DocSecurity>
  <Lines>92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3319: Animals - South Carolina Legislature Online</dc:title>
  <dc:subject/>
  <dc:creator>GGS</dc:creator>
  <cp:keywords/>
  <dc:description/>
  <cp:lastModifiedBy>N Cumfer</cp:lastModifiedBy>
  <cp:revision>9</cp:revision>
  <cp:lastPrinted>2009-01-16T20:06:00Z</cp:lastPrinted>
  <dcterms:created xsi:type="dcterms:W3CDTF">2009-01-27T17:37:00Z</dcterms:created>
  <dcterms:modified xsi:type="dcterms:W3CDTF">2014-11-24T16:04:00Z</dcterms:modified>
</cp:coreProperties>
</file>