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7D6" w:rsidRDefault="00043277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BD27D6" w:rsidRDefault="00043277">
      <w:pPr>
        <w:widowControl w:val="0"/>
        <w:jc w:val="center"/>
      </w:pPr>
      <w:r>
        <w:t>118th Session, 2009-2010</w:t>
      </w:r>
    </w:p>
    <w:p w:rsidR="00BD27D6" w:rsidRDefault="00BD27D6">
      <w:pPr>
        <w:widowControl w:val="0"/>
        <w:jc w:val="left"/>
      </w:pPr>
    </w:p>
    <w:p w:rsidR="00BD27D6" w:rsidRDefault="00043277">
      <w:pPr>
        <w:widowControl w:val="0"/>
        <w:jc w:val="left"/>
        <w:rPr>
          <w:b/>
        </w:rPr>
      </w:pPr>
      <w:r>
        <w:rPr>
          <w:b/>
        </w:rPr>
        <w:t>H. 3857</w:t>
      </w:r>
    </w:p>
    <w:p w:rsidR="00BD27D6" w:rsidRDefault="00BD27D6">
      <w:pPr>
        <w:widowControl w:val="0"/>
        <w:jc w:val="left"/>
        <w:rPr>
          <w:b/>
        </w:rPr>
      </w:pPr>
    </w:p>
    <w:p w:rsidR="00BD27D6" w:rsidRDefault="00043277">
      <w:pPr>
        <w:widowControl w:val="0"/>
        <w:jc w:val="left"/>
      </w:pPr>
      <w:r>
        <w:rPr>
          <w:b/>
        </w:rPr>
        <w:t>STATUS INFORMATION</w:t>
      </w:r>
    </w:p>
    <w:p w:rsidR="00BD27D6" w:rsidRDefault="00BD27D6">
      <w:pPr>
        <w:widowControl w:val="0"/>
        <w:jc w:val="left"/>
      </w:pPr>
    </w:p>
    <w:p w:rsidR="00BD27D6" w:rsidRDefault="00043277">
      <w:pPr>
        <w:widowControl w:val="0"/>
        <w:jc w:val="left"/>
      </w:pPr>
      <w:r>
        <w:t>General Bill</w:t>
      </w:r>
    </w:p>
    <w:p w:rsidR="00BD27D6" w:rsidRDefault="00043277">
      <w:pPr>
        <w:widowControl w:val="0"/>
        <w:jc w:val="left"/>
      </w:pPr>
      <w:r>
        <w:t>Sponsors: Reps. Crawford, Lowe, Daning, Scott, Simrill, Millwood, Parker, Allison, Forrester, Kelly, Limehouse, Owens and Sottile</w:t>
      </w:r>
    </w:p>
    <w:p w:rsidR="00BD27D6" w:rsidRDefault="00043277">
      <w:pPr>
        <w:widowControl w:val="0"/>
        <w:jc w:val="left"/>
      </w:pPr>
      <w:r>
        <w:t>Document Path: l:\council\bills\nbd\11397bh09.docx</w:t>
      </w:r>
    </w:p>
    <w:p w:rsidR="00BD27D6" w:rsidRDefault="00BD27D6">
      <w:pPr>
        <w:widowControl w:val="0"/>
        <w:jc w:val="left"/>
      </w:pPr>
    </w:p>
    <w:p w:rsidR="00BD27D6" w:rsidRDefault="00043277">
      <w:pPr>
        <w:widowControl w:val="0"/>
        <w:jc w:val="left"/>
      </w:pPr>
      <w:r>
        <w:t>Introduced in the House on April 1, 2009</w:t>
      </w:r>
    </w:p>
    <w:p w:rsidR="00BD27D6" w:rsidRDefault="00043277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Education and Public Works</w:t>
      </w:r>
    </w:p>
    <w:p w:rsidR="00BD27D6" w:rsidRDefault="00BD27D6">
      <w:pPr>
        <w:widowControl w:val="0"/>
        <w:jc w:val="left"/>
      </w:pPr>
    </w:p>
    <w:p w:rsidR="00BD27D6" w:rsidRDefault="00043277">
      <w:pPr>
        <w:widowControl w:val="0"/>
        <w:jc w:val="left"/>
      </w:pPr>
      <w:r>
        <w:t>Summary: Psychological screenings</w:t>
      </w:r>
    </w:p>
    <w:p w:rsidR="00BD27D6" w:rsidRDefault="00BD27D6">
      <w:pPr>
        <w:widowControl w:val="0"/>
        <w:jc w:val="left"/>
      </w:pPr>
    </w:p>
    <w:p w:rsidR="00BD27D6" w:rsidRDefault="00BD27D6">
      <w:pPr>
        <w:widowControl w:val="0"/>
        <w:jc w:val="left"/>
      </w:pPr>
    </w:p>
    <w:p w:rsidR="00BD27D6" w:rsidRDefault="000432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BD27D6" w:rsidRDefault="00BD27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27D6" w:rsidRDefault="000432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BD27D6" w:rsidRDefault="00043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House</w:t>
      </w:r>
      <w:r>
        <w:tab/>
        <w:t xml:space="preserve">Introduced and read first time </w:t>
      </w:r>
      <w:hyperlink r:id="rId7" w:history="1">
        <w:r w:rsidRPr="00D42751">
          <w:rPr>
            <w:rStyle w:val="Hyperlink"/>
          </w:rPr>
          <w:t>HJ</w:t>
        </w:r>
      </w:hyperlink>
      <w:r>
        <w:noBreakHyphen/>
        <w:t>102</w:t>
      </w:r>
    </w:p>
    <w:p w:rsidR="00BD27D6" w:rsidRDefault="00043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  <w:r>
        <w:t xml:space="preserve"> </w:t>
      </w:r>
      <w:hyperlink r:id="rId8" w:history="1">
        <w:r w:rsidRPr="00D42751">
          <w:rPr>
            <w:rStyle w:val="Hyperlink"/>
          </w:rPr>
          <w:t>HJ</w:t>
        </w:r>
      </w:hyperlink>
      <w:r>
        <w:noBreakHyphen/>
        <w:t>102</w:t>
      </w:r>
    </w:p>
    <w:p w:rsidR="00BD27D6" w:rsidRDefault="00BD27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27D6" w:rsidRDefault="00BD27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27D6" w:rsidRDefault="00043277">
      <w:pPr>
        <w:widowControl w:val="0"/>
        <w:jc w:val="left"/>
      </w:pPr>
      <w:r>
        <w:rPr>
          <w:b/>
        </w:rPr>
        <w:t>VERSIONS OF THIS BILL</w:t>
      </w:r>
    </w:p>
    <w:p w:rsidR="00BD27D6" w:rsidRDefault="00BD27D6">
      <w:pPr>
        <w:widowControl w:val="0"/>
        <w:jc w:val="left"/>
      </w:pPr>
    </w:p>
    <w:p w:rsidR="00BD27D6" w:rsidRDefault="000640E6">
      <w:pPr>
        <w:widowControl w:val="0"/>
        <w:jc w:val="left"/>
      </w:pPr>
      <w:hyperlink r:id="rId9" w:history="1">
        <w:r w:rsidR="00043277">
          <w:rPr>
            <w:rStyle w:val="Hyperlink"/>
          </w:rPr>
          <w:t>4/1/2009</w:t>
        </w:r>
      </w:hyperlink>
    </w:p>
    <w:p w:rsidR="00BD27D6" w:rsidRDefault="00BD27D6"/>
    <w:p w:rsidR="00BD27D6" w:rsidRDefault="00BD27D6">
      <w:pPr>
        <w:sectPr w:rsidR="00BD27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27D6" w:rsidRDefault="00BD27D6">
      <w:pPr>
        <w:pStyle w:val="BillDots"/>
      </w:pPr>
    </w:p>
    <w:p w:rsidR="00BD27D6" w:rsidRDefault="00BD27D6">
      <w:pPr>
        <w:pStyle w:val="Numbersforbills"/>
      </w:pPr>
    </w:p>
    <w:p w:rsidR="00BD27D6" w:rsidRDefault="00BD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7D6" w:rsidRDefault="00BD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7D6" w:rsidRDefault="00BD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7D6" w:rsidRDefault="00BD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7D6" w:rsidRDefault="00BD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7D6" w:rsidRDefault="00BD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7D6" w:rsidRDefault="00043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BD27D6" w:rsidRDefault="00BD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7D6" w:rsidRDefault="00043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59</w:t>
      </w:r>
      <w:r>
        <w:noBreakHyphen/>
        <w:t>63</w:t>
      </w:r>
      <w:r>
        <w:noBreakHyphen/>
        <w:t>90, AS AMENDED, CODE OF LAWS OF SOUTH CAROLINA, 1976, RELATING TO NOTICE OF AVAILABLE HEALTH</w:t>
      </w:r>
      <w:r>
        <w:noBreakHyphen/>
        <w:t>RELATED SERVICES AND RIGHTS, SO AS TO PROVIDE THAT NOTICE OF RIGHTS PERTAINING TO PSYCHOLOGICAL SCREENINGS MUST BE SENT BY A SCHOOL DISTRICT TO PARENTS AT THE BEGINNING OF THE SCHOOL YEAR, AND TO PROVIDE THAT A PARENT OR GUARDIAN IS NOT REQUIRED TO TAKE ANY MEDICAL ACTION AND THAT PSYCHOLOGICAL SCREENING OF A STUDENT MAY NOT BE REQUIRED IN THE ABSENCE OF A SIGNED, WRITTEN CONSENT BY A STUDENT’S PARENT OR GUARDIAN.</w:t>
      </w:r>
    </w:p>
    <w:p w:rsidR="00BD27D6" w:rsidRDefault="00BD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27D6" w:rsidRDefault="00043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27D6" w:rsidRDefault="00BD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7D6" w:rsidRDefault="00043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59</w:t>
      </w:r>
      <w:r>
        <w:noBreakHyphen/>
        <w:t>63</w:t>
      </w:r>
      <w:r>
        <w:noBreakHyphen/>
        <w:t>90 of the 1976 Code, as last amended by Act 81 of 2005, is further amended to read:</w:t>
      </w:r>
    </w:p>
    <w:p w:rsidR="00BD27D6" w:rsidRDefault="00BD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7D6" w:rsidRDefault="00043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59</w:t>
      </w:r>
      <w:r>
        <w:noBreakHyphen/>
        <w:t>63</w:t>
      </w:r>
      <w:r>
        <w:noBreakHyphen/>
        <w:t>90.</w:t>
      </w:r>
      <w:r>
        <w:tab/>
      </w:r>
      <w:r>
        <w:rPr>
          <w:u w:val="single"/>
        </w:rPr>
        <w:t>(A)</w:t>
      </w:r>
      <w:r>
        <w:tab/>
      </w:r>
      <w:r>
        <w:rPr>
          <w:szCs w:val="24"/>
        </w:rPr>
        <w:t xml:space="preserve">The State Department of Education shall develop a notice to be sent by each school district to </w:t>
      </w:r>
      <w:r>
        <w:rPr>
          <w:strike/>
          <w:szCs w:val="24"/>
        </w:rPr>
        <w:t>all</w:t>
      </w:r>
      <w:r>
        <w:rPr>
          <w:szCs w:val="24"/>
        </w:rPr>
        <w:t xml:space="preserve"> parents or legal guardians that notifies them of </w:t>
      </w:r>
      <w:r>
        <w:rPr>
          <w:szCs w:val="24"/>
          <w:u w:val="single"/>
        </w:rPr>
        <w:t>their rights pertaining to psychological screenings,</w:t>
      </w:r>
      <w:r>
        <w:rPr>
          <w:szCs w:val="24"/>
        </w:rPr>
        <w:t xml:space="preserve"> available services</w:t>
      </w:r>
      <w:r>
        <w:rPr>
          <w:szCs w:val="24"/>
          <w:u w:val="single"/>
        </w:rPr>
        <w:t>,</w:t>
      </w:r>
      <w:r>
        <w:rPr>
          <w:szCs w:val="24"/>
        </w:rPr>
        <w:t xml:space="preserve"> and rights pursuant to Section 504 of the Rehabilitation Act of 1973, the IDEA, and medical homebound regulations at the beginning of the school year. </w:t>
      </w:r>
    </w:p>
    <w:p w:rsidR="00BD27D6" w:rsidRDefault="00043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(B)</w:t>
      </w:r>
      <w:r>
        <w:rPr>
          <w:szCs w:val="24"/>
          <w:u w:val="single"/>
        </w:rPr>
        <w:tab/>
        <w:t>School and district personnel may not require any specific medical action by the parent or guardian of a student.  Psychological screening of a student may not be required in the absence of a signed, written consent by a student’s parent or guardian.</w:t>
      </w:r>
      <w:r>
        <w:rPr>
          <w:szCs w:val="24"/>
        </w:rPr>
        <w:t>”</w:t>
      </w:r>
    </w:p>
    <w:p w:rsidR="00BD27D6" w:rsidRDefault="00BD2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7D6" w:rsidRDefault="00043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BD27D6" w:rsidRDefault="00043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D27D6" w:rsidRDefault="00BD27D6">
      <w:pPr>
        <w:suppressAutoHyphens/>
      </w:pPr>
    </w:p>
    <w:sectPr w:rsidR="00BD27D6" w:rsidSect="00BD27D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7D6" w:rsidRDefault="00043277">
      <w:r>
        <w:separator/>
      </w:r>
    </w:p>
  </w:endnote>
  <w:endnote w:type="continuationSeparator" w:id="0">
    <w:p w:rsidR="00BD27D6" w:rsidRDefault="00043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60E2D3-EF04-438C-85D7-2B2A6DF05B7C}"/>
    <w:embedBold r:id="rId2" w:fontKey="{0C5A824A-7DAD-48DD-8D30-C6826DD09D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21684E-0918-4B60-8C8C-5757BD58C4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540FE0-0EA0-465A-816A-1B5048E3ED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7D6" w:rsidRDefault="000432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[3857]</w:t>
    </w:r>
    <w:r>
      <w:tab/>
    </w:r>
    <w:r w:rsidR="000640E6">
      <w:fldChar w:fldCharType="begin"/>
    </w:r>
    <w:r w:rsidR="000640E6">
      <w:instrText xml:space="preserve"> PAGE  \* MERGEFORMAT </w:instrText>
    </w:r>
    <w:r w:rsidR="000640E6">
      <w:fldChar w:fldCharType="separate"/>
    </w:r>
    <w:r w:rsidR="000640E6">
      <w:rPr>
        <w:noProof/>
      </w:rPr>
      <w:t>1</w:t>
    </w:r>
    <w:r w:rsidR="000640E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7D6" w:rsidRDefault="00043277">
      <w:r>
        <w:separator/>
      </w:r>
    </w:p>
  </w:footnote>
  <w:footnote w:type="continuationSeparator" w:id="0">
    <w:p w:rsidR="00BD27D6" w:rsidRDefault="000432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97BH09"/>
    <w:docVar w:name="CoverBillType" w:val="b"/>
    <w:docVar w:name="docpath" w:val="L:\Council\bills\NBD\11397BH09.DOCX"/>
    <w:docVar w:name="dvBillNumber" w:val="385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D27D6"/>
    <w:rsid w:val="00043277"/>
    <w:rsid w:val="000640E6"/>
    <w:rsid w:val="007A79A0"/>
    <w:rsid w:val="009027D7"/>
    <w:rsid w:val="00AE390E"/>
    <w:rsid w:val="00BD27D6"/>
    <w:rsid w:val="00D4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6D9DAAA-6D12-43D5-9D0C-E38F132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7D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27D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27D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D27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27D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BD27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7D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D27D6"/>
  </w:style>
  <w:style w:type="character" w:styleId="LineNumber">
    <w:name w:val="line number"/>
    <w:basedOn w:val="DefaultParagraphFont"/>
    <w:uiPriority w:val="99"/>
    <w:semiHidden/>
    <w:unhideWhenUsed/>
    <w:rsid w:val="00BD27D6"/>
  </w:style>
  <w:style w:type="paragraph" w:customStyle="1" w:styleId="BillDots">
    <w:name w:val="Bill Dots"/>
    <w:basedOn w:val="Normal"/>
    <w:qFormat/>
    <w:rsid w:val="00BD27D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BD27D6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D27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4-01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4-01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857_200904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883D1-0DC0-4D29-8ED1-7C12A7FE0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335</Words>
  <Characters>1779</Characters>
  <Application>Microsoft Office Word</Application>
  <DocSecurity>0</DocSecurity>
  <Lines>74</Lines>
  <Paragraphs>24</Paragraphs>
  <ScaleCrop>false</ScaleCrop>
  <Company> </Company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3857: Psychological screenings - South Carolina Legislature Online</dc:title>
  <dc:subject/>
  <dc:creator>NIKI DOWNEY</dc:creator>
  <cp:keywords/>
  <dc:description/>
  <cp:lastModifiedBy>N Cumfer</cp:lastModifiedBy>
  <cp:revision>9</cp:revision>
  <cp:lastPrinted>2009-03-31T15:00:00Z</cp:lastPrinted>
  <dcterms:created xsi:type="dcterms:W3CDTF">2009-04-01T20:03:00Z</dcterms:created>
  <dcterms:modified xsi:type="dcterms:W3CDTF">2014-11-24T16:14:00Z</dcterms:modified>
</cp:coreProperties>
</file>