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138" w:rsidRDefault="00823138" w:rsidP="00823138">
      <w:pPr>
        <w:widowControl w:val="0"/>
        <w:jc w:val="center"/>
      </w:pPr>
      <w:bookmarkStart w:id="0" w:name="_GoBack"/>
      <w:bookmarkEnd w:id="0"/>
      <w:r w:rsidRPr="00823138">
        <w:rPr>
          <w:b/>
        </w:rPr>
        <w:t>South Carolina General Assembly</w:t>
      </w:r>
    </w:p>
    <w:p w:rsidR="00823138" w:rsidRDefault="00823138" w:rsidP="00823138">
      <w:pPr>
        <w:widowControl w:val="0"/>
        <w:jc w:val="center"/>
      </w:pPr>
      <w:r>
        <w:t>118th Session, 2009-2010</w:t>
      </w:r>
    </w:p>
    <w:p w:rsidR="00823138" w:rsidRDefault="00823138" w:rsidP="00823138">
      <w:pPr>
        <w:widowControl w:val="0"/>
        <w:jc w:val="left"/>
      </w:pPr>
    </w:p>
    <w:p w:rsidR="00823138" w:rsidRDefault="00823138" w:rsidP="00823138">
      <w:pPr>
        <w:widowControl w:val="0"/>
        <w:jc w:val="left"/>
        <w:rPr>
          <w:b/>
        </w:rPr>
      </w:pPr>
      <w:r w:rsidRPr="00823138">
        <w:rPr>
          <w:b/>
        </w:rPr>
        <w:t>H. 4125</w:t>
      </w:r>
    </w:p>
    <w:p w:rsidR="00823138" w:rsidRDefault="00823138" w:rsidP="00823138">
      <w:pPr>
        <w:widowControl w:val="0"/>
        <w:jc w:val="left"/>
        <w:rPr>
          <w:b/>
        </w:rPr>
      </w:pPr>
    </w:p>
    <w:p w:rsidR="00823138" w:rsidRDefault="00823138" w:rsidP="00823138">
      <w:pPr>
        <w:widowControl w:val="0"/>
        <w:jc w:val="left"/>
      </w:pPr>
      <w:r w:rsidRPr="00823138">
        <w:rPr>
          <w:b/>
        </w:rPr>
        <w:t>STATUS INFORMATION</w:t>
      </w:r>
    </w:p>
    <w:p w:rsidR="00823138" w:rsidRDefault="00823138" w:rsidP="00823138">
      <w:pPr>
        <w:widowControl w:val="0"/>
        <w:jc w:val="left"/>
      </w:pPr>
    </w:p>
    <w:p w:rsidR="00823138" w:rsidRDefault="00823138" w:rsidP="00823138">
      <w:pPr>
        <w:widowControl w:val="0"/>
        <w:jc w:val="left"/>
      </w:pPr>
      <w:r>
        <w:t>House Resolution</w:t>
      </w:r>
    </w:p>
    <w:p w:rsidR="00823138" w:rsidRDefault="0028294A" w:rsidP="00823138">
      <w:pPr>
        <w:widowControl w:val="0"/>
        <w:jc w:val="left"/>
      </w:pPr>
      <w:r>
        <w:t>Sponsors: Reps. Loftis,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23138" w:rsidRDefault="00823138" w:rsidP="00823138">
      <w:pPr>
        <w:widowControl w:val="0"/>
        <w:jc w:val="left"/>
      </w:pPr>
      <w:r>
        <w:t>Document Path: l:\council\bills\rm\1289htc09.docx</w:t>
      </w:r>
    </w:p>
    <w:p w:rsidR="00823138" w:rsidRDefault="00823138" w:rsidP="00823138">
      <w:pPr>
        <w:widowControl w:val="0"/>
        <w:jc w:val="left"/>
      </w:pPr>
    </w:p>
    <w:p w:rsidR="00823138" w:rsidRDefault="00823138" w:rsidP="00823138">
      <w:pPr>
        <w:widowControl w:val="0"/>
        <w:jc w:val="left"/>
      </w:pPr>
      <w:r>
        <w:t>Introduced in the House on June 16, 2009</w:t>
      </w:r>
    </w:p>
    <w:p w:rsidR="00823138" w:rsidRDefault="00823138" w:rsidP="00823138">
      <w:pPr>
        <w:widowControl w:val="0"/>
        <w:jc w:val="left"/>
      </w:pPr>
      <w:r>
        <w:t>Adopted by the House on June 16, 2009</w:t>
      </w:r>
    </w:p>
    <w:p w:rsidR="00823138" w:rsidRDefault="00823138" w:rsidP="00823138">
      <w:pPr>
        <w:widowControl w:val="0"/>
        <w:jc w:val="left"/>
      </w:pPr>
    </w:p>
    <w:p w:rsidR="00823138" w:rsidRDefault="00823138" w:rsidP="00823138">
      <w:pPr>
        <w:widowControl w:val="0"/>
        <w:jc w:val="left"/>
      </w:pPr>
      <w:r>
        <w:t xml:space="preserve">Summary: </w:t>
      </w:r>
      <w:r w:rsidR="000757D4">
        <w:t>James R. Starnes</w:t>
      </w:r>
    </w:p>
    <w:p w:rsidR="00823138" w:rsidRDefault="00823138" w:rsidP="00823138">
      <w:pPr>
        <w:widowControl w:val="0"/>
        <w:jc w:val="left"/>
      </w:pPr>
    </w:p>
    <w:p w:rsidR="00823138" w:rsidRDefault="00823138" w:rsidP="00823138">
      <w:pPr>
        <w:widowControl w:val="0"/>
        <w:jc w:val="left"/>
      </w:pPr>
    </w:p>
    <w:p w:rsidR="00823138" w:rsidRDefault="00823138" w:rsidP="00823138">
      <w:pPr>
        <w:widowControl w:val="0"/>
        <w:tabs>
          <w:tab w:val="center" w:pos="590"/>
          <w:tab w:val="center" w:pos="1440"/>
          <w:tab w:val="left" w:pos="1872"/>
          <w:tab w:val="left" w:pos="9187"/>
        </w:tabs>
        <w:jc w:val="left"/>
      </w:pPr>
      <w:r w:rsidRPr="00823138">
        <w:rPr>
          <w:b/>
        </w:rPr>
        <w:t>HISTORY OF LEGISLATIVE ACTIONS</w:t>
      </w:r>
    </w:p>
    <w:p w:rsidR="00823138" w:rsidRDefault="00823138" w:rsidP="00823138">
      <w:pPr>
        <w:widowControl w:val="0"/>
        <w:tabs>
          <w:tab w:val="center" w:pos="590"/>
          <w:tab w:val="center" w:pos="1440"/>
          <w:tab w:val="left" w:pos="1872"/>
          <w:tab w:val="left" w:pos="9187"/>
        </w:tabs>
        <w:jc w:val="left"/>
      </w:pPr>
    </w:p>
    <w:p w:rsidR="00823138" w:rsidRPr="00823138" w:rsidRDefault="00823138" w:rsidP="00823138">
      <w:pPr>
        <w:widowControl w:val="0"/>
        <w:tabs>
          <w:tab w:val="center" w:pos="590"/>
          <w:tab w:val="center" w:pos="1440"/>
          <w:tab w:val="left" w:pos="1872"/>
          <w:tab w:val="left" w:pos="9187"/>
        </w:tabs>
        <w:jc w:val="left"/>
      </w:pPr>
      <w:r w:rsidRPr="00823138">
        <w:rPr>
          <w:u w:val="single"/>
        </w:rPr>
        <w:tab/>
        <w:t>Date</w:t>
      </w:r>
      <w:r w:rsidRPr="00823138">
        <w:rPr>
          <w:u w:val="single"/>
        </w:rPr>
        <w:tab/>
        <w:t>Body</w:t>
      </w:r>
      <w:r w:rsidRPr="00823138">
        <w:rPr>
          <w:u w:val="single"/>
        </w:rPr>
        <w:tab/>
        <w:t>Action Description with journal page number</w:t>
      </w:r>
      <w:r w:rsidRPr="00823138">
        <w:rPr>
          <w:u w:val="single"/>
        </w:rPr>
        <w:tab/>
      </w:r>
    </w:p>
    <w:p w:rsidR="002E64D0" w:rsidRDefault="002E64D0" w:rsidP="002E64D0">
      <w:pPr>
        <w:widowControl w:val="0"/>
        <w:tabs>
          <w:tab w:val="right" w:pos="1008"/>
          <w:tab w:val="left" w:pos="1152"/>
          <w:tab w:val="left" w:pos="1872"/>
          <w:tab w:val="left" w:pos="9187"/>
        </w:tabs>
        <w:ind w:left="2088" w:hanging="2088"/>
        <w:jc w:val="left"/>
      </w:pPr>
      <w:r>
        <w:tab/>
        <w:t>6/16/2009</w:t>
      </w:r>
      <w:r>
        <w:tab/>
        <w:t>House</w:t>
      </w:r>
      <w:r>
        <w:tab/>
      </w:r>
      <w:r w:rsidRPr="00332D20">
        <w:t xml:space="preserve">Introduced and adopted </w:t>
      </w:r>
      <w:hyperlink r:id="rId7" w:history="1">
        <w:r w:rsidRPr="00D95A57">
          <w:rPr>
            <w:rStyle w:val="Hyperlink"/>
          </w:rPr>
          <w:t>HJ</w:t>
        </w:r>
      </w:hyperlink>
      <w:r>
        <w:noBreakHyphen/>
      </w:r>
      <w:r w:rsidRPr="00332D20">
        <w:t>69</w:t>
      </w:r>
    </w:p>
    <w:p w:rsidR="002E64D0" w:rsidRDefault="002E64D0" w:rsidP="002E64D0">
      <w:pPr>
        <w:widowControl w:val="0"/>
        <w:tabs>
          <w:tab w:val="right" w:pos="1008"/>
          <w:tab w:val="left" w:pos="1152"/>
          <w:tab w:val="left" w:pos="1872"/>
          <w:tab w:val="left" w:pos="9187"/>
        </w:tabs>
        <w:ind w:left="2088" w:hanging="2088"/>
        <w:jc w:val="left"/>
      </w:pPr>
    </w:p>
    <w:p w:rsidR="00823138" w:rsidRPr="00823138" w:rsidRDefault="00823138" w:rsidP="00823138">
      <w:pPr>
        <w:widowControl w:val="0"/>
        <w:tabs>
          <w:tab w:val="right" w:pos="1008"/>
          <w:tab w:val="left" w:pos="1152"/>
          <w:tab w:val="left" w:pos="1872"/>
          <w:tab w:val="left" w:pos="9187"/>
        </w:tabs>
        <w:ind w:left="2088" w:hanging="2088"/>
        <w:jc w:val="left"/>
      </w:pPr>
    </w:p>
    <w:p w:rsidR="00823138" w:rsidRDefault="00823138" w:rsidP="00823138">
      <w:r w:rsidRPr="00823138">
        <w:rPr>
          <w:b/>
        </w:rPr>
        <w:t>VERSIONS OF THIS BILL</w:t>
      </w:r>
    </w:p>
    <w:p w:rsidR="00823138" w:rsidRDefault="00823138" w:rsidP="00823138"/>
    <w:p w:rsidR="00823138" w:rsidRDefault="004561BE" w:rsidP="00823138">
      <w:hyperlink r:id="rId8" w:history="1">
        <w:r w:rsidR="00823138">
          <w:rPr>
            <w:rStyle w:val="Hyperlink"/>
          </w:rPr>
          <w:t>6/16/2009</w:t>
        </w:r>
      </w:hyperlink>
    </w:p>
    <w:p w:rsidR="00823138" w:rsidRDefault="00823138" w:rsidP="00823138"/>
    <w:p w:rsidR="00823138" w:rsidRDefault="00823138" w:rsidP="00823138">
      <w:pPr>
        <w:sectPr w:rsidR="00823138" w:rsidSect="008231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A9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1B7" w:rsidRDefault="00497D42" w:rsidP="007E2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E21B7">
        <w:t xml:space="preserve">RECOGNIZE AND COMMEND </w:t>
      </w:r>
      <w:r w:rsidR="00CB160E">
        <w:t>JAMES R. “JIM” STARNES</w:t>
      </w:r>
      <w:r w:rsidR="007E21B7">
        <w:t xml:space="preserve"> OF </w:t>
      </w:r>
      <w:r w:rsidR="00CB160E">
        <w:t xml:space="preserve">GREENVILLE COUNTY </w:t>
      </w:r>
      <w:r w:rsidR="007E21B7">
        <w:t>FOR H</w:t>
      </w:r>
      <w:r w:rsidR="00CB160E">
        <w:t>IS</w:t>
      </w:r>
      <w:r w:rsidR="007E21B7">
        <w:t xml:space="preserve"> MANY YEARS OF OUTSTANDING COMMUNITY SERVICE.</w:t>
      </w:r>
    </w:p>
    <w:p w:rsidR="00B46A9D" w:rsidRDefault="00B4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9E8" w:rsidRDefault="00B46A9D"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39E8">
        <w:t xml:space="preserve">it is with great pleasure that the members of the South Carolina </w:t>
      </w:r>
      <w:r w:rsidR="008002E2">
        <w:t>House of Representatives</w:t>
      </w:r>
      <w:r w:rsidR="006C39E8">
        <w:t xml:space="preserve"> honor individuals who freely give of their time and resources for the good of others, especially those who need it most; and</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A10ACA"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James R. “Jim” Starnes </w:t>
      </w:r>
      <w:r w:rsidR="006C39E8">
        <w:t xml:space="preserve">of </w:t>
      </w:r>
      <w:r>
        <w:t>Greenville</w:t>
      </w:r>
      <w:r w:rsidR="006C39E8">
        <w:t xml:space="preserve"> County, an exemplary volunteer worker for many years in h</w:t>
      </w:r>
      <w:r>
        <w:t>is</w:t>
      </w:r>
      <w:r w:rsidR="006C39E8">
        <w:t xml:space="preserve"> community, has contributed untold hours of valuable service to the citizens of </w:t>
      </w:r>
      <w:r>
        <w:t>the Upstate</w:t>
      </w:r>
      <w:r w:rsidR="006C39E8">
        <w:t xml:space="preserve"> </w:t>
      </w:r>
      <w:r>
        <w:t xml:space="preserve">and beyond </w:t>
      </w:r>
      <w:r w:rsidR="006C39E8">
        <w:t>and is thereby worthy of praise; and</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08BD">
        <w:t>Jim Starnes</w:t>
      </w:r>
      <w:r w:rsidR="002F50C7" w:rsidRPr="002F50C7">
        <w:t>’</w:t>
      </w:r>
      <w:r w:rsidR="00FC08BD">
        <w:t xml:space="preserve"> commitment to the service of others has been lifelong</w:t>
      </w:r>
      <w:r w:rsidR="00CE1B84">
        <w:t>, as has his residence in Greenville,</w:t>
      </w:r>
      <w:r w:rsidR="00FC08BD">
        <w:t xml:space="preserve"> and extends to his faith, family, friends, community, and country. Long respected as a hard</w:t>
      </w:r>
      <w:r w:rsidR="002F50C7">
        <w:noBreakHyphen/>
      </w:r>
      <w:r w:rsidR="00FC08BD">
        <w:t>working family man and committed civic leader, he has served his country in the U.S. Army and Civil Air Patrol; and</w:t>
      </w:r>
    </w:p>
    <w:p w:rsidR="00FC08BD" w:rsidRDefault="00FC08BD"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84" w:rsidRDefault="00FC08BD"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5E20">
        <w:t>an active member of Hampton Park Baptist Chu</w:t>
      </w:r>
      <w:r w:rsidR="006D19F7">
        <w:t xml:space="preserve">rch, he serves as a Gideon and </w:t>
      </w:r>
      <w:r w:rsidR="00B85E20">
        <w:t>board member of State Line Motorcycle Ministries. Generous in his giving of both time and finances to help others, Jim is a longtime member of the Taylors Lions Club, where he often accepts leadership roles in the Lions</w:t>
      </w:r>
      <w:r w:rsidR="002F50C7" w:rsidRPr="002F50C7">
        <w:t>’</w:t>
      </w:r>
      <w:r w:rsidR="00B85E20">
        <w:t xml:space="preserve"> mission to raise funds and awareness for the benefit of sight conservation</w:t>
      </w:r>
      <w:r w:rsidR="003B2184">
        <w:t>; and</w:t>
      </w:r>
    </w:p>
    <w:p w:rsidR="003B2184" w:rsidRDefault="003B2184"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20" w:rsidRDefault="003B2184"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Jim </w:t>
      </w:r>
      <w:r w:rsidR="00B85E20">
        <w:t xml:space="preserve">remains ever sensitive to the needs of others within the community, as well as </w:t>
      </w:r>
      <w:r w:rsidR="002862F5">
        <w:t xml:space="preserve">in </w:t>
      </w:r>
      <w:r w:rsidR="00B85E20">
        <w:t>areas distant from Greenville</w:t>
      </w:r>
      <w:r>
        <w:t>. Among</w:t>
      </w:r>
      <w:r w:rsidR="00D60A7E">
        <w:t xml:space="preserve"> his many efforts to </w:t>
      </w:r>
      <w:r w:rsidR="00C616B6">
        <w:t>assist and otherwise bless</w:t>
      </w:r>
      <w:r w:rsidR="00D60A7E">
        <w:t xml:space="preserve"> his fellow citizens</w:t>
      </w:r>
      <w:r w:rsidR="00C616B6">
        <w:t xml:space="preserve"> </w:t>
      </w:r>
      <w:r w:rsidR="002F7EFE">
        <w:t>are</w:t>
      </w:r>
      <w:r w:rsidR="00C616B6">
        <w:t xml:space="preserve"> his work to save the historic “Chick Springs</w:t>
      </w:r>
      <w:r w:rsidR="00C93579">
        <w:t>”</w:t>
      </w:r>
      <w:r w:rsidR="00C616B6">
        <w:t xml:space="preserve"> </w:t>
      </w:r>
      <w:r w:rsidR="00300836">
        <w:t>as</w:t>
      </w:r>
      <w:r w:rsidR="00C616B6">
        <w:t xml:space="preserve"> a park area in </w:t>
      </w:r>
      <w:r w:rsidR="00C616B6">
        <w:lastRenderedPageBreak/>
        <w:t>Taylors and his labors to</w:t>
      </w:r>
      <w:r w:rsidR="00755219">
        <w:t xml:space="preserve"> </w:t>
      </w:r>
      <w:r w:rsidR="00C616B6">
        <w:t>raise funds for victims of the 2009 fire</w:t>
      </w:r>
      <w:r w:rsidR="00755219">
        <w:t xml:space="preserve"> at Myrtle Beach; and</w:t>
      </w:r>
    </w:p>
    <w:p w:rsidR="00EC11D4" w:rsidRDefault="00EC11D4"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4" w:rsidRDefault="00EC11D4"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high integrity and reputation for fair dealing, Jim has been able to grow the business he started in 1978, the American Pawn Exchange, to four locations. His clients know, as do his family members, friends, and those he seeks to aid in the community, that his character is transparently honest and consistent wherever he goes; and</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C0089F">
        <w:t>House of Representatives</w:t>
      </w:r>
      <w:r>
        <w:t xml:space="preserve"> recognize that the success of the State of South Carolina, the strength of its communities, and the vitality of American society as a whole depend, in great measure, upon the dedication of individuals like </w:t>
      </w:r>
      <w:r w:rsidR="00634DE2">
        <w:t>Jim Starnes</w:t>
      </w:r>
      <w:r>
        <w:t xml:space="preserve"> who use their talents and resources to serve others. Now, therefore,</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74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commend </w:t>
      </w:r>
      <w:r w:rsidR="00744EEB">
        <w:t>James R. “Jim” Starnes of Greenville County for his many years of outstanding community service.</w:t>
      </w: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E8" w:rsidRDefault="006C39E8" w:rsidP="006C3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44EEB">
        <w:t>Jim Starnes.</w:t>
      </w:r>
    </w:p>
    <w:p w:rsidR="00F22C91" w:rsidRDefault="002F50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2C91" w:rsidRDefault="00F22C91" w:rsidP="00823138">
      <w:pPr>
        <w:suppressAutoHyphens/>
      </w:pPr>
    </w:p>
    <w:sectPr w:rsidR="00F22C91" w:rsidSect="008231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6B6" w:rsidRDefault="00C616B6" w:rsidP="009F0C77">
      <w:r>
        <w:separator/>
      </w:r>
    </w:p>
  </w:endnote>
  <w:endnote w:type="continuationSeparator" w:id="0">
    <w:p w:rsidR="00C616B6" w:rsidRDefault="00C61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7C405E-7999-4C32-BA29-8F4572206DFD}"/>
    <w:embedBold r:id="rId2" w:fontKey="{E0ACD087-C5FF-4025-9F23-9CAAB75E310F}"/>
  </w:font>
  <w:font w:name="Calibri">
    <w:panose1 w:val="020F0502020204030204"/>
    <w:charset w:val="00"/>
    <w:family w:val="swiss"/>
    <w:pitch w:val="variable"/>
    <w:sig w:usb0="E10002FF" w:usb1="4000ACFF" w:usb2="00000009" w:usb3="00000000" w:csb0="0000019F" w:csb1="00000000"/>
    <w:embedRegular r:id="rId3" w:fontKey="{BF68028F-D550-4F6C-9273-F5A91CAD3700}"/>
  </w:font>
  <w:font w:name="Tahoma">
    <w:panose1 w:val="020B0604030504040204"/>
    <w:charset w:val="00"/>
    <w:family w:val="swiss"/>
    <w:pitch w:val="variable"/>
    <w:sig w:usb0="21002A87" w:usb1="80000000" w:usb2="00000008" w:usb3="00000000" w:csb0="000101FF" w:csb1="00000000"/>
    <w:embedRegular r:id="rId4" w:fontKey="{33F08C56-4824-485F-861D-CE7453074BFD}"/>
  </w:font>
  <w:font w:name="Cambria">
    <w:panose1 w:val="02040503050406030204"/>
    <w:charset w:val="00"/>
    <w:family w:val="roman"/>
    <w:pitch w:val="variable"/>
    <w:sig w:usb0="E00002FF" w:usb1="400004FF" w:usb2="00000000" w:usb3="00000000" w:csb0="0000019F" w:csb1="00000000"/>
    <w:embedRegular r:id="rId5" w:fontKey="{022994CF-8B43-4DDD-84BE-4065589F3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138" w:rsidRPr="00F22C91" w:rsidRDefault="00823138" w:rsidP="00F22C91">
    <w:pPr>
      <w:pStyle w:val="Footer"/>
      <w:tabs>
        <w:tab w:val="clear" w:pos="4680"/>
        <w:tab w:val="clear" w:pos="9360"/>
        <w:tab w:val="center" w:pos="2995"/>
      </w:tabs>
      <w:spacing w:before="120"/>
    </w:pPr>
    <w:r>
      <w:t>[4125]</w:t>
    </w:r>
    <w:r>
      <w:tab/>
    </w:r>
    <w:r w:rsidR="004561BE">
      <w:fldChar w:fldCharType="begin"/>
    </w:r>
    <w:r w:rsidR="004561BE">
      <w:instrText xml:space="preserve"> PAGE  \* MERGEFORMAT </w:instrText>
    </w:r>
    <w:r w:rsidR="004561BE">
      <w:fldChar w:fldCharType="separate"/>
    </w:r>
    <w:r w:rsidR="004561BE">
      <w:rPr>
        <w:noProof/>
      </w:rPr>
      <w:t>1</w:t>
    </w:r>
    <w:r w:rsidR="004561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6B6" w:rsidRDefault="00C616B6" w:rsidP="009F0C77">
      <w:r>
        <w:separator/>
      </w:r>
    </w:p>
  </w:footnote>
  <w:footnote w:type="continuationSeparator" w:id="0">
    <w:p w:rsidR="00C616B6" w:rsidRDefault="00C61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9HTC09"/>
    <w:docVar w:name="CoverBillType" w:val="r"/>
    <w:docVar w:name="docpath" w:val="L:\Council\bills\RM\1289HTC09.DOCX"/>
    <w:docVar w:name="dvBillNumber" w:val="4125"/>
    <w:docVar w:name="dvBillNumberPrefix" w:val="H. "/>
    <w:docVar w:name="dvOriginalBody" w:val="House"/>
    <w:docVar w:name="dvSteno" w:val="RM"/>
    <w:docVar w:name="NameofBody" w:val="h"/>
    <w:docVar w:name="vgroup2" w:val="Council"/>
  </w:docVars>
  <w:rsids>
    <w:rsidRoot w:val="00F117C0"/>
    <w:rsid w:val="00011869"/>
    <w:rsid w:val="000757D4"/>
    <w:rsid w:val="000B143C"/>
    <w:rsid w:val="000B42F1"/>
    <w:rsid w:val="000E1785"/>
    <w:rsid w:val="000F40FA"/>
    <w:rsid w:val="0010776B"/>
    <w:rsid w:val="00115B45"/>
    <w:rsid w:val="00133E66"/>
    <w:rsid w:val="00133F6E"/>
    <w:rsid w:val="001435A3"/>
    <w:rsid w:val="00160788"/>
    <w:rsid w:val="001D08F2"/>
    <w:rsid w:val="001D525B"/>
    <w:rsid w:val="001D7F4F"/>
    <w:rsid w:val="002321B6"/>
    <w:rsid w:val="00250967"/>
    <w:rsid w:val="002543C8"/>
    <w:rsid w:val="0028294A"/>
    <w:rsid w:val="00284AAE"/>
    <w:rsid w:val="002862F5"/>
    <w:rsid w:val="002E5912"/>
    <w:rsid w:val="002E64D0"/>
    <w:rsid w:val="002F50C7"/>
    <w:rsid w:val="002F7EFE"/>
    <w:rsid w:val="00300836"/>
    <w:rsid w:val="00325348"/>
    <w:rsid w:val="0032732C"/>
    <w:rsid w:val="00336AD0"/>
    <w:rsid w:val="00347E97"/>
    <w:rsid w:val="0037079A"/>
    <w:rsid w:val="00385802"/>
    <w:rsid w:val="00387D51"/>
    <w:rsid w:val="003B2184"/>
    <w:rsid w:val="003D01E8"/>
    <w:rsid w:val="003E5288"/>
    <w:rsid w:val="003F6D79"/>
    <w:rsid w:val="0041760A"/>
    <w:rsid w:val="00417C01"/>
    <w:rsid w:val="004561BE"/>
    <w:rsid w:val="004809EE"/>
    <w:rsid w:val="00497D42"/>
    <w:rsid w:val="004A2A3F"/>
    <w:rsid w:val="004E7D54"/>
    <w:rsid w:val="005273C6"/>
    <w:rsid w:val="00530A69"/>
    <w:rsid w:val="00545593"/>
    <w:rsid w:val="00577C6C"/>
    <w:rsid w:val="005C2FE2"/>
    <w:rsid w:val="005E2BC9"/>
    <w:rsid w:val="00605102"/>
    <w:rsid w:val="006215AA"/>
    <w:rsid w:val="00634DE2"/>
    <w:rsid w:val="006913C9"/>
    <w:rsid w:val="0069470D"/>
    <w:rsid w:val="006C39E8"/>
    <w:rsid w:val="006D19F7"/>
    <w:rsid w:val="00734F00"/>
    <w:rsid w:val="00744EEB"/>
    <w:rsid w:val="00755219"/>
    <w:rsid w:val="007A70AE"/>
    <w:rsid w:val="007C62DE"/>
    <w:rsid w:val="007E21B7"/>
    <w:rsid w:val="008002E2"/>
    <w:rsid w:val="00823138"/>
    <w:rsid w:val="008362E8"/>
    <w:rsid w:val="008A1768"/>
    <w:rsid w:val="008F4429"/>
    <w:rsid w:val="009002DC"/>
    <w:rsid w:val="00917287"/>
    <w:rsid w:val="0093537B"/>
    <w:rsid w:val="0094021A"/>
    <w:rsid w:val="00944B1D"/>
    <w:rsid w:val="009C6A0B"/>
    <w:rsid w:val="009F0C77"/>
    <w:rsid w:val="009F4DD1"/>
    <w:rsid w:val="00A10ACA"/>
    <w:rsid w:val="00A41684"/>
    <w:rsid w:val="00A64E80"/>
    <w:rsid w:val="00A72BCD"/>
    <w:rsid w:val="00A741D9"/>
    <w:rsid w:val="00A833AB"/>
    <w:rsid w:val="00A9741D"/>
    <w:rsid w:val="00AD4B17"/>
    <w:rsid w:val="00B412D4"/>
    <w:rsid w:val="00B46A9D"/>
    <w:rsid w:val="00B85E20"/>
    <w:rsid w:val="00BE3C22"/>
    <w:rsid w:val="00C0089F"/>
    <w:rsid w:val="00C0345E"/>
    <w:rsid w:val="00C3483A"/>
    <w:rsid w:val="00C616B6"/>
    <w:rsid w:val="00C74E9D"/>
    <w:rsid w:val="00C82FD3"/>
    <w:rsid w:val="00C92819"/>
    <w:rsid w:val="00C93579"/>
    <w:rsid w:val="00CA54BA"/>
    <w:rsid w:val="00CB160E"/>
    <w:rsid w:val="00CC6B7B"/>
    <w:rsid w:val="00CD2089"/>
    <w:rsid w:val="00CE1B84"/>
    <w:rsid w:val="00D05385"/>
    <w:rsid w:val="00D60A7E"/>
    <w:rsid w:val="00D73A67"/>
    <w:rsid w:val="00D8728F"/>
    <w:rsid w:val="00D95A57"/>
    <w:rsid w:val="00D970A9"/>
    <w:rsid w:val="00DB6343"/>
    <w:rsid w:val="00DD4D94"/>
    <w:rsid w:val="00DF3845"/>
    <w:rsid w:val="00E24C2C"/>
    <w:rsid w:val="00E41911"/>
    <w:rsid w:val="00E92EEF"/>
    <w:rsid w:val="00EC11D4"/>
    <w:rsid w:val="00F117C0"/>
    <w:rsid w:val="00F22C91"/>
    <w:rsid w:val="00F24442"/>
    <w:rsid w:val="00F50AE3"/>
    <w:rsid w:val="00F67CF1"/>
    <w:rsid w:val="00F840F0"/>
    <w:rsid w:val="00FB0D0D"/>
    <w:rsid w:val="00FB43B4"/>
    <w:rsid w:val="00FC08BD"/>
    <w:rsid w:val="00FD1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83E3FC-A982-4671-B6B6-D780E22E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1B84"/>
    <w:rPr>
      <w:rFonts w:ascii="Tahoma" w:hAnsi="Tahoma" w:cs="Tahoma"/>
      <w:sz w:val="16"/>
      <w:szCs w:val="16"/>
    </w:rPr>
  </w:style>
  <w:style w:type="character" w:customStyle="1" w:styleId="BalloonTextChar">
    <w:name w:val="Balloon Text Char"/>
    <w:basedOn w:val="DefaultParagraphFont"/>
    <w:link w:val="BalloonText"/>
    <w:uiPriority w:val="99"/>
    <w:semiHidden/>
    <w:rsid w:val="00CE1B84"/>
    <w:rPr>
      <w:rFonts w:ascii="Tahoma" w:eastAsia="Times New Roman" w:hAnsi="Tahoma" w:cs="Tahoma"/>
      <w:sz w:val="16"/>
      <w:szCs w:val="16"/>
    </w:rPr>
  </w:style>
  <w:style w:type="character" w:styleId="Hyperlink">
    <w:name w:val="Hyperlink"/>
    <w:basedOn w:val="DefaultParagraphFont"/>
    <w:uiPriority w:val="99"/>
    <w:unhideWhenUsed/>
    <w:rsid w:val="008231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25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07626-D4E5-43A1-BE1D-ED157DAB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656</Words>
  <Characters>3607</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4125: James R. Starnes - South Carolina Legislature Online</dc:title>
  <dc:subject/>
  <dc:creator>MCDOWELLR</dc:creator>
  <cp:keywords/>
  <dc:description/>
  <cp:lastModifiedBy>N Cumfer</cp:lastModifiedBy>
  <cp:revision>9</cp:revision>
  <cp:lastPrinted>2009-06-15T12:48:00Z</cp:lastPrinted>
  <dcterms:created xsi:type="dcterms:W3CDTF">2009-06-16T17:04:00Z</dcterms:created>
  <dcterms:modified xsi:type="dcterms:W3CDTF">2014-11-24T16:18:00Z</dcterms:modified>
</cp:coreProperties>
</file>