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382" w:rsidRDefault="00D50382" w:rsidP="00D50382">
      <w:pPr>
        <w:widowControl w:val="0"/>
        <w:jc w:val="center"/>
      </w:pPr>
      <w:bookmarkStart w:id="0" w:name="_GoBack"/>
      <w:bookmarkEnd w:id="0"/>
      <w:r w:rsidRPr="00D50382">
        <w:rPr>
          <w:b/>
        </w:rPr>
        <w:t>South Carolina General Assembly</w:t>
      </w:r>
    </w:p>
    <w:p w:rsidR="00D50382" w:rsidRDefault="00D50382" w:rsidP="00D50382">
      <w:pPr>
        <w:widowControl w:val="0"/>
        <w:jc w:val="center"/>
      </w:pPr>
      <w:r>
        <w:t>118th Session, 2009-2010</w:t>
      </w:r>
    </w:p>
    <w:p w:rsidR="00D50382" w:rsidRDefault="00D50382" w:rsidP="00D50382">
      <w:pPr>
        <w:widowControl w:val="0"/>
        <w:jc w:val="left"/>
      </w:pPr>
    </w:p>
    <w:p w:rsidR="00D50382" w:rsidRDefault="00D50382" w:rsidP="00D50382">
      <w:pPr>
        <w:widowControl w:val="0"/>
        <w:jc w:val="left"/>
        <w:rPr>
          <w:b/>
        </w:rPr>
      </w:pPr>
      <w:r w:rsidRPr="00D50382">
        <w:rPr>
          <w:b/>
        </w:rPr>
        <w:t>H. 4360</w:t>
      </w:r>
    </w:p>
    <w:p w:rsidR="00D50382" w:rsidRDefault="00D50382" w:rsidP="00D50382">
      <w:pPr>
        <w:widowControl w:val="0"/>
        <w:jc w:val="left"/>
        <w:rPr>
          <w:b/>
        </w:rPr>
      </w:pPr>
    </w:p>
    <w:p w:rsidR="00D50382" w:rsidRDefault="00D50382" w:rsidP="00D50382">
      <w:pPr>
        <w:widowControl w:val="0"/>
        <w:jc w:val="left"/>
      </w:pPr>
      <w:r w:rsidRPr="00D50382">
        <w:rPr>
          <w:b/>
        </w:rPr>
        <w:t>STATUS INFORMATION</w:t>
      </w:r>
    </w:p>
    <w:p w:rsidR="00D50382" w:rsidRDefault="00D50382" w:rsidP="00D50382">
      <w:pPr>
        <w:widowControl w:val="0"/>
        <w:jc w:val="left"/>
      </w:pPr>
    </w:p>
    <w:p w:rsidR="00D50382" w:rsidRDefault="00D50382" w:rsidP="00D50382">
      <w:pPr>
        <w:widowControl w:val="0"/>
        <w:jc w:val="left"/>
      </w:pPr>
      <w:r>
        <w:t>House Resolution</w:t>
      </w:r>
    </w:p>
    <w:p w:rsidR="00D50382" w:rsidRDefault="00D50382" w:rsidP="00D50382">
      <w:pPr>
        <w:widowControl w:val="0"/>
        <w:jc w:val="left"/>
      </w:pPr>
      <w:r>
        <w:t>Sponsors: Reps. Gambrell,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50382" w:rsidRDefault="00D50382" w:rsidP="00D50382">
      <w:pPr>
        <w:widowControl w:val="0"/>
        <w:jc w:val="left"/>
      </w:pPr>
      <w:r>
        <w:t>Document Path: l:\council\bills\gm\24407ahb10.docx</w:t>
      </w:r>
    </w:p>
    <w:p w:rsidR="00D50382" w:rsidRDefault="00D50382" w:rsidP="00D50382">
      <w:pPr>
        <w:widowControl w:val="0"/>
        <w:jc w:val="left"/>
      </w:pPr>
    </w:p>
    <w:p w:rsidR="00D50382" w:rsidRDefault="00D50382" w:rsidP="00D50382">
      <w:pPr>
        <w:widowControl w:val="0"/>
        <w:jc w:val="left"/>
      </w:pPr>
      <w:r>
        <w:t>Introduced in the House on January 19, 2010</w:t>
      </w:r>
    </w:p>
    <w:p w:rsidR="00D50382" w:rsidRDefault="00D50382" w:rsidP="00D50382">
      <w:pPr>
        <w:widowControl w:val="0"/>
        <w:jc w:val="left"/>
      </w:pPr>
      <w:r>
        <w:t>Adopted by the House on January 19, 2010</w:t>
      </w:r>
    </w:p>
    <w:p w:rsidR="00D50382" w:rsidRDefault="00D50382" w:rsidP="00D50382">
      <w:pPr>
        <w:widowControl w:val="0"/>
        <w:jc w:val="left"/>
      </w:pPr>
    </w:p>
    <w:p w:rsidR="00D50382" w:rsidRDefault="00D50382" w:rsidP="00D50382">
      <w:pPr>
        <w:widowControl w:val="0"/>
        <w:jc w:val="left"/>
      </w:pPr>
      <w:r>
        <w:t xml:space="preserve">Summary: </w:t>
      </w:r>
      <w:r w:rsidR="00C443D7">
        <w:t>Janice Lorraine Polle, Jack "Buddy" Hilton Wood, Jr.</w:t>
      </w:r>
    </w:p>
    <w:p w:rsidR="00D50382" w:rsidRDefault="00D50382" w:rsidP="00D50382">
      <w:pPr>
        <w:widowControl w:val="0"/>
        <w:jc w:val="left"/>
      </w:pPr>
    </w:p>
    <w:p w:rsidR="00D50382" w:rsidRDefault="00D50382" w:rsidP="00D50382">
      <w:pPr>
        <w:widowControl w:val="0"/>
        <w:jc w:val="left"/>
      </w:pPr>
    </w:p>
    <w:p w:rsidR="00D50382" w:rsidRDefault="00D50382" w:rsidP="00D50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0382">
        <w:rPr>
          <w:b/>
        </w:rPr>
        <w:t>HISTORY OF LEGISLATIVE ACTIONS</w:t>
      </w:r>
    </w:p>
    <w:p w:rsidR="00D50382" w:rsidRDefault="00D50382" w:rsidP="00D50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0382" w:rsidRPr="00D50382" w:rsidRDefault="00D50382" w:rsidP="00D50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0382">
        <w:rPr>
          <w:u w:val="single"/>
        </w:rPr>
        <w:tab/>
        <w:t>Date</w:t>
      </w:r>
      <w:r w:rsidRPr="00D50382">
        <w:rPr>
          <w:u w:val="single"/>
        </w:rPr>
        <w:tab/>
        <w:t>Body</w:t>
      </w:r>
      <w:r w:rsidRPr="00D50382">
        <w:rPr>
          <w:u w:val="single"/>
        </w:rPr>
        <w:tab/>
        <w:t>Action Description with journal page number</w:t>
      </w:r>
      <w:r w:rsidRPr="00D50382">
        <w:rPr>
          <w:u w:val="single"/>
        </w:rPr>
        <w:tab/>
      </w:r>
    </w:p>
    <w:p w:rsidR="00121C0D" w:rsidRDefault="00121C0D" w:rsidP="00121C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House</w:t>
      </w:r>
      <w:r>
        <w:tab/>
      </w:r>
      <w:r w:rsidRPr="009764A6">
        <w:t xml:space="preserve">Introduced and adopted </w:t>
      </w:r>
      <w:hyperlink r:id="rId7" w:history="1">
        <w:r w:rsidRPr="002C1DB1">
          <w:rPr>
            <w:rStyle w:val="Hyperlink"/>
          </w:rPr>
          <w:t>HJ</w:t>
        </w:r>
      </w:hyperlink>
      <w:r>
        <w:noBreakHyphen/>
      </w:r>
      <w:r w:rsidRPr="009764A6">
        <w:t>8</w:t>
      </w:r>
    </w:p>
    <w:p w:rsidR="00121C0D" w:rsidRDefault="00121C0D" w:rsidP="00121C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0382" w:rsidRPr="00D50382" w:rsidRDefault="00D50382" w:rsidP="00D50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0382" w:rsidRDefault="00D50382" w:rsidP="00D50382">
      <w:r w:rsidRPr="00D50382">
        <w:rPr>
          <w:b/>
        </w:rPr>
        <w:t>VERSIONS OF THIS BILL</w:t>
      </w:r>
    </w:p>
    <w:p w:rsidR="00D50382" w:rsidRDefault="00D50382" w:rsidP="00D50382"/>
    <w:p w:rsidR="00D50382" w:rsidRDefault="00F17161" w:rsidP="00D50382">
      <w:hyperlink r:id="rId8" w:history="1">
        <w:r w:rsidR="00D50382">
          <w:rPr>
            <w:rStyle w:val="Hyperlink"/>
          </w:rPr>
          <w:t>1/19/2010</w:t>
        </w:r>
      </w:hyperlink>
    </w:p>
    <w:p w:rsidR="00D50382" w:rsidRDefault="00D50382" w:rsidP="00D50382"/>
    <w:p w:rsidR="00D50382" w:rsidRDefault="00D50382" w:rsidP="00D50382">
      <w:pPr>
        <w:sectPr w:rsidR="00D50382" w:rsidSect="00D503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3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3A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AC6" w:rsidRDefault="00A45B94" w:rsidP="00A45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HONOR AND RECOGNIZE JANICE </w:t>
      </w:r>
      <w:r w:rsidR="00574073">
        <w:t xml:space="preserve">LORRAINE POOLE WOOD </w:t>
      </w:r>
      <w:r>
        <w:t xml:space="preserve">AND </w:t>
      </w:r>
      <w:r w:rsidR="00574073">
        <w:t>JACK “</w:t>
      </w:r>
      <w:r>
        <w:t>BUDDY</w:t>
      </w:r>
      <w:r w:rsidR="00574073">
        <w:t>”</w:t>
      </w:r>
      <w:r>
        <w:t xml:space="preserve"> </w:t>
      </w:r>
      <w:r w:rsidR="00574073">
        <w:t xml:space="preserve">HILTON </w:t>
      </w:r>
      <w:r>
        <w:t>WOOD</w:t>
      </w:r>
      <w:r w:rsidR="00574073">
        <w:t>, JR.</w:t>
      </w:r>
      <w:r w:rsidR="00531432">
        <w:t>,</w:t>
      </w:r>
      <w:r>
        <w:t xml:space="preserve"> OF ANDERSON COUNTY FOR THEIR SACRIFICIAL SERVICE ON BEHALF OF THE FARM BUREAU, AND TO CONGRATULATE THEM ON BEING PRESENTED THE FARM BUREAU</w:t>
      </w:r>
      <w:r w:rsidR="00BC5A11" w:rsidRPr="00BC5A11">
        <w:t>’</w:t>
      </w:r>
      <w:r>
        <w:t>S 2009 DISTINGUISHED SERVICE AWAR</w:t>
      </w:r>
      <w:r w:rsidR="00F704FB">
        <w:t>D.</w:t>
      </w:r>
      <w:bookmarkStart w:id="4" w:name="titleend"/>
      <w:bookmarkEnd w:id="4"/>
    </w:p>
    <w:p w:rsidR="00A45B94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94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Janice and </w:t>
      </w:r>
      <w:r w:rsidR="00574073">
        <w:t>Jack “</w:t>
      </w:r>
      <w:r>
        <w:t>Buddy</w:t>
      </w:r>
      <w:r w:rsidR="00574073">
        <w:t>”</w:t>
      </w:r>
      <w:r>
        <w:t xml:space="preserve"> Wood were honored with the </w:t>
      </w:r>
      <w:r w:rsidR="00BC5A11">
        <w:t>Farm Bureau</w:t>
      </w:r>
      <w:r w:rsidR="00BC5A11" w:rsidRPr="00BC5A11">
        <w:t>’</w:t>
      </w:r>
      <w:r w:rsidR="00BC5A11">
        <w:t xml:space="preserve">s </w:t>
      </w:r>
      <w:r>
        <w:t>2009 Distinguished Service Award on December 4, 2009; and</w:t>
      </w:r>
    </w:p>
    <w:p w:rsidR="00A45B94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94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5B94">
        <w:t>presented every year since 1957, the Farm Bureau</w:t>
      </w:r>
      <w:r w:rsidR="00BC5A11" w:rsidRPr="00BC5A11">
        <w:t>’</w:t>
      </w:r>
      <w:r w:rsidR="00A45B94">
        <w:t xml:space="preserve">s Distinguished Service Award is the highest honor bestowed by the Farm Bureau to an individual or couple </w:t>
      </w:r>
      <w:r w:rsidR="00DB79DB">
        <w:t xml:space="preserve">for </w:t>
      </w:r>
      <w:r w:rsidR="00A45B94">
        <w:t>outstanding service to agriculture, to the community, and to the organization; and</w:t>
      </w:r>
    </w:p>
    <w:p w:rsidR="00A45B94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073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4073">
        <w:t>Janice Poole and Buddy Wood met at a church revival</w:t>
      </w:r>
      <w:r w:rsidR="007D5640">
        <w:t>,</w:t>
      </w:r>
      <w:r w:rsidR="00574073">
        <w:t xml:space="preserve"> and </w:t>
      </w:r>
      <w:r w:rsidR="007D5640">
        <w:t xml:space="preserve">since then </w:t>
      </w:r>
      <w:r w:rsidR="00574073">
        <w:t>church</w:t>
      </w:r>
      <w:r w:rsidR="00BC5A11">
        <w:noBreakHyphen/>
      </w:r>
      <w:r w:rsidR="00574073">
        <w:t>centered community life has</w:t>
      </w:r>
      <w:r w:rsidR="007D5640">
        <w:t xml:space="preserve"> defined their loving marriage of</w:t>
      </w:r>
      <w:r w:rsidR="00574073">
        <w:t xml:space="preserve"> forty</w:t>
      </w:r>
      <w:r w:rsidR="00BC5A11">
        <w:noBreakHyphen/>
      </w:r>
      <w:r w:rsidR="00574073">
        <w:t>two years; and</w:t>
      </w: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Janice had never been on a farm when she met Buddy</w:t>
      </w:r>
      <w:r w:rsidR="007D5640">
        <w:t>,</w:t>
      </w:r>
      <w:r w:rsidR="00BC5A11">
        <w:t xml:space="preserve"> who learned to plow before school and care for farm animals at an early age </w:t>
      </w:r>
      <w:r>
        <w:t>on his family</w:t>
      </w:r>
      <w:r w:rsidR="00BC5A11" w:rsidRPr="00BC5A11">
        <w:t>’</w:t>
      </w:r>
      <w:r>
        <w:t xml:space="preserve">s farm where </w:t>
      </w:r>
      <w:r w:rsidR="00F704FB">
        <w:t>he and Janice</w:t>
      </w:r>
      <w:r>
        <w:t xml:space="preserve"> still live; and</w:t>
      </w: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40" w:rsidRDefault="007D5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DB79DB">
        <w:t>study</w:t>
      </w:r>
      <w:r>
        <w:t xml:space="preserve">ing </w:t>
      </w:r>
      <w:r w:rsidR="00DB79DB">
        <w:t xml:space="preserve">agricultural economics at </w:t>
      </w:r>
      <w:r>
        <w:t xml:space="preserve">Clemson University, Buddy </w:t>
      </w:r>
      <w:r w:rsidR="00DB79DB">
        <w:t xml:space="preserve">later joined </w:t>
      </w:r>
      <w:r>
        <w:t>the United States</w:t>
      </w:r>
      <w:r w:rsidR="00DB79DB">
        <w:t xml:space="preserve"> Army Reserves and ran a local Massey</w:t>
      </w:r>
      <w:r w:rsidR="00BC5A11">
        <w:noBreakHyphen/>
      </w:r>
      <w:r w:rsidR="00DB79DB">
        <w:t>Ferguson dealership and a local service station, but he never relinquished work on the farm; and</w:t>
      </w:r>
    </w:p>
    <w:p w:rsidR="00DB79DB" w:rsidRDefault="00DB7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58" w:rsidRDefault="00DB7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Janice received a degree in art fr</w:t>
      </w:r>
      <w:r w:rsidR="00F704FB">
        <w:t>o</w:t>
      </w:r>
      <w:r>
        <w:t>m Anderson College</w:t>
      </w:r>
      <w:r w:rsidR="00F704FB">
        <w:t>,</w:t>
      </w:r>
      <w:r>
        <w:t xml:space="preserve"> and she has worked as a teacher and managed a local shoe store </w:t>
      </w:r>
      <w:r>
        <w:lastRenderedPageBreak/>
        <w:t>along with finding time to raise their fine daughter Kris</w:t>
      </w:r>
      <w:r w:rsidR="00531432">
        <w:t xml:space="preserve"> who blessed the couple with two wonderful granddaughters</w:t>
      </w:r>
      <w:r>
        <w:t>; and</w:t>
      </w:r>
    </w:p>
    <w:p w:rsidR="00B77B58" w:rsidRDefault="00B77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Jack Wood, Sr.</w:t>
      </w:r>
      <w:r w:rsidR="00BC5A11">
        <w:t>,</w:t>
      </w:r>
      <w:r>
        <w:t xml:space="preserve"> was the Anderson County Farm Bureau president in the early 1970s, and Buddy followed his father</w:t>
      </w:r>
      <w:r w:rsidR="00BC5A11" w:rsidRPr="00BC5A11">
        <w:t>’</w:t>
      </w:r>
      <w:r>
        <w:t>s example when he was elected president of the same association in 1985 and served for three years; and</w:t>
      </w:r>
    </w:p>
    <w:p w:rsidR="00F704FB" w:rsidRDefault="00F70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4FB" w:rsidRDefault="00F70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spanning twenty</w:t>
      </w:r>
      <w:r w:rsidR="00BC5A11">
        <w:noBreakHyphen/>
      </w:r>
      <w:r>
        <w:t>four years, Buddy Wood served as a state director from Anderson County</w:t>
      </w:r>
      <w:r w:rsidR="00BC5A11">
        <w:t xml:space="preserve">, </w:t>
      </w:r>
      <w:r>
        <w:t>twenty</w:t>
      </w:r>
      <w:r w:rsidR="00BC5A11">
        <w:noBreakHyphen/>
      </w:r>
      <w:r>
        <w:t>two years as a member of the Farm Bureau Marketing Association board and executive committee</w:t>
      </w:r>
      <w:r w:rsidR="00BC5A11">
        <w:t>,</w:t>
      </w:r>
      <w:r>
        <w:t xml:space="preserve"> and </w:t>
      </w:r>
      <w:r w:rsidR="00531432">
        <w:t xml:space="preserve">previously received an </w:t>
      </w:r>
      <w:r>
        <w:t xml:space="preserve">award </w:t>
      </w:r>
      <w:r w:rsidR="00531432">
        <w:t xml:space="preserve">recognizing </w:t>
      </w:r>
      <w:r>
        <w:t>his legislative work</w:t>
      </w:r>
      <w:r w:rsidR="00531432">
        <w:t xml:space="preserve"> both</w:t>
      </w:r>
      <w:r>
        <w:t xml:space="preserve"> locally and statewide for the Farm Bureau; and</w:t>
      </w: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58" w:rsidRDefault="00B77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Janice began her work in the Farm Bureau as a volunteer on the women</w:t>
      </w:r>
      <w:r w:rsidR="00BC5A11" w:rsidRPr="00BC5A11">
        <w:t>’</w:t>
      </w:r>
      <w:r>
        <w:t>s committee in the early 1980s and was named the Piedmont District representative to the State Women</w:t>
      </w:r>
      <w:r w:rsidR="00BC5A11" w:rsidRPr="00BC5A11">
        <w:t>’</w:t>
      </w:r>
      <w:r>
        <w:t>s Leadership Committee in 1995; and</w:t>
      </w:r>
    </w:p>
    <w:p w:rsidR="00B77B58" w:rsidRDefault="00B77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AC6" w:rsidRDefault="00B77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years of commitment that Janice and Buddy Wood have given to agriculture</w:t>
      </w:r>
      <w:r w:rsidR="00F704FB">
        <w:t>,</w:t>
      </w:r>
      <w:r>
        <w:t xml:space="preserve"> to their community, and to the Farm Bureau</w:t>
      </w:r>
      <w:r w:rsidR="00F704FB">
        <w:t xml:space="preserve"> in our great State</w:t>
      </w:r>
      <w:r w:rsidR="00F43AC6">
        <w:t>.</w:t>
      </w:r>
      <w:r w:rsidR="00531432">
        <w:t xml:space="preserve">  The Wood’s commitment to faith, family, and community serves as a shining example for all South Carolinians.</w:t>
      </w:r>
      <w:r w:rsidR="00F43AC6">
        <w:t xml:space="preserve">  Now, therefore,</w:t>
      </w: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45B94">
        <w:t xml:space="preserve"> the members of the House of Representatives of the State of South Carolina, by this resolution, honor and recognize Janice</w:t>
      </w:r>
      <w:r w:rsidR="00531432">
        <w:t xml:space="preserve"> Lorraine Poole Wood</w:t>
      </w:r>
      <w:r w:rsidR="00A45B94">
        <w:t xml:space="preserve"> and </w:t>
      </w:r>
      <w:r w:rsidR="00531432">
        <w:t>Jack “</w:t>
      </w:r>
      <w:r w:rsidR="00A45B94">
        <w:t>Buddy</w:t>
      </w:r>
      <w:r w:rsidR="00531432">
        <w:t>” Hilton</w:t>
      </w:r>
      <w:r w:rsidR="00A45B94">
        <w:t xml:space="preserve"> Wood</w:t>
      </w:r>
      <w:r w:rsidR="00531432">
        <w:t>, Jr.,</w:t>
      </w:r>
      <w:r w:rsidR="00A45B94">
        <w:t xml:space="preserve"> of Anderson County for their sacrificial service on behalf of the Farm Bureau, and congratulate them on being presented the Farm Bureau</w:t>
      </w:r>
      <w:r w:rsidR="00BC5A11" w:rsidRPr="00BC5A11">
        <w:t>’</w:t>
      </w:r>
      <w:r w:rsidR="00A45B94">
        <w:t>s 2009 Distinguished Service Award.</w:t>
      </w: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77B58">
        <w:t xml:space="preserve"> </w:t>
      </w:r>
      <w:r w:rsidR="00531432">
        <w:t>Mr. and Mrs.</w:t>
      </w:r>
      <w:r w:rsidR="00B77B58">
        <w:t xml:space="preserve"> Jack “Buddy”</w:t>
      </w:r>
      <w:r w:rsidR="00531432">
        <w:t xml:space="preserve"> Hilton</w:t>
      </w:r>
      <w:r w:rsidR="00B77B58">
        <w:t xml:space="preserve"> Wood</w:t>
      </w:r>
      <w:r w:rsidR="00531432">
        <w:t>, Jr.</w:t>
      </w:r>
    </w:p>
    <w:p w:rsidR="00BF36C7" w:rsidRDefault="00BC5A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36C7" w:rsidRDefault="00BF36C7" w:rsidP="00D50382">
      <w:pPr>
        <w:suppressAutoHyphens/>
      </w:pPr>
    </w:p>
    <w:sectPr w:rsidR="00BF36C7" w:rsidSect="00D503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A11" w:rsidRDefault="00BC5A11" w:rsidP="009F0C77">
      <w:r>
        <w:separator/>
      </w:r>
    </w:p>
  </w:endnote>
  <w:endnote w:type="continuationSeparator" w:id="0">
    <w:p w:rsidR="00BC5A11" w:rsidRDefault="00BC5A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7EF886-5D5A-4C46-B997-BFC7BDAF39BF}"/>
    <w:embedBold r:id="rId2" w:fontKey="{90386807-F8C1-43AF-8513-E11ED7833A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33E9B8-AD1F-4156-8855-1F65AE9636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D51310-AA36-420C-AAEC-687562D27E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9DB11A-303A-46D4-BBC8-308FA57F2E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382" w:rsidRPr="00BF36C7" w:rsidRDefault="00D50382" w:rsidP="00BF36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r w:rsidR="00F17161">
      <w:fldChar w:fldCharType="begin"/>
    </w:r>
    <w:r w:rsidR="00F17161">
      <w:instrText xml:space="preserve"> PAGE  \* MERGEFORMAT </w:instrText>
    </w:r>
    <w:r w:rsidR="00F17161">
      <w:fldChar w:fldCharType="separate"/>
    </w:r>
    <w:r w:rsidR="00F17161">
      <w:rPr>
        <w:noProof/>
      </w:rPr>
      <w:t>1</w:t>
    </w:r>
    <w:r w:rsidR="00F171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A11" w:rsidRDefault="00BC5A11" w:rsidP="009F0C77">
      <w:r>
        <w:separator/>
      </w:r>
    </w:p>
  </w:footnote>
  <w:footnote w:type="continuationSeparator" w:id="0">
    <w:p w:rsidR="00BC5A11" w:rsidRDefault="00BC5A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07AHB10"/>
    <w:docVar w:name="CoverBillType" w:val="r"/>
    <w:docVar w:name="docpath" w:val="L:\Council\bills\GM\24407AHB10.DOCX"/>
    <w:docVar w:name="dvBillNumber" w:val="43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4423"/>
    <w:rsid w:val="00011869"/>
    <w:rsid w:val="000E1785"/>
    <w:rsid w:val="000F40FA"/>
    <w:rsid w:val="0010776B"/>
    <w:rsid w:val="00121C0D"/>
    <w:rsid w:val="00133E66"/>
    <w:rsid w:val="001435A3"/>
    <w:rsid w:val="001C7758"/>
    <w:rsid w:val="001D08F2"/>
    <w:rsid w:val="001D525B"/>
    <w:rsid w:val="001D7F4F"/>
    <w:rsid w:val="002321B6"/>
    <w:rsid w:val="00250967"/>
    <w:rsid w:val="002543C8"/>
    <w:rsid w:val="00284AAE"/>
    <w:rsid w:val="002C1DB1"/>
    <w:rsid w:val="002E5912"/>
    <w:rsid w:val="00325348"/>
    <w:rsid w:val="0032732C"/>
    <w:rsid w:val="003275BA"/>
    <w:rsid w:val="00336AD0"/>
    <w:rsid w:val="0037079A"/>
    <w:rsid w:val="003D01E8"/>
    <w:rsid w:val="003E5288"/>
    <w:rsid w:val="003F6D79"/>
    <w:rsid w:val="0041760A"/>
    <w:rsid w:val="00417C01"/>
    <w:rsid w:val="00470FFB"/>
    <w:rsid w:val="004809EE"/>
    <w:rsid w:val="004E7D54"/>
    <w:rsid w:val="004F78DA"/>
    <w:rsid w:val="004F7A29"/>
    <w:rsid w:val="005273C6"/>
    <w:rsid w:val="00530A69"/>
    <w:rsid w:val="00531432"/>
    <w:rsid w:val="00542067"/>
    <w:rsid w:val="00545593"/>
    <w:rsid w:val="0057407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5640"/>
    <w:rsid w:val="008362E8"/>
    <w:rsid w:val="008775D0"/>
    <w:rsid w:val="008A1768"/>
    <w:rsid w:val="008F4429"/>
    <w:rsid w:val="0094021A"/>
    <w:rsid w:val="009C6A0B"/>
    <w:rsid w:val="009F0C77"/>
    <w:rsid w:val="009F4DD1"/>
    <w:rsid w:val="00A41684"/>
    <w:rsid w:val="00A45B94"/>
    <w:rsid w:val="00A64E80"/>
    <w:rsid w:val="00A72BCD"/>
    <w:rsid w:val="00A741D9"/>
    <w:rsid w:val="00A833AB"/>
    <w:rsid w:val="00A9741D"/>
    <w:rsid w:val="00AB5BEF"/>
    <w:rsid w:val="00AD4B17"/>
    <w:rsid w:val="00AE4F27"/>
    <w:rsid w:val="00B412D4"/>
    <w:rsid w:val="00B77B58"/>
    <w:rsid w:val="00BC5A11"/>
    <w:rsid w:val="00BE3C22"/>
    <w:rsid w:val="00BF36C7"/>
    <w:rsid w:val="00C0345E"/>
    <w:rsid w:val="00C3483A"/>
    <w:rsid w:val="00C443D7"/>
    <w:rsid w:val="00C44423"/>
    <w:rsid w:val="00C74E9D"/>
    <w:rsid w:val="00C82FD3"/>
    <w:rsid w:val="00C92819"/>
    <w:rsid w:val="00CC6B7B"/>
    <w:rsid w:val="00CD2089"/>
    <w:rsid w:val="00D50382"/>
    <w:rsid w:val="00D73A67"/>
    <w:rsid w:val="00D970A9"/>
    <w:rsid w:val="00DB79DB"/>
    <w:rsid w:val="00DE52C6"/>
    <w:rsid w:val="00DF3845"/>
    <w:rsid w:val="00E41911"/>
    <w:rsid w:val="00E92EEF"/>
    <w:rsid w:val="00F17161"/>
    <w:rsid w:val="00F24442"/>
    <w:rsid w:val="00F43AC6"/>
    <w:rsid w:val="00F50AE3"/>
    <w:rsid w:val="00F67CF1"/>
    <w:rsid w:val="00F704FB"/>
    <w:rsid w:val="00F840F0"/>
    <w:rsid w:val="00F911F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2DF411D-B466-4D23-A10B-3D7E1955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4F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03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60_2010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77E94-0126-4BC4-83EC-91AAF140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732</Words>
  <Characters>4089</Characters>
  <Application>Microsoft Office Word</Application>
  <DocSecurity>0</DocSecurity>
  <Lines>120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4360: Janice Lorraine Polle, Jack "Buddy" Hilton Wood, Jr. - South Carolina Legislature Online</dc:title>
  <dc:subject/>
  <dc:creator>gailmoore</dc:creator>
  <cp:keywords/>
  <dc:description/>
  <cp:lastModifiedBy>N Cumfer</cp:lastModifiedBy>
  <cp:revision>7</cp:revision>
  <cp:lastPrinted>2010-01-19T16:02:00Z</cp:lastPrinted>
  <dcterms:created xsi:type="dcterms:W3CDTF">2010-01-19T17:59:00Z</dcterms:created>
  <dcterms:modified xsi:type="dcterms:W3CDTF">2014-11-24T16:22:00Z</dcterms:modified>
</cp:coreProperties>
</file>