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2B0C" w:rsidRDefault="00B42B0C" w:rsidP="00B42B0C">
      <w:pPr>
        <w:widowControl w:val="0"/>
        <w:jc w:val="center"/>
      </w:pPr>
      <w:bookmarkStart w:id="0" w:name="_GoBack"/>
      <w:bookmarkEnd w:id="0"/>
      <w:r w:rsidRPr="00B42B0C">
        <w:rPr>
          <w:b/>
        </w:rPr>
        <w:t>South Carolina General Assembly</w:t>
      </w:r>
    </w:p>
    <w:p w:rsidR="00B42B0C" w:rsidRDefault="00B42B0C" w:rsidP="00B42B0C">
      <w:pPr>
        <w:widowControl w:val="0"/>
        <w:jc w:val="center"/>
      </w:pPr>
      <w:r>
        <w:t>118th Session, 2009-2010</w:t>
      </w:r>
    </w:p>
    <w:p w:rsidR="00B42B0C" w:rsidRDefault="00B42B0C" w:rsidP="00B42B0C">
      <w:pPr>
        <w:widowControl w:val="0"/>
        <w:jc w:val="left"/>
      </w:pPr>
    </w:p>
    <w:p w:rsidR="00B42B0C" w:rsidRDefault="00B42B0C" w:rsidP="00B42B0C">
      <w:pPr>
        <w:widowControl w:val="0"/>
        <w:jc w:val="left"/>
        <w:rPr>
          <w:b/>
        </w:rPr>
      </w:pPr>
      <w:r w:rsidRPr="00B42B0C">
        <w:rPr>
          <w:b/>
        </w:rPr>
        <w:t>H. 4368</w:t>
      </w:r>
    </w:p>
    <w:p w:rsidR="00B42B0C" w:rsidRDefault="00B42B0C" w:rsidP="00B42B0C">
      <w:pPr>
        <w:widowControl w:val="0"/>
        <w:jc w:val="left"/>
        <w:rPr>
          <w:b/>
        </w:rPr>
      </w:pPr>
    </w:p>
    <w:p w:rsidR="00B42B0C" w:rsidRDefault="00B42B0C" w:rsidP="00B42B0C">
      <w:pPr>
        <w:widowControl w:val="0"/>
        <w:jc w:val="left"/>
      </w:pPr>
      <w:r w:rsidRPr="00B42B0C">
        <w:rPr>
          <w:b/>
        </w:rPr>
        <w:t>STATUS INFORMATION</w:t>
      </w:r>
    </w:p>
    <w:p w:rsidR="00B42B0C" w:rsidRDefault="00B42B0C" w:rsidP="00B42B0C">
      <w:pPr>
        <w:widowControl w:val="0"/>
        <w:jc w:val="left"/>
      </w:pPr>
    </w:p>
    <w:p w:rsidR="00B42B0C" w:rsidRDefault="00B42B0C" w:rsidP="00B42B0C">
      <w:pPr>
        <w:widowControl w:val="0"/>
        <w:jc w:val="left"/>
      </w:pPr>
      <w:r>
        <w:t>House Resolution</w:t>
      </w:r>
    </w:p>
    <w:p w:rsidR="00B42B0C" w:rsidRDefault="00B42B0C" w:rsidP="00B42B0C">
      <w:pPr>
        <w:widowControl w:val="0"/>
        <w:jc w:val="left"/>
      </w:pPr>
      <w:r>
        <w:t>Sponsors: Rep. Gunn</w:t>
      </w:r>
    </w:p>
    <w:p w:rsidR="00B42B0C" w:rsidRDefault="00B42B0C" w:rsidP="00B42B0C">
      <w:pPr>
        <w:widowControl w:val="0"/>
        <w:jc w:val="left"/>
      </w:pPr>
      <w:r>
        <w:t>Document Path: l:\council\bills\rm\1026ac10.docx</w:t>
      </w:r>
    </w:p>
    <w:p w:rsidR="00B42B0C" w:rsidRDefault="00B42B0C" w:rsidP="00B42B0C">
      <w:pPr>
        <w:widowControl w:val="0"/>
        <w:jc w:val="left"/>
      </w:pPr>
    </w:p>
    <w:p w:rsidR="00B42B0C" w:rsidRDefault="00B42B0C" w:rsidP="00B42B0C">
      <w:pPr>
        <w:widowControl w:val="0"/>
        <w:jc w:val="left"/>
      </w:pPr>
      <w:r>
        <w:t>Introduced in the House on January 20, 2010</w:t>
      </w:r>
    </w:p>
    <w:p w:rsidR="00B42B0C" w:rsidRDefault="00B42B0C" w:rsidP="00B42B0C">
      <w:pPr>
        <w:widowControl w:val="0"/>
        <w:jc w:val="left"/>
      </w:pPr>
      <w:r>
        <w:t>Adopted by the House on January 20, 2010</w:t>
      </w:r>
    </w:p>
    <w:p w:rsidR="00B42B0C" w:rsidRDefault="00B42B0C" w:rsidP="00B42B0C">
      <w:pPr>
        <w:widowControl w:val="0"/>
        <w:jc w:val="left"/>
      </w:pPr>
    </w:p>
    <w:p w:rsidR="00B42B0C" w:rsidRDefault="00B42B0C" w:rsidP="00B42B0C">
      <w:pPr>
        <w:widowControl w:val="0"/>
        <w:jc w:val="left"/>
      </w:pPr>
      <w:r>
        <w:t xml:space="preserve">Summary: </w:t>
      </w:r>
      <w:r w:rsidR="00D55AC1">
        <w:t>Clifton Eddie Bookert</w:t>
      </w:r>
    </w:p>
    <w:p w:rsidR="00B42B0C" w:rsidRDefault="00B42B0C" w:rsidP="00B42B0C">
      <w:pPr>
        <w:widowControl w:val="0"/>
        <w:jc w:val="left"/>
      </w:pPr>
    </w:p>
    <w:p w:rsidR="00B42B0C" w:rsidRDefault="00B42B0C" w:rsidP="00B42B0C">
      <w:pPr>
        <w:widowControl w:val="0"/>
        <w:jc w:val="left"/>
      </w:pPr>
    </w:p>
    <w:p w:rsidR="00B42B0C" w:rsidRDefault="00B42B0C" w:rsidP="00B42B0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42B0C">
        <w:rPr>
          <w:b/>
        </w:rPr>
        <w:t>HISTORY OF LEGISLATIVE ACTIONS</w:t>
      </w:r>
    </w:p>
    <w:p w:rsidR="00B42B0C" w:rsidRDefault="00B42B0C" w:rsidP="00B42B0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42B0C" w:rsidRPr="00B42B0C" w:rsidRDefault="00B42B0C" w:rsidP="00B42B0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42B0C">
        <w:rPr>
          <w:u w:val="single"/>
        </w:rPr>
        <w:tab/>
        <w:t>Date</w:t>
      </w:r>
      <w:r w:rsidRPr="00B42B0C">
        <w:rPr>
          <w:u w:val="single"/>
        </w:rPr>
        <w:tab/>
        <w:t>Body</w:t>
      </w:r>
      <w:r w:rsidRPr="00B42B0C">
        <w:rPr>
          <w:u w:val="single"/>
        </w:rPr>
        <w:tab/>
        <w:t>Action Description with journal page number</w:t>
      </w:r>
      <w:r w:rsidRPr="00B42B0C">
        <w:rPr>
          <w:u w:val="single"/>
        </w:rPr>
        <w:tab/>
      </w:r>
    </w:p>
    <w:p w:rsidR="008E617D" w:rsidRDefault="008E617D" w:rsidP="008E61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1/20/2010</w:t>
      </w:r>
      <w:r>
        <w:tab/>
        <w:t>House</w:t>
      </w:r>
      <w:r>
        <w:tab/>
      </w:r>
      <w:r w:rsidRPr="00E71F65">
        <w:t xml:space="preserve">Introduced and adopted </w:t>
      </w:r>
      <w:hyperlink r:id="rId7" w:history="1">
        <w:r w:rsidRPr="00A50F77">
          <w:rPr>
            <w:rStyle w:val="Hyperlink"/>
          </w:rPr>
          <w:t>HJ</w:t>
        </w:r>
      </w:hyperlink>
      <w:r>
        <w:noBreakHyphen/>
      </w:r>
      <w:r w:rsidRPr="00E71F65">
        <w:t>3</w:t>
      </w:r>
    </w:p>
    <w:p w:rsidR="008E617D" w:rsidRDefault="008E617D" w:rsidP="008E61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42B0C" w:rsidRPr="00B42B0C" w:rsidRDefault="00B42B0C" w:rsidP="00B42B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42B0C" w:rsidRDefault="00B42B0C" w:rsidP="00B42B0C">
      <w:r w:rsidRPr="00B42B0C">
        <w:rPr>
          <w:b/>
        </w:rPr>
        <w:t>VERSIONS OF THIS BILL</w:t>
      </w:r>
    </w:p>
    <w:p w:rsidR="00B42B0C" w:rsidRDefault="00B42B0C" w:rsidP="00B42B0C"/>
    <w:p w:rsidR="00B42B0C" w:rsidRDefault="00E9334D" w:rsidP="00B42B0C">
      <w:hyperlink r:id="rId8" w:history="1">
        <w:r w:rsidR="00B42B0C">
          <w:rPr>
            <w:rStyle w:val="Hyperlink"/>
          </w:rPr>
          <w:t>1/20/2010</w:t>
        </w:r>
      </w:hyperlink>
    </w:p>
    <w:p w:rsidR="00B42B0C" w:rsidRDefault="00B42B0C" w:rsidP="00B42B0C"/>
    <w:p w:rsidR="00B42B0C" w:rsidRDefault="00B42B0C" w:rsidP="00B42B0C">
      <w:pPr>
        <w:sectPr w:rsidR="00B42B0C" w:rsidSect="00B42B0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B30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87D7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2E59" w:rsidRDefault="002A37CD" w:rsidP="00852E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852E59">
        <w:t xml:space="preserve">CONGRATULATE </w:t>
      </w:r>
      <w:r w:rsidR="00CC3D86">
        <w:t>CLIFTON EDDIE BOOKERT</w:t>
      </w:r>
      <w:r w:rsidR="00852E59">
        <w:t xml:space="preserve"> UPON THE OCCASION OF </w:t>
      </w:r>
      <w:r w:rsidR="00C16E41">
        <w:t>HIS</w:t>
      </w:r>
      <w:r w:rsidR="00852E59">
        <w:t xml:space="preserve"> RETIREMENT, TO COMMEND </w:t>
      </w:r>
      <w:r w:rsidR="00C16E41">
        <w:t>HI</w:t>
      </w:r>
      <w:r w:rsidR="00CC3D86">
        <w:t>M</w:t>
      </w:r>
      <w:r w:rsidR="00852E59">
        <w:t xml:space="preserve"> FOR </w:t>
      </w:r>
      <w:r w:rsidR="00772131">
        <w:t xml:space="preserve">HIS </w:t>
      </w:r>
      <w:r w:rsidR="00CC3D86">
        <w:t xml:space="preserve">THIRTY </w:t>
      </w:r>
      <w:r w:rsidR="00852E59">
        <w:t xml:space="preserve">YEARS OF </w:t>
      </w:r>
      <w:r w:rsidR="00CC3D86">
        <w:t>FAITHFUL</w:t>
      </w:r>
      <w:r w:rsidR="00852E59">
        <w:t xml:space="preserve"> SERVICE </w:t>
      </w:r>
      <w:r w:rsidR="00CC3D86">
        <w:t>TO THE CITY OF COLUMBI</w:t>
      </w:r>
      <w:r w:rsidR="00852E59">
        <w:t xml:space="preserve">A, AND TO WISH </w:t>
      </w:r>
      <w:r w:rsidR="00C16E41">
        <w:t>HI</w:t>
      </w:r>
      <w:r w:rsidR="00CC3D86">
        <w:t>M</w:t>
      </w:r>
      <w:r w:rsidR="00852E59">
        <w:t xml:space="preserve"> MUCH HAPPINESS AND FULFILLMENT IN ALL </w:t>
      </w:r>
      <w:r w:rsidR="00C16E41">
        <w:t>HIS</w:t>
      </w:r>
      <w:r w:rsidR="00852E59">
        <w:t xml:space="preserve"> FUTURE ENDEAVORS.</w:t>
      </w:r>
    </w:p>
    <w:p w:rsidR="00587D72" w:rsidRDefault="00587D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52E59" w:rsidRDefault="00CC3D86" w:rsidP="00852E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</w:t>
      </w:r>
      <w:r w:rsidR="00587D72">
        <w:t xml:space="preserve">, </w:t>
      </w:r>
      <w:r w:rsidR="00852E59">
        <w:t xml:space="preserve">it is with great pleasure that the South Carolina House of Representatives honors those individuals who </w:t>
      </w:r>
      <w:r w:rsidR="00B73019">
        <w:t xml:space="preserve">faithfully serve the people of this great State; </w:t>
      </w:r>
      <w:r w:rsidR="00852E59">
        <w:t>and</w:t>
      </w:r>
    </w:p>
    <w:p w:rsidR="00852E59" w:rsidRDefault="00852E59" w:rsidP="00852E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52E59" w:rsidRDefault="00CC3D86" w:rsidP="00852E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</w:t>
      </w:r>
      <w:r w:rsidR="00852E59">
        <w:t xml:space="preserve">, </w:t>
      </w:r>
      <w:r w:rsidR="00672B94">
        <w:t>Clifton Eddie Bookert, for thirty years</w:t>
      </w:r>
      <w:r w:rsidR="00502317">
        <w:t xml:space="preserve"> a dedicated employee of the City of Columbia Water Department, </w:t>
      </w:r>
      <w:r w:rsidR="00852E59">
        <w:t xml:space="preserve">stands among their number </w:t>
      </w:r>
      <w:r w:rsidR="00502317">
        <w:t xml:space="preserve">as </w:t>
      </w:r>
      <w:r w:rsidR="00852E59">
        <w:t>a</w:t>
      </w:r>
      <w:r w:rsidR="00502317">
        <w:t xml:space="preserve"> man respected by both employer and colleagues</w:t>
      </w:r>
      <w:r w:rsidR="00A35836">
        <w:t xml:space="preserve"> for his strong work ethic and character</w:t>
      </w:r>
      <w:r w:rsidR="00852E59">
        <w:t>; and</w:t>
      </w:r>
    </w:p>
    <w:p w:rsidR="00044AFF" w:rsidRDefault="00044AFF" w:rsidP="00852E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44AFF" w:rsidRDefault="00044AFF" w:rsidP="00852E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E5BE0">
        <w:t xml:space="preserve">in 1979, </w:t>
      </w:r>
      <w:r w:rsidR="00217122">
        <w:t>just one month after graduation from Columbia</w:t>
      </w:r>
      <w:r w:rsidR="00813E5B" w:rsidRPr="00813E5B">
        <w:t>’</w:t>
      </w:r>
      <w:r w:rsidR="00217122">
        <w:t xml:space="preserve">s Eau Claire High School, </w:t>
      </w:r>
      <w:r w:rsidR="00BE5BE0">
        <w:t>he began work with the City of Columbia Water Department. During his thirty years with the department, he served in various capacities</w:t>
      </w:r>
      <w:r w:rsidR="00A35836">
        <w:t xml:space="preserve">, finally </w:t>
      </w:r>
      <w:r w:rsidR="00BE5BE0">
        <w:t>hanging up the keys to his city work truck for a well</w:t>
      </w:r>
      <w:r w:rsidR="00813E5B">
        <w:noBreakHyphen/>
      </w:r>
      <w:r w:rsidR="00BE5BE0">
        <w:t>earned retirement on Oct. 30, 2009; and</w:t>
      </w:r>
    </w:p>
    <w:p w:rsidR="00852E59" w:rsidRDefault="00852E59" w:rsidP="00852E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E5BE0" w:rsidRDefault="00BE5BE0" w:rsidP="00852E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22568">
        <w:t xml:space="preserve">a man of faith, Clifton Bookert enjoys serving his God and his family and plans to use his increased leisure </w:t>
      </w:r>
      <w:r w:rsidR="00426014">
        <w:t>hours</w:t>
      </w:r>
      <w:r w:rsidR="00B22568">
        <w:t xml:space="preserve"> to spend more time with them, as well as more time exploring the intricacies of fishing and his favorite sports; and</w:t>
      </w:r>
    </w:p>
    <w:p w:rsidR="00BE5BE0" w:rsidRDefault="00BE5BE0" w:rsidP="00852E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52E59" w:rsidRDefault="00CC3D86" w:rsidP="00852E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</w:t>
      </w:r>
      <w:r w:rsidR="00852E59">
        <w:t xml:space="preserve">, having </w:t>
      </w:r>
      <w:r w:rsidR="00044AFF">
        <w:t xml:space="preserve">done his duty </w:t>
      </w:r>
      <w:r w:rsidR="00AF766C">
        <w:t>with excellence</w:t>
      </w:r>
      <w:r w:rsidR="00044AFF">
        <w:t xml:space="preserve"> from first to last, </w:t>
      </w:r>
      <w:r w:rsidR="007C1DBD">
        <w:t xml:space="preserve">Clifton </w:t>
      </w:r>
      <w:r w:rsidR="00044AFF">
        <w:t xml:space="preserve">Bookert </w:t>
      </w:r>
      <w:r w:rsidR="00852E59">
        <w:t>will be remembered with affection and gratitude by</w:t>
      </w:r>
      <w:r w:rsidR="003541CC">
        <w:t xml:space="preserve"> the city of Columbia and his many</w:t>
      </w:r>
      <w:r w:rsidR="00852E59">
        <w:t xml:space="preserve"> colleagues</w:t>
      </w:r>
      <w:r w:rsidR="00044AFF">
        <w:t xml:space="preserve"> </w:t>
      </w:r>
      <w:r w:rsidR="00852E59">
        <w:t>for years to come. Now, t</w:t>
      </w:r>
      <w:r w:rsidR="00C16E41">
        <w:t>h</w:t>
      </w:r>
      <w:r w:rsidR="00044AFF">
        <w:t>ere</w:t>
      </w:r>
      <w:r w:rsidR="00852E59">
        <w:t>fore,</w:t>
      </w:r>
    </w:p>
    <w:p w:rsidR="00852E59" w:rsidRDefault="00852E59" w:rsidP="00852E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2E59" w:rsidRDefault="00852E59" w:rsidP="00852E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52E59" w:rsidRDefault="00852E59" w:rsidP="00852E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2E59" w:rsidRDefault="00852E59" w:rsidP="00852E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House of Representatives, by this resolution, congratulate </w:t>
      </w:r>
      <w:r w:rsidR="00044AFF">
        <w:t>Clifton Eddie Bookert</w:t>
      </w:r>
      <w:r>
        <w:t xml:space="preserve"> upon the occasion of </w:t>
      </w:r>
      <w:r w:rsidR="00C16E41">
        <w:t>his</w:t>
      </w:r>
      <w:r>
        <w:t xml:space="preserve"> retirement, commend </w:t>
      </w:r>
      <w:r w:rsidR="00C16E41">
        <w:t>hi</w:t>
      </w:r>
      <w:r w:rsidR="00044AFF">
        <w:t>m</w:t>
      </w:r>
      <w:r>
        <w:t xml:space="preserve"> for </w:t>
      </w:r>
      <w:r w:rsidR="00C16E41">
        <w:t>his</w:t>
      </w:r>
      <w:r>
        <w:t xml:space="preserve"> </w:t>
      </w:r>
      <w:r w:rsidR="00044AFF">
        <w:t>thirty</w:t>
      </w:r>
      <w:r w:rsidR="00772131">
        <w:t xml:space="preserve"> </w:t>
      </w:r>
      <w:r>
        <w:t xml:space="preserve">years of </w:t>
      </w:r>
      <w:r w:rsidR="00D56A9D">
        <w:t xml:space="preserve">faithful </w:t>
      </w:r>
      <w:r>
        <w:t xml:space="preserve">service </w:t>
      </w:r>
      <w:r w:rsidR="00D56A9D">
        <w:t>to the City of Columbia</w:t>
      </w:r>
      <w:r>
        <w:t xml:space="preserve">, and wish </w:t>
      </w:r>
      <w:r w:rsidR="00C16E41">
        <w:t>hi</w:t>
      </w:r>
      <w:r w:rsidR="00616C35">
        <w:t>m</w:t>
      </w:r>
      <w:r>
        <w:t xml:space="preserve"> much happiness and fulfillment in all </w:t>
      </w:r>
      <w:r w:rsidR="00C16E41">
        <w:t>his</w:t>
      </w:r>
      <w:r>
        <w:t xml:space="preserve"> future endeavors.</w:t>
      </w:r>
    </w:p>
    <w:p w:rsidR="00852E59" w:rsidRDefault="00852E59" w:rsidP="00852E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2E59" w:rsidRDefault="00852E59" w:rsidP="00852E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</w:t>
      </w:r>
      <w:r w:rsidR="00C16E41">
        <w:t>her</w:t>
      </w:r>
      <w:r>
        <w:t xml:space="preserve"> resolved that a copy of this resolution be forwarded to </w:t>
      </w:r>
      <w:r w:rsidR="00616C35">
        <w:t>Clifton Eddie Bookert</w:t>
      </w:r>
      <w:r>
        <w:t>.</w:t>
      </w:r>
    </w:p>
    <w:p w:rsidR="00FB309C" w:rsidRDefault="00813E5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B309C" w:rsidRDefault="00FB309C" w:rsidP="00B42B0C">
      <w:pPr>
        <w:suppressAutoHyphens/>
      </w:pPr>
    </w:p>
    <w:sectPr w:rsidR="00FB309C" w:rsidSect="00B42B0C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71DF" w:rsidRDefault="006671DF" w:rsidP="009F0C77">
      <w:r>
        <w:separator/>
      </w:r>
    </w:p>
  </w:endnote>
  <w:endnote w:type="continuationSeparator" w:id="0">
    <w:p w:rsidR="006671DF" w:rsidRDefault="006671D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DEBB0FF-F6C7-48C2-85C2-F29F583FC54C}"/>
    <w:embedBold r:id="rId2" w:fontKey="{D01CC76E-1AE4-4A2E-BAA9-672C1CA9076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FEE9A6A-9AAD-4E6F-B083-BD8399A0B57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A677194-8525-4D27-A214-7EBD2520354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F04CAD9-59F1-410D-A736-DE89C8145A7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2B0C" w:rsidRPr="00FB309C" w:rsidRDefault="00B42B0C" w:rsidP="00FB309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[4368]</w:t>
    </w:r>
    <w:r>
      <w:tab/>
    </w:r>
    <w:r w:rsidR="00E9334D">
      <w:fldChar w:fldCharType="begin"/>
    </w:r>
    <w:r w:rsidR="00E9334D">
      <w:instrText xml:space="preserve"> PAGE  \* MERGEFORMAT </w:instrText>
    </w:r>
    <w:r w:rsidR="00E9334D">
      <w:fldChar w:fldCharType="separate"/>
    </w:r>
    <w:r w:rsidR="00E9334D">
      <w:rPr>
        <w:noProof/>
      </w:rPr>
      <w:t>1</w:t>
    </w:r>
    <w:r w:rsidR="00E9334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71DF" w:rsidRDefault="006671DF" w:rsidP="009F0C77">
      <w:r>
        <w:separator/>
      </w:r>
    </w:p>
  </w:footnote>
  <w:footnote w:type="continuationSeparator" w:id="0">
    <w:p w:rsidR="006671DF" w:rsidRDefault="006671D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26AC10"/>
    <w:docVar w:name="CoverBillType" w:val="r"/>
    <w:docVar w:name="docpath" w:val="L:\Council\bills\RM\1026AC10.DOCX"/>
    <w:docVar w:name="dvBillNumber" w:val="436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91297"/>
    <w:rsid w:val="00011869"/>
    <w:rsid w:val="00044AFF"/>
    <w:rsid w:val="00091297"/>
    <w:rsid w:val="000E1785"/>
    <w:rsid w:val="000F40FA"/>
    <w:rsid w:val="0010776B"/>
    <w:rsid w:val="00133E66"/>
    <w:rsid w:val="001435A3"/>
    <w:rsid w:val="0017558A"/>
    <w:rsid w:val="00193575"/>
    <w:rsid w:val="001D08F2"/>
    <w:rsid w:val="001D525B"/>
    <w:rsid w:val="001D7F4F"/>
    <w:rsid w:val="0021059C"/>
    <w:rsid w:val="00217122"/>
    <w:rsid w:val="002321B6"/>
    <w:rsid w:val="00250967"/>
    <w:rsid w:val="002543C8"/>
    <w:rsid w:val="00284AAE"/>
    <w:rsid w:val="002A37CD"/>
    <w:rsid w:val="002E5912"/>
    <w:rsid w:val="00325348"/>
    <w:rsid w:val="0032732C"/>
    <w:rsid w:val="00336AD0"/>
    <w:rsid w:val="003541CC"/>
    <w:rsid w:val="0037079A"/>
    <w:rsid w:val="003D01E8"/>
    <w:rsid w:val="003E5288"/>
    <w:rsid w:val="003F6D79"/>
    <w:rsid w:val="0041760A"/>
    <w:rsid w:val="00417C01"/>
    <w:rsid w:val="00426014"/>
    <w:rsid w:val="004809EE"/>
    <w:rsid w:val="004E7D54"/>
    <w:rsid w:val="00502317"/>
    <w:rsid w:val="005273C6"/>
    <w:rsid w:val="00530A69"/>
    <w:rsid w:val="00545593"/>
    <w:rsid w:val="00577C6C"/>
    <w:rsid w:val="00587D72"/>
    <w:rsid w:val="005C2FE2"/>
    <w:rsid w:val="005E2BC9"/>
    <w:rsid w:val="00605102"/>
    <w:rsid w:val="00616C35"/>
    <w:rsid w:val="006215AA"/>
    <w:rsid w:val="00644697"/>
    <w:rsid w:val="006671DF"/>
    <w:rsid w:val="00672B94"/>
    <w:rsid w:val="006913C9"/>
    <w:rsid w:val="0069470D"/>
    <w:rsid w:val="00734F00"/>
    <w:rsid w:val="00772131"/>
    <w:rsid w:val="007A5E97"/>
    <w:rsid w:val="007A70AE"/>
    <w:rsid w:val="007C1DBD"/>
    <w:rsid w:val="00813E5B"/>
    <w:rsid w:val="008362E8"/>
    <w:rsid w:val="00852E59"/>
    <w:rsid w:val="008A1768"/>
    <w:rsid w:val="008D2612"/>
    <w:rsid w:val="008E617D"/>
    <w:rsid w:val="008F4429"/>
    <w:rsid w:val="0094021A"/>
    <w:rsid w:val="009B356D"/>
    <w:rsid w:val="009C6A0B"/>
    <w:rsid w:val="009F0C77"/>
    <w:rsid w:val="009F4DD1"/>
    <w:rsid w:val="00A13005"/>
    <w:rsid w:val="00A35836"/>
    <w:rsid w:val="00A41684"/>
    <w:rsid w:val="00A50F77"/>
    <w:rsid w:val="00A56EED"/>
    <w:rsid w:val="00A64E80"/>
    <w:rsid w:val="00A723DD"/>
    <w:rsid w:val="00A72BCD"/>
    <w:rsid w:val="00A741D9"/>
    <w:rsid w:val="00A833AB"/>
    <w:rsid w:val="00A9741D"/>
    <w:rsid w:val="00AD4B17"/>
    <w:rsid w:val="00AF766C"/>
    <w:rsid w:val="00B22568"/>
    <w:rsid w:val="00B412D4"/>
    <w:rsid w:val="00B42B0C"/>
    <w:rsid w:val="00B73019"/>
    <w:rsid w:val="00BD0F70"/>
    <w:rsid w:val="00BE3C22"/>
    <w:rsid w:val="00BE5BE0"/>
    <w:rsid w:val="00C0345E"/>
    <w:rsid w:val="00C16E41"/>
    <w:rsid w:val="00C2507E"/>
    <w:rsid w:val="00C3483A"/>
    <w:rsid w:val="00C474EE"/>
    <w:rsid w:val="00C612A4"/>
    <w:rsid w:val="00C74E9D"/>
    <w:rsid w:val="00C82FD3"/>
    <w:rsid w:val="00C92819"/>
    <w:rsid w:val="00CC3D86"/>
    <w:rsid w:val="00CC6B7B"/>
    <w:rsid w:val="00CD2089"/>
    <w:rsid w:val="00D55AC1"/>
    <w:rsid w:val="00D56A9D"/>
    <w:rsid w:val="00D73A67"/>
    <w:rsid w:val="00D970A9"/>
    <w:rsid w:val="00DF3845"/>
    <w:rsid w:val="00E00819"/>
    <w:rsid w:val="00E41911"/>
    <w:rsid w:val="00E92EEF"/>
    <w:rsid w:val="00E9334D"/>
    <w:rsid w:val="00F24442"/>
    <w:rsid w:val="00F26E02"/>
    <w:rsid w:val="00F50AE3"/>
    <w:rsid w:val="00F67CF1"/>
    <w:rsid w:val="00F840F0"/>
    <w:rsid w:val="00FA7657"/>
    <w:rsid w:val="00FB0D0D"/>
    <w:rsid w:val="00FB309C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F7EEA02-8112-45D3-B2D9-9399683AD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105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059C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42B0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368_2010012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1-20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1E291E-059C-44D6-88E8-576EBF755B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376</Words>
  <Characters>1965</Characters>
  <Application>Microsoft Office Word</Application>
  <DocSecurity>0</DocSecurity>
  <Lines>82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4368: Clifton Eddie Bookert - South Carolina Legislature Online</dc:title>
  <dc:subject/>
  <dc:creator>RosanneMcDowell</dc:creator>
  <cp:keywords/>
  <dc:description/>
  <cp:lastModifiedBy>N Cumfer</cp:lastModifiedBy>
  <cp:revision>7</cp:revision>
  <cp:lastPrinted>2010-01-19T17:29:00Z</cp:lastPrinted>
  <dcterms:created xsi:type="dcterms:W3CDTF">2010-01-20T15:23:00Z</dcterms:created>
  <dcterms:modified xsi:type="dcterms:W3CDTF">2014-11-24T16:22:00Z</dcterms:modified>
</cp:coreProperties>
</file>