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2B3" w:rsidRDefault="009402B3" w:rsidP="009402B3">
      <w:pPr>
        <w:widowControl w:val="0"/>
        <w:jc w:val="center"/>
      </w:pPr>
      <w:bookmarkStart w:id="0" w:name="_GoBack"/>
      <w:bookmarkEnd w:id="0"/>
      <w:r w:rsidRPr="009402B3">
        <w:rPr>
          <w:b/>
        </w:rPr>
        <w:t>South Carolina General Assembly</w:t>
      </w:r>
    </w:p>
    <w:p w:rsidR="009402B3" w:rsidRDefault="009402B3" w:rsidP="009402B3">
      <w:pPr>
        <w:widowControl w:val="0"/>
        <w:jc w:val="center"/>
      </w:pPr>
      <w:r>
        <w:t>118th Session, 2009-2010</w:t>
      </w:r>
    </w:p>
    <w:p w:rsidR="009402B3" w:rsidRDefault="009402B3" w:rsidP="009402B3">
      <w:pPr>
        <w:widowControl w:val="0"/>
        <w:jc w:val="left"/>
      </w:pPr>
    </w:p>
    <w:p w:rsidR="009402B3" w:rsidRDefault="009402B3" w:rsidP="009402B3">
      <w:pPr>
        <w:widowControl w:val="0"/>
        <w:jc w:val="left"/>
        <w:rPr>
          <w:b/>
        </w:rPr>
      </w:pPr>
      <w:r w:rsidRPr="009402B3">
        <w:rPr>
          <w:b/>
        </w:rPr>
        <w:t>H. 4379</w:t>
      </w:r>
    </w:p>
    <w:p w:rsidR="009402B3" w:rsidRDefault="009402B3" w:rsidP="009402B3">
      <w:pPr>
        <w:widowControl w:val="0"/>
        <w:jc w:val="left"/>
        <w:rPr>
          <w:b/>
        </w:rPr>
      </w:pPr>
    </w:p>
    <w:p w:rsidR="009402B3" w:rsidRDefault="009402B3" w:rsidP="009402B3">
      <w:pPr>
        <w:widowControl w:val="0"/>
        <w:jc w:val="left"/>
      </w:pPr>
      <w:r w:rsidRPr="009402B3">
        <w:rPr>
          <w:b/>
        </w:rPr>
        <w:t>STATUS INFORMATION</w:t>
      </w:r>
    </w:p>
    <w:p w:rsidR="009402B3" w:rsidRDefault="009402B3" w:rsidP="009402B3">
      <w:pPr>
        <w:widowControl w:val="0"/>
        <w:jc w:val="left"/>
      </w:pPr>
    </w:p>
    <w:p w:rsidR="009402B3" w:rsidRDefault="009402B3" w:rsidP="009402B3">
      <w:pPr>
        <w:widowControl w:val="0"/>
        <w:jc w:val="left"/>
      </w:pPr>
      <w:r>
        <w:t>House Resolution</w:t>
      </w:r>
    </w:p>
    <w:p w:rsidR="009402B3" w:rsidRDefault="009402B3" w:rsidP="009402B3">
      <w:pPr>
        <w:widowControl w:val="0"/>
        <w:jc w:val="left"/>
      </w:pPr>
      <w:r>
        <w:t>Sponsors: Reps. Forrester,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9402B3" w:rsidRDefault="009402B3" w:rsidP="009402B3">
      <w:pPr>
        <w:widowControl w:val="0"/>
        <w:jc w:val="left"/>
      </w:pPr>
      <w:r>
        <w:t>Document Path: l:\council\bills\agm\19601ab10.docx</w:t>
      </w:r>
    </w:p>
    <w:p w:rsidR="002E5A5A" w:rsidRDefault="00E620A5" w:rsidP="009402B3">
      <w:pPr>
        <w:widowControl w:val="0"/>
        <w:jc w:val="left"/>
      </w:pPr>
      <w:r>
        <w:t>Companion/Similar bill(s): 1201, 4380</w:t>
      </w:r>
    </w:p>
    <w:p w:rsidR="009402B3" w:rsidRDefault="009402B3" w:rsidP="009402B3">
      <w:pPr>
        <w:widowControl w:val="0"/>
        <w:jc w:val="left"/>
      </w:pPr>
    </w:p>
    <w:p w:rsidR="009402B3" w:rsidRDefault="009402B3" w:rsidP="009402B3">
      <w:pPr>
        <w:widowControl w:val="0"/>
        <w:jc w:val="left"/>
      </w:pPr>
      <w:r>
        <w:t>Introduced in the House on January 20, 2010</w:t>
      </w:r>
    </w:p>
    <w:p w:rsidR="009402B3" w:rsidRDefault="009402B3" w:rsidP="009402B3">
      <w:pPr>
        <w:widowControl w:val="0"/>
        <w:jc w:val="left"/>
      </w:pPr>
      <w:r>
        <w:t>Adopted by the House on January 20, 2010</w:t>
      </w:r>
    </w:p>
    <w:p w:rsidR="009402B3" w:rsidRDefault="009402B3" w:rsidP="009402B3">
      <w:pPr>
        <w:widowControl w:val="0"/>
        <w:jc w:val="left"/>
      </w:pPr>
    </w:p>
    <w:p w:rsidR="009402B3" w:rsidRDefault="009402B3" w:rsidP="009402B3">
      <w:pPr>
        <w:widowControl w:val="0"/>
        <w:jc w:val="left"/>
      </w:pPr>
      <w:r>
        <w:t xml:space="preserve">Summary: </w:t>
      </w:r>
      <w:r w:rsidR="00BE22AF">
        <w:t>Jay Warner</w:t>
      </w:r>
    </w:p>
    <w:p w:rsidR="009402B3" w:rsidRDefault="009402B3" w:rsidP="009402B3">
      <w:pPr>
        <w:widowControl w:val="0"/>
        <w:jc w:val="left"/>
      </w:pPr>
    </w:p>
    <w:p w:rsidR="009402B3" w:rsidRDefault="009402B3" w:rsidP="009402B3">
      <w:pPr>
        <w:widowControl w:val="0"/>
        <w:jc w:val="left"/>
      </w:pPr>
    </w:p>
    <w:p w:rsidR="009402B3" w:rsidRDefault="009402B3" w:rsidP="00940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2B3">
        <w:rPr>
          <w:b/>
        </w:rPr>
        <w:t>HISTORY OF LEGISLATIVE ACTIONS</w:t>
      </w:r>
    </w:p>
    <w:p w:rsidR="009402B3" w:rsidRDefault="009402B3" w:rsidP="00940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02B3" w:rsidRPr="009402B3" w:rsidRDefault="009402B3" w:rsidP="00940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2B3">
        <w:rPr>
          <w:u w:val="single"/>
        </w:rPr>
        <w:tab/>
        <w:t>Date</w:t>
      </w:r>
      <w:r w:rsidRPr="009402B3">
        <w:rPr>
          <w:u w:val="single"/>
        </w:rPr>
        <w:tab/>
        <w:t>Body</w:t>
      </w:r>
      <w:r w:rsidRPr="009402B3">
        <w:rPr>
          <w:u w:val="single"/>
        </w:rPr>
        <w:tab/>
        <w:t>Action Description with journal page number</w:t>
      </w:r>
      <w:r w:rsidRPr="009402B3">
        <w:rPr>
          <w:u w:val="single"/>
        </w:rPr>
        <w:tab/>
      </w:r>
    </w:p>
    <w:p w:rsidR="004651FB" w:rsidRDefault="004651FB" w:rsidP="00465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8F7913">
        <w:t xml:space="preserve">Introduced and adopted </w:t>
      </w:r>
      <w:hyperlink r:id="rId7" w:history="1">
        <w:r w:rsidRPr="00731726">
          <w:rPr>
            <w:rStyle w:val="Hyperlink"/>
          </w:rPr>
          <w:t>HJ</w:t>
        </w:r>
      </w:hyperlink>
      <w:r>
        <w:noBreakHyphen/>
      </w:r>
      <w:r w:rsidRPr="008F7913">
        <w:t>30</w:t>
      </w:r>
    </w:p>
    <w:p w:rsidR="004651FB" w:rsidRDefault="004651FB" w:rsidP="00465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</w:r>
      <w:r>
        <w:tab/>
      </w:r>
      <w:r w:rsidRPr="008F7913">
        <w:t>Scrivener's error corrected</w:t>
      </w:r>
    </w:p>
    <w:p w:rsidR="004651FB" w:rsidRDefault="004651FB" w:rsidP="00465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2B3" w:rsidRPr="009402B3" w:rsidRDefault="009402B3" w:rsidP="00940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2B3" w:rsidRDefault="009402B3" w:rsidP="009402B3">
      <w:r w:rsidRPr="009402B3">
        <w:rPr>
          <w:b/>
        </w:rPr>
        <w:t>VERSIONS OF THIS BILL</w:t>
      </w:r>
    </w:p>
    <w:p w:rsidR="009402B3" w:rsidRDefault="009402B3" w:rsidP="009402B3"/>
    <w:p w:rsidR="009402B3" w:rsidRDefault="001B34BF" w:rsidP="009402B3">
      <w:hyperlink r:id="rId8" w:history="1">
        <w:r w:rsidR="009402B3">
          <w:rPr>
            <w:rStyle w:val="Hyperlink"/>
          </w:rPr>
          <w:t>1/20/2010</w:t>
        </w:r>
      </w:hyperlink>
    </w:p>
    <w:p w:rsidR="005D2285" w:rsidRDefault="001B34BF" w:rsidP="009402B3">
      <w:hyperlink r:id="rId9" w:history="1">
        <w:r w:rsidR="005D2285" w:rsidRPr="005D2285">
          <w:rPr>
            <w:rStyle w:val="Hyperlink"/>
          </w:rPr>
          <w:t>2/25/2010</w:t>
        </w:r>
      </w:hyperlink>
    </w:p>
    <w:p w:rsidR="009402B3" w:rsidRDefault="009402B3" w:rsidP="009402B3"/>
    <w:p w:rsidR="009402B3" w:rsidRDefault="009402B3" w:rsidP="009402B3">
      <w:pPr>
        <w:sectPr w:rsidR="009402B3" w:rsidSect="009402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2285" w:rsidRDefault="005D2285" w:rsidP="001D7F4F">
      <w:pPr>
        <w:pStyle w:val="BillDots"/>
      </w:pPr>
    </w:p>
    <w:p w:rsidR="005D2285" w:rsidRDefault="005D2285" w:rsidP="003D01E8">
      <w:pPr>
        <w:pStyle w:val="Numbersforbills"/>
      </w:pPr>
    </w:p>
    <w:p w:rsidR="005D2285" w:rsidRDefault="005D2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85" w:rsidRDefault="005D2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85" w:rsidRDefault="005D2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85" w:rsidRDefault="005D2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85" w:rsidRDefault="005D2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85" w:rsidRDefault="005D2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85" w:rsidRPr="00325348" w:rsidRDefault="005D2285" w:rsidP="009D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5D2285" w:rsidRDefault="005D2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85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C</w:t>
      </w:r>
      <w:r w:rsidRPr="00C44034">
        <w:t>ONGRATULATE JAY WARNER OF THE PAUL M. DORMAN HIGH SCHOOL BOYS SWIM TEAM ON HIS SUCCESSFUL PERFORMANCE IN THE CLASS AAAA DIVISION OF THE 2009</w:t>
      </w:r>
      <w:r>
        <w:noBreakHyphen/>
      </w:r>
      <w:r w:rsidRPr="00C44034">
        <w:t>2010 HIGH SCHOOL STATE SWIMMING CHAMPIONSHIPS.</w:t>
      </w:r>
    </w:p>
    <w:p w:rsidR="005D2285" w:rsidRDefault="005D2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2285" w:rsidRPr="00C82C5F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82C5F">
        <w:rPr>
          <w:color w:val="000000" w:themeColor="text1"/>
          <w:u w:color="000000" w:themeColor="text1"/>
        </w:rPr>
        <w:t>the members of the House of Representative</w:t>
      </w:r>
      <w:r>
        <w:rPr>
          <w:color w:val="000000" w:themeColor="text1"/>
          <w:u w:color="000000" w:themeColor="text1"/>
        </w:rPr>
        <w:t xml:space="preserve">s are pleased to learn that Jay Warner, a senior at Paul M. Dorman High School in Spartanburg County won the championship in the 100 Backtroke competition at the 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82C5F">
        <w:rPr>
          <w:color w:val="000000" w:themeColor="text1"/>
          <w:u w:color="000000" w:themeColor="text1"/>
        </w:rPr>
        <w:t xml:space="preserve">AAA </w:t>
      </w:r>
      <w:r>
        <w:rPr>
          <w:color w:val="000000" w:themeColor="text1"/>
          <w:u w:color="000000" w:themeColor="text1"/>
        </w:rPr>
        <w:t>Division of the 2009</w:t>
      </w:r>
      <w:r>
        <w:rPr>
          <w:color w:val="000000" w:themeColor="text1"/>
          <w:u w:color="000000" w:themeColor="text1"/>
        </w:rPr>
        <w:noBreakHyphen/>
        <w:t xml:space="preserve">2010 High School State </w:t>
      </w:r>
      <w:r w:rsidRPr="00C82C5F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s held on October 10, 2009 at the University of South Carolina in Columbia</w:t>
      </w:r>
      <w:r w:rsidRPr="00C82C5F">
        <w:rPr>
          <w:color w:val="000000" w:themeColor="text1"/>
          <w:u w:color="000000" w:themeColor="text1"/>
        </w:rPr>
        <w:t>; and</w:t>
      </w:r>
    </w:p>
    <w:p w:rsidR="005D2285" w:rsidRPr="00C82C5F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2285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highly</w:t>
      </w:r>
      <w:r>
        <w:rPr>
          <w:color w:val="000000" w:themeColor="text1"/>
          <w:u w:color="000000" w:themeColor="text1"/>
        </w:rPr>
        <w:noBreakHyphen/>
        <w:t>competitive sport that demands tremendous commitment on a personal and team level, Jay Warner has excelled during his tenure at Dorman High School, achieving not only an individual state title in the 100 Backstroke with an All</w:t>
      </w:r>
      <w:r>
        <w:rPr>
          <w:color w:val="000000" w:themeColor="text1"/>
          <w:u w:color="000000" w:themeColor="text1"/>
        </w:rPr>
        <w:noBreakHyphen/>
        <w:t>American time and school record of 0:51.85 but also finished second in the 50</w:t>
      </w:r>
      <w:r>
        <w:rPr>
          <w:color w:val="000000" w:themeColor="text1"/>
          <w:u w:color="000000" w:themeColor="text1"/>
        </w:rPr>
        <w:noBreakHyphen/>
        <w:t>yard freestyle, 200</w:t>
      </w:r>
      <w:r>
        <w:rPr>
          <w:color w:val="000000" w:themeColor="text1"/>
          <w:u w:color="000000" w:themeColor="text1"/>
        </w:rPr>
        <w:noBreakHyphen/>
        <w:t>yard freestyle relay, and 200</w:t>
      </w:r>
      <w:r>
        <w:rPr>
          <w:color w:val="000000" w:themeColor="text1"/>
          <w:u w:color="000000" w:themeColor="text1"/>
        </w:rPr>
        <w:noBreakHyphen/>
        <w:t>yard medley relay; and</w:t>
      </w:r>
    </w:p>
    <w:p w:rsidR="005D2285" w:rsidRPr="00C82C5F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2285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>Whereas, Coach</w:t>
      </w:r>
      <w:r>
        <w:rPr>
          <w:color w:val="000000" w:themeColor="text1"/>
          <w:u w:color="000000" w:themeColor="text1"/>
        </w:rPr>
        <w:t xml:space="preserve">es Jim Raymond and </w:t>
      </w:r>
      <w:r>
        <w:t xml:space="preserve">Meredith Wentzel 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cultivated Warners talents to championship level, instilling lessons in commitment and hard work that serve as an example to Jay Warner</w:t>
      </w:r>
      <w:r w:rsidRPr="00E76B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teammates and will certainly inspire Warner to strive for greatness throughout life; and</w:t>
      </w:r>
    </w:p>
    <w:p w:rsidR="005D2285" w:rsidRPr="00C82C5F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2285" w:rsidRPr="00C82C5F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>Whereas, the House of Representatives</w:t>
      </w:r>
      <w:r>
        <w:rPr>
          <w:color w:val="000000" w:themeColor="text1"/>
          <w:u w:color="000000" w:themeColor="text1"/>
        </w:rPr>
        <w:t xml:space="preserve"> takes great pleasure in recognizing</w:t>
      </w:r>
      <w:r w:rsidRPr="00C82C5F">
        <w:rPr>
          <w:color w:val="000000" w:themeColor="text1"/>
          <w:u w:color="000000" w:themeColor="text1"/>
        </w:rPr>
        <w:t xml:space="preserve"> and congratulat</w:t>
      </w:r>
      <w:r>
        <w:rPr>
          <w:color w:val="000000" w:themeColor="text1"/>
          <w:u w:color="000000" w:themeColor="text1"/>
        </w:rPr>
        <w:t>ing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82C5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outstanding young man and his coaches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his achievements in the state championships, and the members look for continued great achievements by him in the days ahead.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C82C5F">
        <w:rPr>
          <w:color w:val="000000" w:themeColor="text1"/>
          <w:u w:color="000000" w:themeColor="text1"/>
        </w:rPr>
        <w:t>Now, therefore,</w:t>
      </w:r>
    </w:p>
    <w:p w:rsidR="005D2285" w:rsidRPr="00C82C5F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2285" w:rsidRPr="00C82C5F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>Be it resolved by the House of Representatives:</w:t>
      </w:r>
    </w:p>
    <w:p w:rsidR="005D2285" w:rsidRPr="00C82C5F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2285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>congratulate Jay Warner of the Paul M. Dorman High School Boys Swim Team on his successful performance in the Class AAAA Division of the 2009</w:t>
      </w:r>
      <w:r>
        <w:rPr>
          <w:color w:val="000000" w:themeColor="text1"/>
          <w:u w:color="000000" w:themeColor="text1"/>
        </w:rPr>
        <w:noBreakHyphen/>
        <w:t>2010 High School State Swimming Championships.</w:t>
      </w:r>
    </w:p>
    <w:p w:rsidR="005D2285" w:rsidRPr="00C82C5F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2285" w:rsidRDefault="005D2285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82C5F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C82C5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Jay Warner, Coach Jim Raymond, Coach Meredith Wentzel, and Principal Jerry Wyatt.</w:t>
      </w:r>
    </w:p>
    <w:p w:rsidR="005D2285" w:rsidRDefault="005D22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D455B" w:rsidRDefault="009D455B" w:rsidP="005D2285">
      <w:pPr>
        <w:pStyle w:val="BillDots"/>
      </w:pPr>
    </w:p>
    <w:sectPr w:rsidR="009D455B" w:rsidSect="009F7A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FE0" w:rsidRDefault="00FE0FE0" w:rsidP="009F0C77">
      <w:r>
        <w:separator/>
      </w:r>
    </w:p>
  </w:endnote>
  <w:endnote w:type="continuationSeparator" w:id="0">
    <w:p w:rsidR="00FE0FE0" w:rsidRDefault="00FE0F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674415-1AB7-440B-8E29-5E92081046A2}"/>
    <w:embedBold r:id="rId2" w:fontKey="{D63F5D36-A08A-4DC0-BBFE-1FB29703C2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18C2DE-9EBC-4044-BE70-2476CFAE2E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960F5B-FAB9-4A7F-9984-96410FF5A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019" w:rsidRPr="009D455B" w:rsidRDefault="009D455B" w:rsidP="009D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[4379]</w:t>
    </w:r>
    <w:r>
      <w:tab/>
    </w:r>
    <w:r w:rsidR="008C6F57">
      <w:fldChar w:fldCharType="begin"/>
    </w:r>
    <w:r w:rsidR="005D2285">
      <w:instrText xml:space="preserve"> PAGE  \* MERGEFORMAT </w:instrText>
    </w:r>
    <w:r w:rsidR="008C6F57">
      <w:fldChar w:fldCharType="separate"/>
    </w:r>
    <w:r w:rsidR="001B34BF">
      <w:rPr>
        <w:noProof/>
      </w:rPr>
      <w:t>1</w:t>
    </w:r>
    <w:r w:rsidR="008C6F5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FE0" w:rsidRDefault="00FE0FE0" w:rsidP="009F0C77">
      <w:r>
        <w:separator/>
      </w:r>
    </w:p>
  </w:footnote>
  <w:footnote w:type="continuationSeparator" w:id="0">
    <w:p w:rsidR="00FE0FE0" w:rsidRDefault="00FE0F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601AB10"/>
    <w:docVar w:name="CoverBillType" w:val="r"/>
    <w:docVar w:name="docpath" w:val="L:\Council\bills\AGM\19601AB10.DOCX"/>
    <w:docVar w:name="dvBillNumber" w:val="437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F606B"/>
    <w:rsid w:val="00011869"/>
    <w:rsid w:val="000E1785"/>
    <w:rsid w:val="000F40FA"/>
    <w:rsid w:val="0010776B"/>
    <w:rsid w:val="00133E66"/>
    <w:rsid w:val="001435A3"/>
    <w:rsid w:val="00165A39"/>
    <w:rsid w:val="001B34BF"/>
    <w:rsid w:val="001D08F2"/>
    <w:rsid w:val="001D525B"/>
    <w:rsid w:val="001D7F4F"/>
    <w:rsid w:val="00221A4D"/>
    <w:rsid w:val="002321B6"/>
    <w:rsid w:val="00250967"/>
    <w:rsid w:val="002543C8"/>
    <w:rsid w:val="00284AAE"/>
    <w:rsid w:val="002E5912"/>
    <w:rsid w:val="002E5A5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51FB"/>
    <w:rsid w:val="00466A38"/>
    <w:rsid w:val="004809EE"/>
    <w:rsid w:val="004E7D54"/>
    <w:rsid w:val="005273C6"/>
    <w:rsid w:val="00530A69"/>
    <w:rsid w:val="00545593"/>
    <w:rsid w:val="00577C6C"/>
    <w:rsid w:val="005C2FE2"/>
    <w:rsid w:val="005D2285"/>
    <w:rsid w:val="005E2BC9"/>
    <w:rsid w:val="00605102"/>
    <w:rsid w:val="006215AA"/>
    <w:rsid w:val="006362A4"/>
    <w:rsid w:val="0066027F"/>
    <w:rsid w:val="006913C9"/>
    <w:rsid w:val="0069470D"/>
    <w:rsid w:val="00731726"/>
    <w:rsid w:val="00734F00"/>
    <w:rsid w:val="00791AEA"/>
    <w:rsid w:val="007A43EA"/>
    <w:rsid w:val="007A70AE"/>
    <w:rsid w:val="008362E8"/>
    <w:rsid w:val="00882934"/>
    <w:rsid w:val="008A1768"/>
    <w:rsid w:val="008C6F57"/>
    <w:rsid w:val="008F4429"/>
    <w:rsid w:val="0094021A"/>
    <w:rsid w:val="009402B3"/>
    <w:rsid w:val="009C6A0B"/>
    <w:rsid w:val="009D455B"/>
    <w:rsid w:val="009F0C77"/>
    <w:rsid w:val="009F4DD1"/>
    <w:rsid w:val="00A41684"/>
    <w:rsid w:val="00A5588B"/>
    <w:rsid w:val="00A64E80"/>
    <w:rsid w:val="00A72BCD"/>
    <w:rsid w:val="00A741D9"/>
    <w:rsid w:val="00A833AB"/>
    <w:rsid w:val="00A9741D"/>
    <w:rsid w:val="00AD4B17"/>
    <w:rsid w:val="00B412D4"/>
    <w:rsid w:val="00B63C47"/>
    <w:rsid w:val="00BE22AF"/>
    <w:rsid w:val="00BE3C22"/>
    <w:rsid w:val="00C0345E"/>
    <w:rsid w:val="00C3483A"/>
    <w:rsid w:val="00C44034"/>
    <w:rsid w:val="00C617C7"/>
    <w:rsid w:val="00C746DE"/>
    <w:rsid w:val="00C74E9D"/>
    <w:rsid w:val="00C82FD3"/>
    <w:rsid w:val="00C92819"/>
    <w:rsid w:val="00CC6B7B"/>
    <w:rsid w:val="00CD2089"/>
    <w:rsid w:val="00D32592"/>
    <w:rsid w:val="00D73A67"/>
    <w:rsid w:val="00D970A9"/>
    <w:rsid w:val="00DA22AC"/>
    <w:rsid w:val="00DF3845"/>
    <w:rsid w:val="00DF606B"/>
    <w:rsid w:val="00E41911"/>
    <w:rsid w:val="00E620A5"/>
    <w:rsid w:val="00E65019"/>
    <w:rsid w:val="00E76B74"/>
    <w:rsid w:val="00E92EEF"/>
    <w:rsid w:val="00F24442"/>
    <w:rsid w:val="00F50AE3"/>
    <w:rsid w:val="00F67CF1"/>
    <w:rsid w:val="00F840F0"/>
    <w:rsid w:val="00FB0D0D"/>
    <w:rsid w:val="00FB43B4"/>
    <w:rsid w:val="00FE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F12554D-34D3-4BAE-9A6C-57C6F91C6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402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79_201001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0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79_2010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28259-9BB1-438A-8FEE-E898CD9DE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527</Words>
  <Characters>3121</Characters>
  <Application>Microsoft Office Word</Application>
  <DocSecurity>0</DocSecurity>
  <Lines>97</Lines>
  <Paragraphs>28</Paragraphs>
  <ScaleCrop>false</ScaleCrop>
  <Company> </Company>
  <LinksUpToDate>false</LinksUpToDate>
  <CharactersWithSpaces>3626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4379: Jay Warner - South Carolina Legislature Online</dc:title>
  <dc:subject/>
  <dc:creator>AngieMorgan</dc:creator>
  <cp:keywords/>
  <dc:description/>
  <cp:lastModifiedBy>N Cumfer</cp:lastModifiedBy>
  <cp:revision>6</cp:revision>
  <dcterms:created xsi:type="dcterms:W3CDTF">2010-02-25T15:33:00Z</dcterms:created>
  <dcterms:modified xsi:type="dcterms:W3CDTF">2014-11-24T16:22:00Z</dcterms:modified>
</cp:coreProperties>
</file>