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860" w:rsidRDefault="005A4860" w:rsidP="005A4860">
      <w:pPr>
        <w:widowControl w:val="0"/>
        <w:jc w:val="center"/>
      </w:pPr>
      <w:bookmarkStart w:id="0" w:name="_GoBack"/>
      <w:bookmarkEnd w:id="0"/>
      <w:r w:rsidRPr="005A4860">
        <w:rPr>
          <w:b/>
        </w:rPr>
        <w:t>South Carolina General Assembly</w:t>
      </w:r>
    </w:p>
    <w:p w:rsidR="005A4860" w:rsidRDefault="005A4860" w:rsidP="005A4860">
      <w:pPr>
        <w:widowControl w:val="0"/>
        <w:jc w:val="center"/>
      </w:pPr>
      <w:r>
        <w:t>118th Session, 2009-2010</w:t>
      </w:r>
    </w:p>
    <w:p w:rsidR="005A4860" w:rsidRDefault="005A4860" w:rsidP="005A4860">
      <w:pPr>
        <w:widowControl w:val="0"/>
        <w:jc w:val="left"/>
      </w:pPr>
    </w:p>
    <w:p w:rsidR="005A4860" w:rsidRDefault="005A4860" w:rsidP="005A4860">
      <w:pPr>
        <w:widowControl w:val="0"/>
        <w:jc w:val="left"/>
        <w:rPr>
          <w:b/>
        </w:rPr>
      </w:pPr>
      <w:r w:rsidRPr="005A4860">
        <w:rPr>
          <w:b/>
        </w:rPr>
        <w:t>H. 4395</w:t>
      </w:r>
    </w:p>
    <w:p w:rsidR="005A4860" w:rsidRDefault="005A4860" w:rsidP="005A4860">
      <w:pPr>
        <w:widowControl w:val="0"/>
        <w:jc w:val="left"/>
        <w:rPr>
          <w:b/>
        </w:rPr>
      </w:pPr>
    </w:p>
    <w:p w:rsidR="005A4860" w:rsidRDefault="005A4860" w:rsidP="005A4860">
      <w:pPr>
        <w:widowControl w:val="0"/>
        <w:jc w:val="left"/>
      </w:pPr>
      <w:r w:rsidRPr="005A4860">
        <w:rPr>
          <w:b/>
        </w:rPr>
        <w:t>STATUS INFORMATION</w:t>
      </w:r>
    </w:p>
    <w:p w:rsidR="005A4860" w:rsidRDefault="005A4860" w:rsidP="005A4860">
      <w:pPr>
        <w:widowControl w:val="0"/>
        <w:jc w:val="left"/>
      </w:pPr>
    </w:p>
    <w:p w:rsidR="005A4860" w:rsidRDefault="005A4860" w:rsidP="005A4860">
      <w:pPr>
        <w:widowControl w:val="0"/>
        <w:jc w:val="left"/>
      </w:pPr>
      <w:r>
        <w:t>House Resolution</w:t>
      </w:r>
    </w:p>
    <w:p w:rsidR="005A4860" w:rsidRDefault="005A4860" w:rsidP="005A4860">
      <w:pPr>
        <w:widowControl w:val="0"/>
        <w:jc w:val="left"/>
      </w:pPr>
      <w:r>
        <w:t>Sponsors: Reps. Millwood,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5A4860" w:rsidRDefault="005A4860" w:rsidP="005A4860">
      <w:pPr>
        <w:widowControl w:val="0"/>
        <w:jc w:val="left"/>
      </w:pPr>
      <w:r>
        <w:t>Document Path: l:\council\bills\rm\1030dw10.docx</w:t>
      </w:r>
    </w:p>
    <w:p w:rsidR="005D5F48" w:rsidRDefault="005D5F48" w:rsidP="005A4860">
      <w:pPr>
        <w:widowControl w:val="0"/>
        <w:jc w:val="left"/>
      </w:pPr>
      <w:r>
        <w:t>Companion/Similar bill(s): 4319</w:t>
      </w:r>
    </w:p>
    <w:p w:rsidR="005A4860" w:rsidRDefault="005A4860" w:rsidP="005A4860">
      <w:pPr>
        <w:widowControl w:val="0"/>
        <w:jc w:val="left"/>
      </w:pPr>
    </w:p>
    <w:p w:rsidR="005A4860" w:rsidRDefault="005A4860" w:rsidP="005A4860">
      <w:pPr>
        <w:widowControl w:val="0"/>
        <w:jc w:val="left"/>
      </w:pPr>
      <w:r>
        <w:t>Introduced in the House on January 21, 2010</w:t>
      </w:r>
    </w:p>
    <w:p w:rsidR="005A4860" w:rsidRDefault="005A4860" w:rsidP="005A4860">
      <w:pPr>
        <w:widowControl w:val="0"/>
        <w:jc w:val="left"/>
      </w:pPr>
      <w:r>
        <w:t>Adopted by the House on January 21, 2010</w:t>
      </w:r>
    </w:p>
    <w:p w:rsidR="005A4860" w:rsidRDefault="005A4860" w:rsidP="005A4860">
      <w:pPr>
        <w:widowControl w:val="0"/>
        <w:jc w:val="left"/>
      </w:pPr>
    </w:p>
    <w:p w:rsidR="005A4860" w:rsidRDefault="005A4860" w:rsidP="005A4860">
      <w:pPr>
        <w:widowControl w:val="0"/>
        <w:jc w:val="left"/>
      </w:pPr>
      <w:r>
        <w:t xml:space="preserve">Summary: </w:t>
      </w:r>
      <w:r w:rsidR="00292EC9">
        <w:t>Brigadier General Stephen M. Twitty Highway</w:t>
      </w:r>
    </w:p>
    <w:p w:rsidR="005A4860" w:rsidRDefault="005A4860" w:rsidP="005A4860">
      <w:pPr>
        <w:widowControl w:val="0"/>
        <w:jc w:val="left"/>
      </w:pPr>
    </w:p>
    <w:p w:rsidR="005A4860" w:rsidRDefault="005A4860" w:rsidP="005A4860">
      <w:pPr>
        <w:widowControl w:val="0"/>
        <w:jc w:val="left"/>
      </w:pPr>
    </w:p>
    <w:p w:rsidR="005A4860" w:rsidRDefault="005A4860" w:rsidP="005A48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4860">
        <w:rPr>
          <w:b/>
        </w:rPr>
        <w:t>HISTORY OF LEGISLATIVE ACTIONS</w:t>
      </w:r>
    </w:p>
    <w:p w:rsidR="005A4860" w:rsidRDefault="005A4860" w:rsidP="005A48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4860" w:rsidRPr="005A4860" w:rsidRDefault="005A4860" w:rsidP="005A48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4860">
        <w:rPr>
          <w:u w:val="single"/>
        </w:rPr>
        <w:tab/>
        <w:t>Date</w:t>
      </w:r>
      <w:r w:rsidRPr="005A4860">
        <w:rPr>
          <w:u w:val="single"/>
        </w:rPr>
        <w:tab/>
        <w:t>Body</w:t>
      </w:r>
      <w:r w:rsidRPr="005A4860">
        <w:rPr>
          <w:u w:val="single"/>
        </w:rPr>
        <w:tab/>
        <w:t>Action Description with journal page number</w:t>
      </w:r>
      <w:r w:rsidRPr="005A4860">
        <w:rPr>
          <w:u w:val="single"/>
        </w:rPr>
        <w:tab/>
      </w:r>
    </w:p>
    <w:p w:rsidR="00722192" w:rsidRDefault="00722192" w:rsidP="007221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252F55">
        <w:t xml:space="preserve">Introduced and adopted </w:t>
      </w:r>
      <w:hyperlink r:id="rId7" w:history="1">
        <w:r w:rsidRPr="00E506CC">
          <w:rPr>
            <w:rStyle w:val="Hyperlink"/>
          </w:rPr>
          <w:t>HJ</w:t>
        </w:r>
      </w:hyperlink>
      <w:r>
        <w:noBreakHyphen/>
      </w:r>
      <w:r w:rsidRPr="00252F55">
        <w:t>15</w:t>
      </w:r>
    </w:p>
    <w:p w:rsidR="00722192" w:rsidRDefault="00722192" w:rsidP="007221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4860" w:rsidRPr="005A4860" w:rsidRDefault="005A4860" w:rsidP="005A48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4860" w:rsidRDefault="005A4860" w:rsidP="005A4860">
      <w:r w:rsidRPr="005A4860">
        <w:rPr>
          <w:b/>
        </w:rPr>
        <w:t>VERSIONS OF THIS BILL</w:t>
      </w:r>
    </w:p>
    <w:p w:rsidR="005A4860" w:rsidRDefault="005A4860" w:rsidP="005A4860"/>
    <w:p w:rsidR="005A4860" w:rsidRDefault="006A2A1A" w:rsidP="005A4860">
      <w:hyperlink r:id="rId8" w:history="1">
        <w:r w:rsidR="005A4860">
          <w:rPr>
            <w:rStyle w:val="Hyperlink"/>
          </w:rPr>
          <w:t>1/21/2010</w:t>
        </w:r>
      </w:hyperlink>
    </w:p>
    <w:p w:rsidR="005A4860" w:rsidRDefault="005A4860" w:rsidP="005A4860"/>
    <w:p w:rsidR="005A4860" w:rsidRDefault="005A4860" w:rsidP="005A4860">
      <w:pPr>
        <w:sectPr w:rsidR="005A4860" w:rsidSect="005A48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46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6D" w:rsidRDefault="005E5DA7" w:rsidP="00230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3046D">
        <w:t xml:space="preserve">EXTEND THE PRIVILEGE OF THE FLOOR OF THE SOUTH CAROLINA HOUSE OF REPRESENTATIVES TO </w:t>
      </w:r>
      <w:r w:rsidR="001A1429">
        <w:t xml:space="preserve">GENERAL </w:t>
      </w:r>
      <w:r w:rsidR="00483BB7">
        <w:rPr>
          <w:color w:val="000000" w:themeColor="text1"/>
          <w:u w:color="000000" w:themeColor="text1"/>
        </w:rPr>
        <w:t xml:space="preserve">STEPHEN M. </w:t>
      </w:r>
      <w:r w:rsidR="001A1429">
        <w:t>TWITTY</w:t>
      </w:r>
      <w:r w:rsidR="0023046D">
        <w:t xml:space="preserve">, AT A DATE AND TIME TO BE DETERMINED BY THE SPEAKER, FOR THE PURPOSE OF RECOGNIZING </w:t>
      </w:r>
      <w:r w:rsidR="001A1429">
        <w:t xml:space="preserve">HIM </w:t>
      </w:r>
      <w:r w:rsidR="001A1429" w:rsidRPr="0082787D">
        <w:rPr>
          <w:color w:val="000000" w:themeColor="text1"/>
          <w:u w:color="000000" w:themeColor="text1"/>
        </w:rPr>
        <w:t xml:space="preserve">UPON THE OCCASION OF HIS </w:t>
      </w:r>
      <w:r w:rsidR="001A1429">
        <w:rPr>
          <w:color w:val="000000" w:themeColor="text1"/>
          <w:u w:color="000000" w:themeColor="text1"/>
        </w:rPr>
        <w:t>PROMOTION TO BRIGADIER GENERAL</w:t>
      </w:r>
      <w:r w:rsidR="001A1429" w:rsidRPr="0082787D">
        <w:rPr>
          <w:color w:val="000000" w:themeColor="text1"/>
          <w:u w:color="000000" w:themeColor="text1"/>
        </w:rPr>
        <w:t xml:space="preserve"> </w:t>
      </w:r>
      <w:r w:rsidR="001A1429">
        <w:rPr>
          <w:color w:val="000000" w:themeColor="text1"/>
          <w:u w:color="000000" w:themeColor="text1"/>
        </w:rPr>
        <w:t xml:space="preserve">AND </w:t>
      </w:r>
      <w:r w:rsidR="001A1429" w:rsidRPr="0082787D">
        <w:rPr>
          <w:color w:val="000000" w:themeColor="text1"/>
          <w:u w:color="000000" w:themeColor="text1"/>
        </w:rPr>
        <w:t>COMMEND</w:t>
      </w:r>
      <w:r w:rsidR="001A1429">
        <w:rPr>
          <w:color w:val="000000" w:themeColor="text1"/>
          <w:u w:color="000000" w:themeColor="text1"/>
        </w:rPr>
        <w:t>ING</w:t>
      </w:r>
      <w:r w:rsidR="001A1429" w:rsidRPr="0082787D">
        <w:rPr>
          <w:color w:val="000000" w:themeColor="text1"/>
          <w:u w:color="000000" w:themeColor="text1"/>
        </w:rPr>
        <w:t xml:space="preserve"> HIM FOR HIS MANY YEARS OF DEDICATED MILITARY SERVICE</w:t>
      </w:r>
      <w:r w:rsidR="0023046D">
        <w:t>.</w:t>
      </w:r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3046D">
        <w:t xml:space="preserve"> </w:t>
      </w:r>
      <w:r w:rsidR="004443BB">
        <w:t xml:space="preserve">the privilege of the floor of the South Carolina House of Representatives be extended to </w:t>
      </w:r>
      <w:r w:rsidR="00483BB7">
        <w:t xml:space="preserve">General </w:t>
      </w:r>
      <w:r w:rsidR="00B6031D">
        <w:rPr>
          <w:color w:val="000000" w:themeColor="text1"/>
          <w:u w:color="000000" w:themeColor="text1"/>
        </w:rPr>
        <w:t>Stephen M.</w:t>
      </w:r>
      <w:r w:rsidR="00483BB7">
        <w:t xml:space="preserve"> Twitty, at a date and time to be determined by the Speaker, for the purpose of recognizing him </w:t>
      </w:r>
      <w:r w:rsidR="00483BB7" w:rsidRPr="0082787D">
        <w:rPr>
          <w:color w:val="000000" w:themeColor="text1"/>
          <w:u w:color="000000" w:themeColor="text1"/>
        </w:rPr>
        <w:t xml:space="preserve">upon the occasion of his </w:t>
      </w:r>
      <w:r w:rsidR="00483BB7">
        <w:rPr>
          <w:color w:val="000000" w:themeColor="text1"/>
          <w:u w:color="000000" w:themeColor="text1"/>
        </w:rPr>
        <w:t>promotion to brigadier general</w:t>
      </w:r>
      <w:r w:rsidR="00483BB7" w:rsidRPr="0082787D">
        <w:rPr>
          <w:color w:val="000000" w:themeColor="text1"/>
          <w:u w:color="000000" w:themeColor="text1"/>
        </w:rPr>
        <w:t xml:space="preserve"> </w:t>
      </w:r>
      <w:r w:rsidR="00483BB7">
        <w:rPr>
          <w:color w:val="000000" w:themeColor="text1"/>
          <w:u w:color="000000" w:themeColor="text1"/>
        </w:rPr>
        <w:t xml:space="preserve">and </w:t>
      </w:r>
      <w:r w:rsidR="00483BB7" w:rsidRPr="0082787D">
        <w:rPr>
          <w:color w:val="000000" w:themeColor="text1"/>
          <w:u w:color="000000" w:themeColor="text1"/>
        </w:rPr>
        <w:t>commend</w:t>
      </w:r>
      <w:r w:rsidR="00483BB7">
        <w:rPr>
          <w:color w:val="000000" w:themeColor="text1"/>
          <w:u w:color="000000" w:themeColor="text1"/>
        </w:rPr>
        <w:t>ing</w:t>
      </w:r>
      <w:r w:rsidR="00483BB7" w:rsidRPr="0082787D">
        <w:rPr>
          <w:color w:val="000000" w:themeColor="text1"/>
          <w:u w:color="000000" w:themeColor="text1"/>
        </w:rPr>
        <w:t xml:space="preserve"> him for his many years of dedicated military service</w:t>
      </w:r>
      <w:r w:rsidR="00483BB7">
        <w:t>.</w:t>
      </w:r>
    </w:p>
    <w:p w:rsidR="008262D6" w:rsidRDefault="009F26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2D6" w:rsidRDefault="008262D6" w:rsidP="005A4860">
      <w:pPr>
        <w:suppressAutoHyphens/>
      </w:pPr>
    </w:p>
    <w:sectPr w:rsidR="008262D6" w:rsidSect="005A486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65B" w:rsidRDefault="0088465B" w:rsidP="009F0C77">
      <w:r>
        <w:separator/>
      </w:r>
    </w:p>
  </w:endnote>
  <w:endnote w:type="continuationSeparator" w:id="0">
    <w:p w:rsidR="0088465B" w:rsidRDefault="008846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054D07-BFF2-4E7C-B063-5CEE3B4F1C35}"/>
    <w:embedBold r:id="rId2" w:fontKey="{F380D0FE-8BD5-43EA-BC31-EE307130B5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80215A-4553-4D49-9389-72AEE989C5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7CBFC4-CF87-4536-912F-EDE7E1672F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860" w:rsidRPr="008262D6" w:rsidRDefault="005A4860" w:rsidP="008262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[4395]</w:t>
    </w:r>
    <w:r>
      <w:tab/>
    </w:r>
    <w:r w:rsidR="006A2A1A">
      <w:fldChar w:fldCharType="begin"/>
    </w:r>
    <w:r w:rsidR="006A2A1A">
      <w:instrText xml:space="preserve"> PAGE  \* MERGEFORMAT </w:instrText>
    </w:r>
    <w:r w:rsidR="006A2A1A">
      <w:fldChar w:fldCharType="separate"/>
    </w:r>
    <w:r w:rsidR="006A2A1A">
      <w:rPr>
        <w:noProof/>
      </w:rPr>
      <w:t>1</w:t>
    </w:r>
    <w:r w:rsidR="006A2A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65B" w:rsidRDefault="0088465B" w:rsidP="009F0C77">
      <w:r>
        <w:separator/>
      </w:r>
    </w:p>
  </w:footnote>
  <w:footnote w:type="continuationSeparator" w:id="0">
    <w:p w:rsidR="0088465B" w:rsidRDefault="008846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0DW10"/>
    <w:docVar w:name="CoverBillType" w:val="r"/>
    <w:docVar w:name="docpath" w:val="L:\Council\bills\RM\1030DW10.DOCX"/>
    <w:docVar w:name="dvBillNumber" w:val="43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1F12"/>
    <w:rsid w:val="00011869"/>
    <w:rsid w:val="000E1785"/>
    <w:rsid w:val="000F40FA"/>
    <w:rsid w:val="0010776B"/>
    <w:rsid w:val="00107A5A"/>
    <w:rsid w:val="00133E66"/>
    <w:rsid w:val="001435A3"/>
    <w:rsid w:val="001916BC"/>
    <w:rsid w:val="001A1429"/>
    <w:rsid w:val="001D08F2"/>
    <w:rsid w:val="001D525B"/>
    <w:rsid w:val="001D7F4F"/>
    <w:rsid w:val="0023046D"/>
    <w:rsid w:val="002321B6"/>
    <w:rsid w:val="00250967"/>
    <w:rsid w:val="002543C8"/>
    <w:rsid w:val="00284AAE"/>
    <w:rsid w:val="00292EC9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3BB"/>
    <w:rsid w:val="00447AEA"/>
    <w:rsid w:val="004809EE"/>
    <w:rsid w:val="00483BB7"/>
    <w:rsid w:val="004E7D54"/>
    <w:rsid w:val="00512FD9"/>
    <w:rsid w:val="005273C6"/>
    <w:rsid w:val="00530A69"/>
    <w:rsid w:val="00545593"/>
    <w:rsid w:val="00577C6C"/>
    <w:rsid w:val="005A4860"/>
    <w:rsid w:val="005C2FE2"/>
    <w:rsid w:val="005D5F48"/>
    <w:rsid w:val="005E2BC9"/>
    <w:rsid w:val="005E5DA7"/>
    <w:rsid w:val="00605102"/>
    <w:rsid w:val="006215AA"/>
    <w:rsid w:val="006913C9"/>
    <w:rsid w:val="0069470D"/>
    <w:rsid w:val="006A2A1A"/>
    <w:rsid w:val="00722192"/>
    <w:rsid w:val="00734F00"/>
    <w:rsid w:val="007A629B"/>
    <w:rsid w:val="007A70AE"/>
    <w:rsid w:val="008262D6"/>
    <w:rsid w:val="008362E8"/>
    <w:rsid w:val="00841048"/>
    <w:rsid w:val="0088465B"/>
    <w:rsid w:val="008A1768"/>
    <w:rsid w:val="008F4429"/>
    <w:rsid w:val="0094021A"/>
    <w:rsid w:val="009C6A0B"/>
    <w:rsid w:val="009E36EA"/>
    <w:rsid w:val="009F0C77"/>
    <w:rsid w:val="009F26E5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31D"/>
    <w:rsid w:val="00BE3C22"/>
    <w:rsid w:val="00C0345E"/>
    <w:rsid w:val="00C17A3F"/>
    <w:rsid w:val="00C3483A"/>
    <w:rsid w:val="00C74E9D"/>
    <w:rsid w:val="00C82FD3"/>
    <w:rsid w:val="00C92819"/>
    <w:rsid w:val="00CA3F69"/>
    <w:rsid w:val="00CC6B7B"/>
    <w:rsid w:val="00CD2089"/>
    <w:rsid w:val="00CD7DAD"/>
    <w:rsid w:val="00D73A67"/>
    <w:rsid w:val="00D970A9"/>
    <w:rsid w:val="00DF3845"/>
    <w:rsid w:val="00E41911"/>
    <w:rsid w:val="00E506CC"/>
    <w:rsid w:val="00E92EEF"/>
    <w:rsid w:val="00F11B9C"/>
    <w:rsid w:val="00F24442"/>
    <w:rsid w:val="00F50AE3"/>
    <w:rsid w:val="00F67CF1"/>
    <w:rsid w:val="00F7429F"/>
    <w:rsid w:val="00F83467"/>
    <w:rsid w:val="00F840F0"/>
    <w:rsid w:val="00FB0D0D"/>
    <w:rsid w:val="00FB43B4"/>
    <w:rsid w:val="00FC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678134-09FA-452B-9551-DC44A7C0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48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95_2010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62D32-4F19-4131-BF25-39676F9C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334</Words>
  <Characters>2017</Characters>
  <Application>Microsoft Office Word</Application>
  <DocSecurity>0</DocSecurity>
  <Lines>68</Lines>
  <Paragraphs>21</Paragraphs>
  <ScaleCrop>false</ScaleCrop>
  <Company> </Company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4395: Brigadier General Stephen M. Twitty Highway - South Carolina Legislature Online</dc:title>
  <dc:subject/>
  <dc:creator>RosanneMcDowell</dc:creator>
  <cp:keywords/>
  <dc:description/>
  <cp:lastModifiedBy>N Cumfer</cp:lastModifiedBy>
  <cp:revision>8</cp:revision>
  <dcterms:created xsi:type="dcterms:W3CDTF">2010-01-21T16:13:00Z</dcterms:created>
  <dcterms:modified xsi:type="dcterms:W3CDTF">2014-11-24T16:23:00Z</dcterms:modified>
</cp:coreProperties>
</file>