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43F" w:rsidRDefault="008B343F" w:rsidP="008B343F">
      <w:pPr>
        <w:widowControl w:val="0"/>
        <w:jc w:val="center"/>
      </w:pPr>
      <w:bookmarkStart w:id="0" w:name="_GoBack"/>
      <w:bookmarkEnd w:id="0"/>
      <w:r w:rsidRPr="008B343F">
        <w:rPr>
          <w:b/>
        </w:rPr>
        <w:t>South Carolina General Assembly</w:t>
      </w:r>
    </w:p>
    <w:p w:rsidR="008B343F" w:rsidRDefault="008B343F" w:rsidP="008B343F">
      <w:pPr>
        <w:widowControl w:val="0"/>
        <w:jc w:val="center"/>
      </w:pPr>
      <w:r>
        <w:t>118th Session, 2009-2010</w:t>
      </w:r>
    </w:p>
    <w:p w:rsidR="008B343F" w:rsidRDefault="008B343F" w:rsidP="008B343F">
      <w:pPr>
        <w:widowControl w:val="0"/>
        <w:jc w:val="left"/>
      </w:pPr>
    </w:p>
    <w:p w:rsidR="008B343F" w:rsidRDefault="008B343F" w:rsidP="008B343F">
      <w:pPr>
        <w:widowControl w:val="0"/>
        <w:jc w:val="left"/>
        <w:rPr>
          <w:b/>
        </w:rPr>
      </w:pPr>
      <w:r w:rsidRPr="008B343F">
        <w:rPr>
          <w:b/>
        </w:rPr>
        <w:t>H. 4493</w:t>
      </w:r>
    </w:p>
    <w:p w:rsidR="008B343F" w:rsidRDefault="008B343F" w:rsidP="008B343F">
      <w:pPr>
        <w:widowControl w:val="0"/>
        <w:jc w:val="left"/>
        <w:rPr>
          <w:b/>
        </w:rPr>
      </w:pPr>
    </w:p>
    <w:p w:rsidR="008B343F" w:rsidRDefault="008B343F" w:rsidP="008B343F">
      <w:pPr>
        <w:widowControl w:val="0"/>
        <w:jc w:val="left"/>
      </w:pPr>
      <w:r w:rsidRPr="008B343F">
        <w:rPr>
          <w:b/>
        </w:rPr>
        <w:t>STATUS INFORMATION</w:t>
      </w:r>
    </w:p>
    <w:p w:rsidR="008B343F" w:rsidRDefault="008B343F" w:rsidP="008B343F">
      <w:pPr>
        <w:widowControl w:val="0"/>
        <w:jc w:val="left"/>
      </w:pPr>
    </w:p>
    <w:p w:rsidR="008B343F" w:rsidRDefault="008B343F" w:rsidP="008B343F">
      <w:pPr>
        <w:widowControl w:val="0"/>
        <w:jc w:val="left"/>
      </w:pPr>
      <w:r>
        <w:t>House Resolution</w:t>
      </w:r>
    </w:p>
    <w:p w:rsidR="008B343F" w:rsidRDefault="008B343F" w:rsidP="008B343F">
      <w:pPr>
        <w:widowControl w:val="0"/>
        <w:jc w:val="left"/>
      </w:pPr>
      <w:r>
        <w:t>Sponsors: Reps. Horne, A.D. Young, Knight and Harrell</w:t>
      </w:r>
    </w:p>
    <w:p w:rsidR="008B343F" w:rsidRDefault="008B343F" w:rsidP="008B343F">
      <w:pPr>
        <w:widowControl w:val="0"/>
        <w:jc w:val="left"/>
      </w:pPr>
      <w:r>
        <w:t>Document Path: l:\council\bills\gm\24424ac10.docx</w:t>
      </w:r>
    </w:p>
    <w:p w:rsidR="00410A79" w:rsidRDefault="00410A79" w:rsidP="008B343F">
      <w:pPr>
        <w:widowControl w:val="0"/>
        <w:jc w:val="left"/>
      </w:pPr>
      <w:r>
        <w:t>Companion/Similar bill(s): 4494</w:t>
      </w:r>
    </w:p>
    <w:p w:rsidR="008B343F" w:rsidRDefault="008B343F" w:rsidP="008B343F">
      <w:pPr>
        <w:widowControl w:val="0"/>
        <w:jc w:val="left"/>
      </w:pPr>
    </w:p>
    <w:p w:rsidR="008B343F" w:rsidRDefault="008B343F" w:rsidP="008B343F">
      <w:pPr>
        <w:widowControl w:val="0"/>
        <w:jc w:val="left"/>
      </w:pPr>
      <w:r>
        <w:t>Introduced in the House on February 2, 2010</w:t>
      </w:r>
    </w:p>
    <w:p w:rsidR="008B343F" w:rsidRDefault="008B343F" w:rsidP="008B343F">
      <w:pPr>
        <w:widowControl w:val="0"/>
        <w:jc w:val="left"/>
      </w:pPr>
      <w:r>
        <w:t>Adopted by the House on February 2, 2010</w:t>
      </w:r>
    </w:p>
    <w:p w:rsidR="008B343F" w:rsidRDefault="008B343F" w:rsidP="008B343F">
      <w:pPr>
        <w:widowControl w:val="0"/>
        <w:jc w:val="left"/>
      </w:pPr>
    </w:p>
    <w:p w:rsidR="008B343F" w:rsidRDefault="008B343F" w:rsidP="008B343F">
      <w:pPr>
        <w:widowControl w:val="0"/>
        <w:jc w:val="left"/>
      </w:pPr>
      <w:r>
        <w:t xml:space="preserve">Summary: </w:t>
      </w:r>
      <w:r w:rsidR="00C5280D">
        <w:t>Summerville High School Cheerleading Squad</w:t>
      </w:r>
    </w:p>
    <w:p w:rsidR="008B343F" w:rsidRDefault="008B343F" w:rsidP="008B343F">
      <w:pPr>
        <w:widowControl w:val="0"/>
        <w:jc w:val="left"/>
      </w:pPr>
    </w:p>
    <w:p w:rsidR="008B343F" w:rsidRDefault="008B343F" w:rsidP="008B343F">
      <w:pPr>
        <w:widowControl w:val="0"/>
        <w:jc w:val="left"/>
      </w:pPr>
    </w:p>
    <w:p w:rsidR="008B343F" w:rsidRDefault="008B343F" w:rsidP="008B343F">
      <w:pPr>
        <w:widowControl w:val="0"/>
        <w:tabs>
          <w:tab w:val="center" w:pos="590"/>
          <w:tab w:val="center" w:pos="1440"/>
          <w:tab w:val="left" w:pos="1872"/>
          <w:tab w:val="left" w:pos="9187"/>
        </w:tabs>
        <w:jc w:val="left"/>
      </w:pPr>
      <w:r w:rsidRPr="008B343F">
        <w:rPr>
          <w:b/>
        </w:rPr>
        <w:t>HISTORY OF LEGISLATIVE ACTIONS</w:t>
      </w:r>
    </w:p>
    <w:p w:rsidR="008B343F" w:rsidRDefault="008B343F" w:rsidP="008B343F">
      <w:pPr>
        <w:widowControl w:val="0"/>
        <w:tabs>
          <w:tab w:val="center" w:pos="590"/>
          <w:tab w:val="center" w:pos="1440"/>
          <w:tab w:val="left" w:pos="1872"/>
          <w:tab w:val="left" w:pos="9187"/>
        </w:tabs>
        <w:jc w:val="left"/>
      </w:pPr>
    </w:p>
    <w:p w:rsidR="008B343F" w:rsidRPr="008B343F" w:rsidRDefault="008B343F" w:rsidP="008B343F">
      <w:pPr>
        <w:widowControl w:val="0"/>
        <w:tabs>
          <w:tab w:val="center" w:pos="590"/>
          <w:tab w:val="center" w:pos="1440"/>
          <w:tab w:val="left" w:pos="1872"/>
          <w:tab w:val="left" w:pos="9187"/>
        </w:tabs>
        <w:jc w:val="left"/>
      </w:pPr>
      <w:r w:rsidRPr="008B343F">
        <w:rPr>
          <w:u w:val="single"/>
        </w:rPr>
        <w:tab/>
        <w:t>Date</w:t>
      </w:r>
      <w:r w:rsidRPr="008B343F">
        <w:rPr>
          <w:u w:val="single"/>
        </w:rPr>
        <w:tab/>
        <w:t>Body</w:t>
      </w:r>
      <w:r w:rsidRPr="008B343F">
        <w:rPr>
          <w:u w:val="single"/>
        </w:rPr>
        <w:tab/>
        <w:t>Action Description with journal page number</w:t>
      </w:r>
      <w:r w:rsidRPr="008B343F">
        <w:rPr>
          <w:u w:val="single"/>
        </w:rPr>
        <w:tab/>
      </w:r>
    </w:p>
    <w:p w:rsidR="00BC654D" w:rsidRDefault="00BC654D" w:rsidP="00BC654D">
      <w:pPr>
        <w:widowControl w:val="0"/>
        <w:tabs>
          <w:tab w:val="right" w:pos="1008"/>
          <w:tab w:val="left" w:pos="1152"/>
          <w:tab w:val="left" w:pos="1872"/>
          <w:tab w:val="left" w:pos="9187"/>
        </w:tabs>
        <w:ind w:left="2088" w:hanging="2088"/>
        <w:jc w:val="left"/>
      </w:pPr>
      <w:r>
        <w:tab/>
        <w:t>2/2/2010</w:t>
      </w:r>
      <w:r>
        <w:tab/>
        <w:t>House</w:t>
      </w:r>
      <w:r>
        <w:tab/>
      </w:r>
      <w:r w:rsidRPr="00F32213">
        <w:t xml:space="preserve">Introduced and adopted </w:t>
      </w:r>
      <w:hyperlink r:id="rId7" w:history="1">
        <w:r w:rsidRPr="007B451C">
          <w:rPr>
            <w:rStyle w:val="Hyperlink"/>
          </w:rPr>
          <w:t>HJ</w:t>
        </w:r>
      </w:hyperlink>
      <w:r>
        <w:noBreakHyphen/>
      </w:r>
      <w:r w:rsidRPr="00F32213">
        <w:t>81</w:t>
      </w:r>
    </w:p>
    <w:p w:rsidR="00BC654D" w:rsidRDefault="00BC654D" w:rsidP="00BC654D">
      <w:pPr>
        <w:widowControl w:val="0"/>
        <w:tabs>
          <w:tab w:val="right" w:pos="1008"/>
          <w:tab w:val="left" w:pos="1152"/>
          <w:tab w:val="left" w:pos="1872"/>
          <w:tab w:val="left" w:pos="9187"/>
        </w:tabs>
        <w:ind w:left="2088" w:hanging="2088"/>
        <w:jc w:val="left"/>
      </w:pPr>
    </w:p>
    <w:p w:rsidR="008B343F" w:rsidRPr="008B343F" w:rsidRDefault="008B343F" w:rsidP="008B343F">
      <w:pPr>
        <w:widowControl w:val="0"/>
        <w:tabs>
          <w:tab w:val="right" w:pos="1008"/>
          <w:tab w:val="left" w:pos="1152"/>
          <w:tab w:val="left" w:pos="1872"/>
          <w:tab w:val="left" w:pos="9187"/>
        </w:tabs>
        <w:ind w:left="2088" w:hanging="2088"/>
        <w:jc w:val="left"/>
      </w:pPr>
    </w:p>
    <w:p w:rsidR="008B343F" w:rsidRDefault="008B343F" w:rsidP="008B343F">
      <w:r w:rsidRPr="008B343F">
        <w:rPr>
          <w:b/>
        </w:rPr>
        <w:t>VERSIONS OF THIS BILL</w:t>
      </w:r>
    </w:p>
    <w:p w:rsidR="008B343F" w:rsidRDefault="008B343F" w:rsidP="008B343F"/>
    <w:p w:rsidR="008B343F" w:rsidRDefault="00A97178" w:rsidP="008B343F">
      <w:hyperlink r:id="rId8" w:history="1">
        <w:r w:rsidR="008B343F">
          <w:rPr>
            <w:rStyle w:val="Hyperlink"/>
          </w:rPr>
          <w:t>2/2/2010</w:t>
        </w:r>
      </w:hyperlink>
    </w:p>
    <w:p w:rsidR="008B343F" w:rsidRDefault="008B343F" w:rsidP="008B343F"/>
    <w:p w:rsidR="008B343F" w:rsidRDefault="008B343F" w:rsidP="008B343F">
      <w:pPr>
        <w:sectPr w:rsidR="008B343F" w:rsidSect="008B343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37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2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THE SUMMERVILLE HIGH SCHOOL CHEERLEADING SQUAD FOR AN OUTSTANDING SEASON, AND TO CONGRATULATE THE CHEERLEADERS, COACHES, AND SCHOOL OFFICIALS FOR GARNERING THE 2009 CLASS AAAA STATE CHAMPIONSHIP TITLE.</w:t>
      </w:r>
    </w:p>
    <w:p w:rsidR="005A3724"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1C35" w:rsidRDefault="0073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w:t>
      </w:r>
      <w:r w:rsidR="00BA7F52">
        <w:t>d</w:t>
      </w:r>
      <w:r>
        <w:t xml:space="preserve"> to learn that the </w:t>
      </w:r>
      <w:r w:rsidR="00FD0CD9">
        <w:t xml:space="preserve">Summerville High School cheerleaders took first place in the </w:t>
      </w:r>
      <w:r w:rsidR="00A32C52">
        <w:t>class AAAA state championship meet held at the Colonial Lif</w:t>
      </w:r>
      <w:r w:rsidR="00BA7F52">
        <w:t>e</w:t>
      </w:r>
      <w:r w:rsidR="00A32C52">
        <w:t xml:space="preserve"> Center in Columbia on November </w:t>
      </w:r>
      <w:r w:rsidR="00BA7F52">
        <w:t>21</w:t>
      </w:r>
      <w:r w:rsidR="00A32C52">
        <w:t>, 2009; and</w:t>
      </w:r>
    </w:p>
    <w:p w:rsidR="00A32C52" w:rsidRDefault="00A32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C52" w:rsidRDefault="00A32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Green Waves of </w:t>
      </w:r>
      <w:r w:rsidR="00BA7F52">
        <w:t xml:space="preserve">the </w:t>
      </w:r>
      <w:r>
        <w:t xml:space="preserve">Summerville High School </w:t>
      </w:r>
      <w:r w:rsidR="00BA7F52">
        <w:t xml:space="preserve">competitive cheerleading squad </w:t>
      </w:r>
      <w:r w:rsidR="00312EE4">
        <w:t>executed a near perfect</w:t>
      </w:r>
      <w:r>
        <w:t xml:space="preserve"> routine in </w:t>
      </w:r>
      <w:r w:rsidR="00BA7F52">
        <w:t>Columbia to defeat Northwestern High School in the state’s final meet; and</w:t>
      </w:r>
    </w:p>
    <w:p w:rsidR="00BA7F52" w:rsidRDefault="00BA7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52" w:rsidRDefault="00BA7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w:t>
      </w:r>
      <w:r w:rsidR="00312EE4">
        <w:t>an astounding</w:t>
      </w:r>
      <w:r>
        <w:t xml:space="preserve"> score of 278 on the routine they began training and learning in June, the Green Waves</w:t>
      </w:r>
      <w:r w:rsidR="00312EE4">
        <w:t xml:space="preserve"> cheering squad</w:t>
      </w:r>
      <w:r>
        <w:t xml:space="preserve"> </w:t>
      </w:r>
      <w:r w:rsidR="005428AE">
        <w:t xml:space="preserve">excelled in </w:t>
      </w:r>
      <w:r w:rsidR="00383066">
        <w:t>flip</w:t>
      </w:r>
      <w:r w:rsidR="005428AE">
        <w:t>s, chants,</w:t>
      </w:r>
      <w:r w:rsidR="00383066">
        <w:t xml:space="preserve"> </w:t>
      </w:r>
      <w:r w:rsidR="00077796">
        <w:t xml:space="preserve">tumbling, </w:t>
      </w:r>
      <w:r w:rsidR="00383066">
        <w:t xml:space="preserve">and </w:t>
      </w:r>
      <w:r w:rsidR="005428AE">
        <w:t>stunts on</w:t>
      </w:r>
      <w:r w:rsidR="00383066">
        <w:t xml:space="preserve"> </w:t>
      </w:r>
      <w:r>
        <w:t xml:space="preserve">their </w:t>
      </w:r>
      <w:r w:rsidR="00383066">
        <w:t>way to the squad’s second</w:t>
      </w:r>
      <w:r>
        <w:t xml:space="preserve"> consecutive state title; and</w:t>
      </w:r>
    </w:p>
    <w:p w:rsidR="00731C35" w:rsidRDefault="0073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C35" w:rsidRDefault="0073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32C52">
        <w:t>the Green Waves</w:t>
      </w:r>
      <w:r w:rsidR="00312EE4">
        <w:t xml:space="preserve"> cheerleaders have</w:t>
      </w:r>
      <w:r w:rsidR="00A32C52">
        <w:t xml:space="preserve"> </w:t>
      </w:r>
      <w:r w:rsidR="00FF218E">
        <w:t xml:space="preserve">also demonstrated their </w:t>
      </w:r>
      <w:r w:rsidR="00A32C52">
        <w:t>championship spirit as they collected food for the school food pantry that provides weekend meals for students whose famil</w:t>
      </w:r>
      <w:r w:rsidR="00BA7F52">
        <w:t>ies</w:t>
      </w:r>
      <w:r w:rsidR="00A32C52">
        <w:t xml:space="preserve"> are experiencing difficult </w:t>
      </w:r>
      <w:r w:rsidR="0005063B">
        <w:t xml:space="preserve">financial </w:t>
      </w:r>
      <w:r w:rsidR="00A32C52">
        <w:t>circumstances; and</w:t>
      </w:r>
    </w:p>
    <w:p w:rsidR="00731C35" w:rsidRDefault="0073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C35"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255D">
        <w:t xml:space="preserve">in a sport that requires </w:t>
      </w:r>
      <w:r w:rsidR="00731C35">
        <w:t>grace, precision</w:t>
      </w:r>
      <w:r w:rsidR="00383066">
        <w:t>,</w:t>
      </w:r>
      <w:r w:rsidR="00731C35">
        <w:t xml:space="preserve"> and strength, Coach Saundra Guerard</w:t>
      </w:r>
      <w:r w:rsidR="00BA7F52">
        <w:t xml:space="preserve"> and her fine staff</w:t>
      </w:r>
      <w:r w:rsidR="00731C35">
        <w:t xml:space="preserve"> used </w:t>
      </w:r>
      <w:r w:rsidR="00BA7F52">
        <w:t>t</w:t>
      </w:r>
      <w:r w:rsidR="00731C35">
        <w:t>he</w:t>
      </w:r>
      <w:r w:rsidR="00BA7F52">
        <w:t>i</w:t>
      </w:r>
      <w:r w:rsidR="00731C35">
        <w:t xml:space="preserve">r own athletic ability and training to forge a championship squad and instill a </w:t>
      </w:r>
      <w:r w:rsidR="00731C35">
        <w:lastRenderedPageBreak/>
        <w:t>standard of excellence</w:t>
      </w:r>
      <w:r w:rsidR="00BA7F52">
        <w:t xml:space="preserve"> in these young athletes</w:t>
      </w:r>
      <w:r w:rsidR="00731C35">
        <w:t xml:space="preserve"> that will prove invaluable throughout their lives; and</w:t>
      </w:r>
    </w:p>
    <w:p w:rsidR="00731C35" w:rsidRDefault="0073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724" w:rsidRDefault="0073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acknowledge the accomplishments of these </w:t>
      </w:r>
      <w:r w:rsidR="00BA7F52">
        <w:t xml:space="preserve">exceptional </w:t>
      </w:r>
      <w:r w:rsidR="00C20499">
        <w:t>student athletes</w:t>
      </w:r>
      <w:r>
        <w:t xml:space="preserve"> and commend them for the recognition </w:t>
      </w:r>
      <w:r w:rsidR="00BA7F52">
        <w:t xml:space="preserve">and pride </w:t>
      </w:r>
      <w:r>
        <w:t>they have brought to their school and their community</w:t>
      </w:r>
      <w:r w:rsidR="005A3724">
        <w:t>.  Now, therefore,</w:t>
      </w:r>
    </w:p>
    <w:p w:rsidR="005A3724"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724"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3724"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724"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27DF">
        <w:t xml:space="preserve"> the members of the South Carolina House of Representatives, by this resolution, honor and recognize the Summerville High School cheerleading squad for an outstanding season, and congratulate the cheerleaders, coaches, and school officials for garnering the 2009 Class AAAA State Championship title.</w:t>
      </w:r>
    </w:p>
    <w:p w:rsidR="005A3724"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9580D">
        <w:t>presented</w:t>
      </w:r>
      <w:r>
        <w:t xml:space="preserve"> to</w:t>
      </w:r>
      <w:r w:rsidR="00E9580D">
        <w:t xml:space="preserve"> Summerville High School Principal </w:t>
      </w:r>
      <w:r w:rsidR="0011255D">
        <w:t xml:space="preserve">Roger Edwards </w:t>
      </w:r>
      <w:r w:rsidR="00E9580D">
        <w:t>and Head Coach Saundra Guerard.</w:t>
      </w:r>
    </w:p>
    <w:p w:rsidR="00E310F1" w:rsidRDefault="00BA7F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0F1" w:rsidRDefault="00E310F1" w:rsidP="008B343F">
      <w:pPr>
        <w:suppressAutoHyphens/>
      </w:pPr>
    </w:p>
    <w:sectPr w:rsidR="00E310F1" w:rsidSect="008B34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63B" w:rsidRDefault="0005063B" w:rsidP="009F0C77">
      <w:r>
        <w:separator/>
      </w:r>
    </w:p>
  </w:endnote>
  <w:endnote w:type="continuationSeparator" w:id="0">
    <w:p w:rsidR="0005063B" w:rsidRDefault="000506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EDE0AC-7FBA-4CA4-BE5E-F48ED514AB3D}"/>
    <w:embedBold r:id="rId2" w:fontKey="{FEAC6D7C-258F-498E-9F62-BE3FA538D986}"/>
  </w:font>
  <w:font w:name="Calibri">
    <w:panose1 w:val="020F0502020204030204"/>
    <w:charset w:val="00"/>
    <w:family w:val="swiss"/>
    <w:pitch w:val="variable"/>
    <w:sig w:usb0="E10002FF" w:usb1="4000ACFF" w:usb2="00000009" w:usb3="00000000" w:csb0="0000019F" w:csb1="00000000"/>
    <w:embedRegular r:id="rId3" w:fontKey="{ADD25736-9F71-4B26-8AED-8A9B984A26F3}"/>
  </w:font>
  <w:font w:name="Tahoma">
    <w:panose1 w:val="020B0604030504040204"/>
    <w:charset w:val="00"/>
    <w:family w:val="swiss"/>
    <w:pitch w:val="variable"/>
    <w:sig w:usb0="21002A87" w:usb1="80000000" w:usb2="00000008" w:usb3="00000000" w:csb0="000101FF" w:csb1="00000000"/>
    <w:embedRegular r:id="rId4" w:fontKey="{9889113B-487C-4E13-BFCF-DA2BBA9D33D4}"/>
  </w:font>
  <w:font w:name="Cambria">
    <w:panose1 w:val="02040503050406030204"/>
    <w:charset w:val="00"/>
    <w:family w:val="roman"/>
    <w:pitch w:val="variable"/>
    <w:sig w:usb0="E00002FF" w:usb1="400004FF" w:usb2="00000000" w:usb3="00000000" w:csb0="0000019F" w:csb1="00000000"/>
    <w:embedRegular r:id="rId5" w:fontKey="{36826A60-E9FE-4F67-BBC1-5AE5AFAC25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43F" w:rsidRPr="00E310F1" w:rsidRDefault="008B343F" w:rsidP="00E310F1">
    <w:pPr>
      <w:pStyle w:val="Footer"/>
      <w:tabs>
        <w:tab w:val="clear" w:pos="4680"/>
        <w:tab w:val="clear" w:pos="9360"/>
        <w:tab w:val="center" w:pos="2995"/>
      </w:tabs>
      <w:spacing w:before="120"/>
    </w:pPr>
    <w:r>
      <w:t>[4493]</w:t>
    </w:r>
    <w:r>
      <w:tab/>
    </w:r>
    <w:r w:rsidR="00A97178">
      <w:fldChar w:fldCharType="begin"/>
    </w:r>
    <w:r w:rsidR="00A97178">
      <w:instrText xml:space="preserve"> PAGE  \* MERGEFORMAT </w:instrText>
    </w:r>
    <w:r w:rsidR="00A97178">
      <w:fldChar w:fldCharType="separate"/>
    </w:r>
    <w:r w:rsidR="00A97178">
      <w:rPr>
        <w:noProof/>
      </w:rPr>
      <w:t>1</w:t>
    </w:r>
    <w:r w:rsidR="00A971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63B" w:rsidRDefault="0005063B" w:rsidP="009F0C77">
      <w:r>
        <w:separator/>
      </w:r>
    </w:p>
  </w:footnote>
  <w:footnote w:type="continuationSeparator" w:id="0">
    <w:p w:rsidR="0005063B" w:rsidRDefault="000506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24AC10"/>
    <w:docVar w:name="CoverBillType" w:val="r"/>
    <w:docVar w:name="docpath" w:val="L:\Council\bills\GM\24424AC10.DOCX"/>
    <w:docVar w:name="dvBillNumber" w:val="4493"/>
    <w:docVar w:name="dvBillNumberPrefix" w:val="H. "/>
    <w:docVar w:name="dvOriginalBody" w:val="House"/>
    <w:docVar w:name="dvSteno" w:val="GM"/>
    <w:docVar w:name="NameofBody" w:val="h"/>
    <w:docVar w:name="vgroup2" w:val="Council"/>
  </w:docVars>
  <w:rsids>
    <w:rsidRoot w:val="00A07903"/>
    <w:rsid w:val="00011869"/>
    <w:rsid w:val="00027283"/>
    <w:rsid w:val="0005063B"/>
    <w:rsid w:val="00077796"/>
    <w:rsid w:val="000C4D7B"/>
    <w:rsid w:val="000E1785"/>
    <w:rsid w:val="000F40FA"/>
    <w:rsid w:val="0010776B"/>
    <w:rsid w:val="0011255D"/>
    <w:rsid w:val="00133E66"/>
    <w:rsid w:val="0013657E"/>
    <w:rsid w:val="001435A3"/>
    <w:rsid w:val="001D08F2"/>
    <w:rsid w:val="001D525B"/>
    <w:rsid w:val="001D7F4F"/>
    <w:rsid w:val="001E047D"/>
    <w:rsid w:val="002321B6"/>
    <w:rsid w:val="00232F99"/>
    <w:rsid w:val="00250967"/>
    <w:rsid w:val="002543C8"/>
    <w:rsid w:val="00263275"/>
    <w:rsid w:val="00273755"/>
    <w:rsid w:val="00284AAE"/>
    <w:rsid w:val="002E5912"/>
    <w:rsid w:val="002E6193"/>
    <w:rsid w:val="00312EE4"/>
    <w:rsid w:val="00325348"/>
    <w:rsid w:val="0032732C"/>
    <w:rsid w:val="00336AD0"/>
    <w:rsid w:val="0037079A"/>
    <w:rsid w:val="00383066"/>
    <w:rsid w:val="003D01E8"/>
    <w:rsid w:val="003E5288"/>
    <w:rsid w:val="003E71B3"/>
    <w:rsid w:val="003F6D79"/>
    <w:rsid w:val="00410A79"/>
    <w:rsid w:val="0041760A"/>
    <w:rsid w:val="00417C01"/>
    <w:rsid w:val="004809EE"/>
    <w:rsid w:val="004E7D54"/>
    <w:rsid w:val="005273C6"/>
    <w:rsid w:val="00530A69"/>
    <w:rsid w:val="005428AE"/>
    <w:rsid w:val="00545593"/>
    <w:rsid w:val="00577C6C"/>
    <w:rsid w:val="005A3724"/>
    <w:rsid w:val="005C2FE2"/>
    <w:rsid w:val="005E2BC9"/>
    <w:rsid w:val="00605102"/>
    <w:rsid w:val="006215AA"/>
    <w:rsid w:val="00652E0B"/>
    <w:rsid w:val="00664F16"/>
    <w:rsid w:val="006913C9"/>
    <w:rsid w:val="0069350B"/>
    <w:rsid w:val="0069470D"/>
    <w:rsid w:val="00731C35"/>
    <w:rsid w:val="00734F00"/>
    <w:rsid w:val="007A70AE"/>
    <w:rsid w:val="007B451C"/>
    <w:rsid w:val="008362E8"/>
    <w:rsid w:val="008A1768"/>
    <w:rsid w:val="008A6D58"/>
    <w:rsid w:val="008B343F"/>
    <w:rsid w:val="008E042B"/>
    <w:rsid w:val="008F4429"/>
    <w:rsid w:val="0094021A"/>
    <w:rsid w:val="009B6FE1"/>
    <w:rsid w:val="009C6A0B"/>
    <w:rsid w:val="009F0C77"/>
    <w:rsid w:val="009F4DD1"/>
    <w:rsid w:val="00A07903"/>
    <w:rsid w:val="00A32C52"/>
    <w:rsid w:val="00A41684"/>
    <w:rsid w:val="00A64E80"/>
    <w:rsid w:val="00A72BCD"/>
    <w:rsid w:val="00A741D9"/>
    <w:rsid w:val="00A827DF"/>
    <w:rsid w:val="00A833AB"/>
    <w:rsid w:val="00A97178"/>
    <w:rsid w:val="00A9741D"/>
    <w:rsid w:val="00AD4B17"/>
    <w:rsid w:val="00B412D4"/>
    <w:rsid w:val="00BA7F52"/>
    <w:rsid w:val="00BC654D"/>
    <w:rsid w:val="00BE3C22"/>
    <w:rsid w:val="00BF7F62"/>
    <w:rsid w:val="00C0345E"/>
    <w:rsid w:val="00C1665C"/>
    <w:rsid w:val="00C20499"/>
    <w:rsid w:val="00C21ECB"/>
    <w:rsid w:val="00C3483A"/>
    <w:rsid w:val="00C5280D"/>
    <w:rsid w:val="00C74E9D"/>
    <w:rsid w:val="00C82FD3"/>
    <w:rsid w:val="00C92819"/>
    <w:rsid w:val="00CC6B7B"/>
    <w:rsid w:val="00CD2089"/>
    <w:rsid w:val="00D2704C"/>
    <w:rsid w:val="00D73A67"/>
    <w:rsid w:val="00D970A9"/>
    <w:rsid w:val="00DF3845"/>
    <w:rsid w:val="00E2142C"/>
    <w:rsid w:val="00E310F1"/>
    <w:rsid w:val="00E41911"/>
    <w:rsid w:val="00E92EEF"/>
    <w:rsid w:val="00E9580D"/>
    <w:rsid w:val="00F24442"/>
    <w:rsid w:val="00F26C01"/>
    <w:rsid w:val="00F50AE3"/>
    <w:rsid w:val="00F67CF1"/>
    <w:rsid w:val="00F840F0"/>
    <w:rsid w:val="00FB0D0D"/>
    <w:rsid w:val="00FB43B4"/>
    <w:rsid w:val="00FD0CD9"/>
    <w:rsid w:val="00FE115F"/>
    <w:rsid w:val="00FF2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0827EE-18A8-4934-8C52-FE6821AE0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F52"/>
    <w:rPr>
      <w:rFonts w:ascii="Tahoma" w:hAnsi="Tahoma" w:cs="Tahoma"/>
      <w:sz w:val="16"/>
      <w:szCs w:val="16"/>
    </w:rPr>
  </w:style>
  <w:style w:type="character" w:customStyle="1" w:styleId="BalloonTextChar">
    <w:name w:val="Balloon Text Char"/>
    <w:basedOn w:val="DefaultParagraphFont"/>
    <w:link w:val="BalloonText"/>
    <w:uiPriority w:val="99"/>
    <w:semiHidden/>
    <w:rsid w:val="00BA7F52"/>
    <w:rPr>
      <w:rFonts w:ascii="Tahoma" w:eastAsia="Times New Roman" w:hAnsi="Tahoma" w:cs="Tahoma"/>
      <w:sz w:val="16"/>
      <w:szCs w:val="16"/>
    </w:rPr>
  </w:style>
  <w:style w:type="character" w:styleId="Hyperlink">
    <w:name w:val="Hyperlink"/>
    <w:basedOn w:val="DefaultParagraphFont"/>
    <w:uiPriority w:val="99"/>
    <w:unhideWhenUsed/>
    <w:rsid w:val="008B34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93_20100202.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0710C-3E18-4F0A-9B59-DFEF17EE5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418</Words>
  <Characters>2396</Characters>
  <Application>Microsoft Office Word</Application>
  <DocSecurity>0</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4493: Summerville High School Cheerleading Squad - South Carolina Legislature Online</dc:title>
  <dc:subject/>
  <dc:creator>gailmoore</dc:creator>
  <cp:keywords/>
  <dc:description/>
  <cp:lastModifiedBy>N Cumfer</cp:lastModifiedBy>
  <cp:revision>8</cp:revision>
  <cp:lastPrinted>2010-01-26T14:06:00Z</cp:lastPrinted>
  <dcterms:created xsi:type="dcterms:W3CDTF">2010-02-02T19:55:00Z</dcterms:created>
  <dcterms:modified xsi:type="dcterms:W3CDTF">2014-11-24T16:24:00Z</dcterms:modified>
</cp:coreProperties>
</file>