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6F6" w:rsidRDefault="001F06F6" w:rsidP="001F06F6">
      <w:pPr>
        <w:widowControl w:val="0"/>
        <w:jc w:val="center"/>
      </w:pPr>
      <w:bookmarkStart w:id="0" w:name="_GoBack"/>
      <w:bookmarkEnd w:id="0"/>
      <w:r w:rsidRPr="001F06F6">
        <w:rPr>
          <w:b/>
        </w:rPr>
        <w:t>South Carolina General Assembly</w:t>
      </w:r>
    </w:p>
    <w:p w:rsidR="001F06F6" w:rsidRDefault="001F06F6" w:rsidP="001F06F6">
      <w:pPr>
        <w:widowControl w:val="0"/>
        <w:jc w:val="center"/>
      </w:pPr>
      <w:r>
        <w:t>118th Session, 2009-2010</w:t>
      </w:r>
    </w:p>
    <w:p w:rsidR="001F06F6" w:rsidRDefault="001F06F6" w:rsidP="001F06F6">
      <w:pPr>
        <w:widowControl w:val="0"/>
        <w:jc w:val="left"/>
      </w:pPr>
    </w:p>
    <w:p w:rsidR="001F06F6" w:rsidRDefault="001F06F6" w:rsidP="001F06F6">
      <w:pPr>
        <w:widowControl w:val="0"/>
        <w:jc w:val="left"/>
        <w:rPr>
          <w:b/>
        </w:rPr>
      </w:pPr>
      <w:r w:rsidRPr="001F06F6">
        <w:rPr>
          <w:b/>
        </w:rPr>
        <w:t>H. 4495</w:t>
      </w:r>
    </w:p>
    <w:p w:rsidR="001F06F6" w:rsidRDefault="001F06F6" w:rsidP="001F06F6">
      <w:pPr>
        <w:widowControl w:val="0"/>
        <w:jc w:val="left"/>
        <w:rPr>
          <w:b/>
        </w:rPr>
      </w:pPr>
    </w:p>
    <w:p w:rsidR="001F06F6" w:rsidRDefault="001F06F6" w:rsidP="001F06F6">
      <w:pPr>
        <w:widowControl w:val="0"/>
        <w:jc w:val="left"/>
      </w:pPr>
      <w:r w:rsidRPr="001F06F6">
        <w:rPr>
          <w:b/>
        </w:rPr>
        <w:t>STATUS INFORMATION</w:t>
      </w:r>
    </w:p>
    <w:p w:rsidR="001F06F6" w:rsidRDefault="001F06F6" w:rsidP="001F06F6">
      <w:pPr>
        <w:widowControl w:val="0"/>
        <w:jc w:val="left"/>
      </w:pPr>
    </w:p>
    <w:p w:rsidR="001F06F6" w:rsidRDefault="001F06F6" w:rsidP="001F06F6">
      <w:pPr>
        <w:widowControl w:val="0"/>
        <w:jc w:val="left"/>
      </w:pPr>
      <w:r>
        <w:t>House Resolution</w:t>
      </w:r>
    </w:p>
    <w:p w:rsidR="001F06F6" w:rsidRDefault="001F06F6" w:rsidP="001F06F6">
      <w:pPr>
        <w:widowControl w:val="0"/>
        <w:jc w:val="left"/>
      </w:pPr>
      <w:r>
        <w:t>Sponsors: Rep. Vick</w:t>
      </w:r>
    </w:p>
    <w:p w:rsidR="001F06F6" w:rsidRDefault="001F06F6" w:rsidP="001F06F6">
      <w:pPr>
        <w:widowControl w:val="0"/>
        <w:jc w:val="left"/>
      </w:pPr>
      <w:r>
        <w:t>Document Path: l:\council\bills\gm\24427dw10.docx</w:t>
      </w:r>
    </w:p>
    <w:p w:rsidR="00B06127" w:rsidRDefault="00B06127" w:rsidP="001F06F6">
      <w:pPr>
        <w:widowControl w:val="0"/>
        <w:jc w:val="left"/>
      </w:pPr>
      <w:r>
        <w:t>Companion/Similar bill(s): 3362, 4496</w:t>
      </w:r>
    </w:p>
    <w:p w:rsidR="001F06F6" w:rsidRDefault="001F06F6" w:rsidP="001F06F6">
      <w:pPr>
        <w:widowControl w:val="0"/>
        <w:jc w:val="left"/>
      </w:pPr>
    </w:p>
    <w:p w:rsidR="001F06F6" w:rsidRDefault="001F06F6" w:rsidP="001F06F6">
      <w:pPr>
        <w:widowControl w:val="0"/>
        <w:jc w:val="left"/>
      </w:pPr>
      <w:r>
        <w:t>Introduced in the House on February 2, 2010</w:t>
      </w:r>
    </w:p>
    <w:p w:rsidR="001F06F6" w:rsidRDefault="001F06F6" w:rsidP="001F06F6">
      <w:pPr>
        <w:widowControl w:val="0"/>
        <w:jc w:val="left"/>
      </w:pPr>
      <w:r>
        <w:t>Adopted by the House on February 2, 2010</w:t>
      </w:r>
    </w:p>
    <w:p w:rsidR="001F06F6" w:rsidRDefault="001F06F6" w:rsidP="001F06F6">
      <w:pPr>
        <w:widowControl w:val="0"/>
        <w:jc w:val="left"/>
      </w:pPr>
    </w:p>
    <w:p w:rsidR="001F06F6" w:rsidRDefault="001F06F6" w:rsidP="001F06F6">
      <w:pPr>
        <w:widowControl w:val="0"/>
        <w:jc w:val="left"/>
      </w:pPr>
      <w:r>
        <w:t xml:space="preserve">Summary: </w:t>
      </w:r>
      <w:r w:rsidR="00091DB4">
        <w:t>Chesterfield High School Football Team</w:t>
      </w:r>
    </w:p>
    <w:p w:rsidR="001F06F6" w:rsidRDefault="001F06F6" w:rsidP="001F06F6">
      <w:pPr>
        <w:widowControl w:val="0"/>
        <w:jc w:val="left"/>
      </w:pPr>
    </w:p>
    <w:p w:rsidR="001F06F6" w:rsidRDefault="001F06F6" w:rsidP="001F06F6">
      <w:pPr>
        <w:widowControl w:val="0"/>
        <w:jc w:val="left"/>
      </w:pPr>
    </w:p>
    <w:p w:rsidR="001F06F6" w:rsidRDefault="001F06F6" w:rsidP="001F06F6">
      <w:pPr>
        <w:widowControl w:val="0"/>
        <w:tabs>
          <w:tab w:val="center" w:pos="590"/>
          <w:tab w:val="center" w:pos="1440"/>
          <w:tab w:val="left" w:pos="1872"/>
          <w:tab w:val="left" w:pos="9187"/>
        </w:tabs>
        <w:jc w:val="left"/>
      </w:pPr>
      <w:r w:rsidRPr="001F06F6">
        <w:rPr>
          <w:b/>
        </w:rPr>
        <w:t>HISTORY OF LEGISLATIVE ACTIONS</w:t>
      </w:r>
    </w:p>
    <w:p w:rsidR="001F06F6" w:rsidRDefault="001F06F6" w:rsidP="001F06F6">
      <w:pPr>
        <w:widowControl w:val="0"/>
        <w:tabs>
          <w:tab w:val="center" w:pos="590"/>
          <w:tab w:val="center" w:pos="1440"/>
          <w:tab w:val="left" w:pos="1872"/>
          <w:tab w:val="left" w:pos="9187"/>
        </w:tabs>
        <w:jc w:val="left"/>
      </w:pPr>
    </w:p>
    <w:p w:rsidR="001F06F6" w:rsidRPr="001F06F6" w:rsidRDefault="001F06F6" w:rsidP="001F06F6">
      <w:pPr>
        <w:widowControl w:val="0"/>
        <w:tabs>
          <w:tab w:val="center" w:pos="590"/>
          <w:tab w:val="center" w:pos="1440"/>
          <w:tab w:val="left" w:pos="1872"/>
          <w:tab w:val="left" w:pos="9187"/>
        </w:tabs>
        <w:jc w:val="left"/>
      </w:pPr>
      <w:r w:rsidRPr="001F06F6">
        <w:rPr>
          <w:u w:val="single"/>
        </w:rPr>
        <w:tab/>
        <w:t>Date</w:t>
      </w:r>
      <w:r w:rsidRPr="001F06F6">
        <w:rPr>
          <w:u w:val="single"/>
        </w:rPr>
        <w:tab/>
        <w:t>Body</w:t>
      </w:r>
      <w:r w:rsidRPr="001F06F6">
        <w:rPr>
          <w:u w:val="single"/>
        </w:rPr>
        <w:tab/>
        <w:t>Action Description with journal page number</w:t>
      </w:r>
      <w:r w:rsidRPr="001F06F6">
        <w:rPr>
          <w:u w:val="single"/>
        </w:rPr>
        <w:tab/>
      </w:r>
    </w:p>
    <w:p w:rsidR="00880E05" w:rsidRDefault="00880E05" w:rsidP="00880E05">
      <w:pPr>
        <w:widowControl w:val="0"/>
        <w:tabs>
          <w:tab w:val="right" w:pos="1008"/>
          <w:tab w:val="left" w:pos="1152"/>
          <w:tab w:val="left" w:pos="1872"/>
          <w:tab w:val="left" w:pos="9187"/>
        </w:tabs>
        <w:ind w:left="2088" w:hanging="2088"/>
        <w:jc w:val="left"/>
      </w:pPr>
      <w:r>
        <w:tab/>
        <w:t>2/2/2010</w:t>
      </w:r>
      <w:r>
        <w:tab/>
        <w:t>House</w:t>
      </w:r>
      <w:r>
        <w:tab/>
      </w:r>
      <w:r w:rsidRPr="00892A3F">
        <w:t xml:space="preserve">Introduced and adopted </w:t>
      </w:r>
      <w:hyperlink r:id="rId7" w:history="1">
        <w:r w:rsidRPr="0053047C">
          <w:rPr>
            <w:rStyle w:val="Hyperlink"/>
          </w:rPr>
          <w:t>HJ</w:t>
        </w:r>
      </w:hyperlink>
      <w:r>
        <w:noBreakHyphen/>
      </w:r>
      <w:r w:rsidRPr="00892A3F">
        <w:t>82</w:t>
      </w:r>
    </w:p>
    <w:p w:rsidR="00880E05" w:rsidRDefault="00880E05" w:rsidP="00880E05">
      <w:pPr>
        <w:widowControl w:val="0"/>
        <w:tabs>
          <w:tab w:val="right" w:pos="1008"/>
          <w:tab w:val="left" w:pos="1152"/>
          <w:tab w:val="left" w:pos="1872"/>
          <w:tab w:val="left" w:pos="9187"/>
        </w:tabs>
        <w:ind w:left="2088" w:hanging="2088"/>
        <w:jc w:val="left"/>
      </w:pPr>
    </w:p>
    <w:p w:rsidR="001F06F6" w:rsidRPr="001F06F6" w:rsidRDefault="001F06F6" w:rsidP="001F06F6">
      <w:pPr>
        <w:widowControl w:val="0"/>
        <w:tabs>
          <w:tab w:val="right" w:pos="1008"/>
          <w:tab w:val="left" w:pos="1152"/>
          <w:tab w:val="left" w:pos="1872"/>
          <w:tab w:val="left" w:pos="9187"/>
        </w:tabs>
        <w:ind w:left="2088" w:hanging="2088"/>
        <w:jc w:val="left"/>
      </w:pPr>
    </w:p>
    <w:p w:rsidR="001F06F6" w:rsidRDefault="001F06F6" w:rsidP="001F06F6">
      <w:r w:rsidRPr="001F06F6">
        <w:rPr>
          <w:b/>
        </w:rPr>
        <w:t>VERSIONS OF THIS BILL</w:t>
      </w:r>
    </w:p>
    <w:p w:rsidR="001F06F6" w:rsidRDefault="001F06F6" w:rsidP="001F06F6"/>
    <w:p w:rsidR="001F06F6" w:rsidRDefault="00A24D3E" w:rsidP="001F06F6">
      <w:hyperlink r:id="rId8" w:history="1">
        <w:r w:rsidR="001F06F6">
          <w:rPr>
            <w:rStyle w:val="Hyperlink"/>
          </w:rPr>
          <w:t>2/2/2010</w:t>
        </w:r>
      </w:hyperlink>
    </w:p>
    <w:p w:rsidR="001F06F6" w:rsidRDefault="001F06F6" w:rsidP="001F06F6"/>
    <w:p w:rsidR="001F06F6" w:rsidRDefault="001F06F6" w:rsidP="001F06F6">
      <w:pPr>
        <w:sectPr w:rsidR="001F06F6" w:rsidSect="001F06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23F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CHESTERFIELD HIGH SCHOOL FOOTBALL TEAM FOR A STELLAR SEASON, AND TO CONGRATULATE THE PLAYERS, COACHES, AND SCHOOL OFFICIALS FOR CAPTURING THE 2009 CLASS A STATE CHAMPIONSHIP TITLE.</w:t>
      </w: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7388"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7388">
        <w:t>the members of the South Carolina House of Representatives were pleased to learn that the Chesterfield High School football team took home the Class A state trophy for the second year in succession after defeating Carvers Bay High School 21</w:t>
      </w:r>
      <w:r w:rsidR="002A0001">
        <w:noBreakHyphen/>
      </w:r>
      <w:r w:rsidR="006F7388">
        <w:t>0 in the final game of the year; and</w:t>
      </w:r>
    </w:p>
    <w:p w:rsidR="006F7388" w:rsidRDefault="006F7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388" w:rsidRDefault="006F7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Chesterfield Golden Rams concluded a perfect 6</w:t>
      </w:r>
      <w:r w:rsidR="002A0001">
        <w:noBreakHyphen/>
      </w:r>
      <w:r>
        <w:t>0 season in conference play and won their third straight upper state title, they squared off against the Carvers Bay Bears for the state title on the campus of South Carolina State University at Oliver Dawson Stadium; and</w:t>
      </w:r>
    </w:p>
    <w:p w:rsidR="006F7388" w:rsidRDefault="006F7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94" w:rsidRDefault="006F7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eight </w:t>
      </w:r>
      <w:r w:rsidR="00AA7712">
        <w:t xml:space="preserve">Chesterfield </w:t>
      </w:r>
      <w:r>
        <w:t>team members were named to the South Carolina Football Coaches Association All State Team for Class A</w:t>
      </w:r>
      <w:r w:rsidR="00A27094">
        <w:t>,</w:t>
      </w:r>
      <w:r>
        <w:t xml:space="preserve"> and </w:t>
      </w:r>
      <w:r w:rsidR="00AA7712">
        <w:t xml:space="preserve">the Rams </w:t>
      </w:r>
      <w:r>
        <w:t xml:space="preserve">Akeem Johnson was named </w:t>
      </w:r>
      <w:r w:rsidR="00A27094">
        <w:t>the association</w:t>
      </w:r>
      <w:r w:rsidR="002A0001" w:rsidRPr="002A0001">
        <w:t>’</w:t>
      </w:r>
      <w:r w:rsidR="00A27094">
        <w:t>s Offensive Player of the Year and Brandon Williams the Defensive Player of the Year; and</w:t>
      </w:r>
    </w:p>
    <w:p w:rsidR="00A27094" w:rsidRDefault="00A27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94" w:rsidRDefault="00A27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Steve Taneyhill and his able coaching staff used their own athletic ability and training to forge a championship team and set a standard of excellence that will prove invaluable to their players throughout li</w:t>
      </w:r>
      <w:r w:rsidR="00AA7712">
        <w:t>f</w:t>
      </w:r>
      <w:r>
        <w:t>e; and</w:t>
      </w:r>
    </w:p>
    <w:p w:rsidR="00A27094" w:rsidRDefault="00A27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12" w:rsidRDefault="00A27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AA7712">
        <w:t xml:space="preserve">s, in a sport that requires </w:t>
      </w:r>
      <w:r>
        <w:t>relentless effort in demanding practices</w:t>
      </w:r>
      <w:r w:rsidR="002A0001">
        <w:t>,</w:t>
      </w:r>
      <w:r w:rsidR="00AA7712">
        <w:t xml:space="preserve"> the Chesterfield Rams gained the</w:t>
      </w:r>
      <w:r>
        <w:t xml:space="preserve"> skill, strength, and </w:t>
      </w:r>
      <w:r w:rsidR="00AA7712">
        <w:lastRenderedPageBreak/>
        <w:t>determination</w:t>
      </w:r>
      <w:r>
        <w:t xml:space="preserve"> </w:t>
      </w:r>
      <w:r w:rsidR="00AA7712">
        <w:t>to</w:t>
      </w:r>
      <w:r>
        <w:t xml:space="preserve"> rush</w:t>
      </w:r>
      <w:r w:rsidR="00AA7712">
        <w:t xml:space="preserve"> and pound</w:t>
      </w:r>
      <w:r>
        <w:t xml:space="preserve"> their way to another state championship victory</w:t>
      </w:r>
      <w:r w:rsidR="002A0001">
        <w:t>;</w:t>
      </w:r>
      <w:r w:rsidR="00AA7712">
        <w:t xml:space="preserve"> and</w:t>
      </w:r>
    </w:p>
    <w:p w:rsidR="00AA7712" w:rsidRDefault="00AA7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3FD" w:rsidRDefault="00AA7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Chesterfield High School football team has brought to its school and community and will expect to hear of future accomplishments from these fine young athletes</w:t>
      </w:r>
      <w:r w:rsidR="006F7388">
        <w:t>.</w:t>
      </w:r>
      <w:r w:rsidR="005A23FD">
        <w:t xml:space="preserve">  Now, therefore,</w:t>
      </w: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77FF">
        <w:t xml:space="preserve"> the members of the South Carolina House of Representatives, by this resolution, honor and recognize the Chesterfield High School football team for a stellar season, and congratulate the players, coaches, and school officials for capturing the 2009 Class A State Championship title.</w:t>
      </w:r>
    </w:p>
    <w:p w:rsidR="005A23FD"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77FF">
        <w:t>present</w:t>
      </w:r>
      <w:r>
        <w:t>ed to</w:t>
      </w:r>
      <w:r w:rsidR="00C077FF">
        <w:t xml:space="preserve"> Chesterfield High School Principal Scott Radkin and Coach Steve Taneyhill.</w:t>
      </w:r>
    </w:p>
    <w:p w:rsidR="004522BA" w:rsidRDefault="002A0001" w:rsidP="00E14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2BA" w:rsidRDefault="004522BA" w:rsidP="001F06F6">
      <w:pPr>
        <w:suppressAutoHyphens/>
      </w:pPr>
    </w:p>
    <w:sectPr w:rsidR="004522BA" w:rsidSect="001F06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712" w:rsidRDefault="00AA7712" w:rsidP="009F0C77">
      <w:r>
        <w:separator/>
      </w:r>
    </w:p>
  </w:endnote>
  <w:endnote w:type="continuationSeparator" w:id="0">
    <w:p w:rsidR="00AA7712" w:rsidRDefault="00AA77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B25942-1E07-4C5A-A8DA-44B7EB6128F0}"/>
    <w:embedBold r:id="rId2" w:fontKey="{A73A633E-5213-4578-BD64-3535FC603E27}"/>
  </w:font>
  <w:font w:name="Calibri">
    <w:panose1 w:val="020F0502020204030204"/>
    <w:charset w:val="00"/>
    <w:family w:val="swiss"/>
    <w:pitch w:val="variable"/>
    <w:sig w:usb0="E10002FF" w:usb1="4000ACFF" w:usb2="00000009" w:usb3="00000000" w:csb0="0000019F" w:csb1="00000000"/>
    <w:embedRegular r:id="rId3" w:fontKey="{4E50F9C8-5F4F-4D2A-A24D-ECD113E6B396}"/>
  </w:font>
  <w:font w:name="Tahoma">
    <w:panose1 w:val="020B0604030504040204"/>
    <w:charset w:val="00"/>
    <w:family w:val="swiss"/>
    <w:pitch w:val="variable"/>
    <w:sig w:usb0="21002A87" w:usb1="80000000" w:usb2="00000008" w:usb3="00000000" w:csb0="000101FF" w:csb1="00000000"/>
    <w:embedRegular r:id="rId4" w:fontKey="{9F3FC117-BA41-4741-8EE9-54E88C3C968C}"/>
  </w:font>
  <w:font w:name="Cambria">
    <w:panose1 w:val="02040503050406030204"/>
    <w:charset w:val="00"/>
    <w:family w:val="roman"/>
    <w:pitch w:val="variable"/>
    <w:sig w:usb0="E00002FF" w:usb1="400004FF" w:usb2="00000000" w:usb3="00000000" w:csb0="0000019F" w:csb1="00000000"/>
    <w:embedRegular r:id="rId5" w:fontKey="{7B8ACA27-4538-48D5-9DE5-D3B5630F83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6F6" w:rsidRPr="004522BA" w:rsidRDefault="001F06F6" w:rsidP="004522BA">
    <w:pPr>
      <w:pStyle w:val="Footer"/>
      <w:tabs>
        <w:tab w:val="clear" w:pos="4680"/>
        <w:tab w:val="clear" w:pos="9360"/>
        <w:tab w:val="center" w:pos="2995"/>
      </w:tabs>
      <w:spacing w:before="120"/>
    </w:pPr>
    <w:r>
      <w:t>[4495]</w:t>
    </w:r>
    <w:r>
      <w:tab/>
    </w:r>
    <w:r w:rsidR="00A24D3E">
      <w:fldChar w:fldCharType="begin"/>
    </w:r>
    <w:r w:rsidR="00A24D3E">
      <w:instrText xml:space="preserve"> PAGE  \* MERGEFORMAT </w:instrText>
    </w:r>
    <w:r w:rsidR="00A24D3E">
      <w:fldChar w:fldCharType="separate"/>
    </w:r>
    <w:r w:rsidR="00A24D3E">
      <w:rPr>
        <w:noProof/>
      </w:rPr>
      <w:t>1</w:t>
    </w:r>
    <w:r w:rsidR="00A24D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712" w:rsidRDefault="00AA7712" w:rsidP="009F0C77">
      <w:r>
        <w:separator/>
      </w:r>
    </w:p>
  </w:footnote>
  <w:footnote w:type="continuationSeparator" w:id="0">
    <w:p w:rsidR="00AA7712" w:rsidRDefault="00AA77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27DW10"/>
    <w:docVar w:name="CoverBillType" w:val="r"/>
    <w:docVar w:name="docpath" w:val="L:\Council\bills\GM\24427DW10.DOCX"/>
    <w:docVar w:name="dvBillNumber" w:val="4495"/>
    <w:docVar w:name="dvBillNumberPrefix" w:val="H. "/>
    <w:docVar w:name="dvOriginalBody" w:val="House"/>
    <w:docVar w:name="dvSteno" w:val="GM"/>
    <w:docVar w:name="NameofBody" w:val="h"/>
    <w:docVar w:name="vgroup2" w:val="Council"/>
  </w:docVars>
  <w:rsids>
    <w:rsidRoot w:val="00D87F85"/>
    <w:rsid w:val="00011869"/>
    <w:rsid w:val="00091DB4"/>
    <w:rsid w:val="000D0254"/>
    <w:rsid w:val="000E1785"/>
    <w:rsid w:val="000F40FA"/>
    <w:rsid w:val="0010776B"/>
    <w:rsid w:val="00133E66"/>
    <w:rsid w:val="001435A3"/>
    <w:rsid w:val="00180C74"/>
    <w:rsid w:val="001D08F2"/>
    <w:rsid w:val="001D525B"/>
    <w:rsid w:val="001D7F4F"/>
    <w:rsid w:val="001F06F6"/>
    <w:rsid w:val="002321B6"/>
    <w:rsid w:val="00250967"/>
    <w:rsid w:val="002543C8"/>
    <w:rsid w:val="00284AAE"/>
    <w:rsid w:val="002A0001"/>
    <w:rsid w:val="002E5912"/>
    <w:rsid w:val="00325348"/>
    <w:rsid w:val="0032732C"/>
    <w:rsid w:val="00336AD0"/>
    <w:rsid w:val="0037079A"/>
    <w:rsid w:val="00370872"/>
    <w:rsid w:val="003B6816"/>
    <w:rsid w:val="003D01E8"/>
    <w:rsid w:val="003E5288"/>
    <w:rsid w:val="003F6D79"/>
    <w:rsid w:val="0041760A"/>
    <w:rsid w:val="00417C01"/>
    <w:rsid w:val="004522BA"/>
    <w:rsid w:val="00467889"/>
    <w:rsid w:val="004809EE"/>
    <w:rsid w:val="004E7D54"/>
    <w:rsid w:val="005273C6"/>
    <w:rsid w:val="0053047C"/>
    <w:rsid w:val="00530A69"/>
    <w:rsid w:val="00545593"/>
    <w:rsid w:val="00577C6C"/>
    <w:rsid w:val="005A23FD"/>
    <w:rsid w:val="005C2FE2"/>
    <w:rsid w:val="005E2BC9"/>
    <w:rsid w:val="00605102"/>
    <w:rsid w:val="006215AA"/>
    <w:rsid w:val="00622FF2"/>
    <w:rsid w:val="006673BD"/>
    <w:rsid w:val="006913C9"/>
    <w:rsid w:val="0069470D"/>
    <w:rsid w:val="006F0E6A"/>
    <w:rsid w:val="006F7388"/>
    <w:rsid w:val="00734F00"/>
    <w:rsid w:val="007A70AE"/>
    <w:rsid w:val="008362E8"/>
    <w:rsid w:val="00880E05"/>
    <w:rsid w:val="008A1768"/>
    <w:rsid w:val="008F4429"/>
    <w:rsid w:val="0094021A"/>
    <w:rsid w:val="009C6A0B"/>
    <w:rsid w:val="009F0C77"/>
    <w:rsid w:val="009F4DD1"/>
    <w:rsid w:val="00A24D3E"/>
    <w:rsid w:val="00A27094"/>
    <w:rsid w:val="00A41684"/>
    <w:rsid w:val="00A64E80"/>
    <w:rsid w:val="00A72BCD"/>
    <w:rsid w:val="00A741D9"/>
    <w:rsid w:val="00A833AB"/>
    <w:rsid w:val="00A9741D"/>
    <w:rsid w:val="00AA7712"/>
    <w:rsid w:val="00AD4B17"/>
    <w:rsid w:val="00AE4D72"/>
    <w:rsid w:val="00B06127"/>
    <w:rsid w:val="00B412D4"/>
    <w:rsid w:val="00BE3C22"/>
    <w:rsid w:val="00C0345E"/>
    <w:rsid w:val="00C077FF"/>
    <w:rsid w:val="00C3483A"/>
    <w:rsid w:val="00C74E9D"/>
    <w:rsid w:val="00C82FD3"/>
    <w:rsid w:val="00C92819"/>
    <w:rsid w:val="00CC6B7B"/>
    <w:rsid w:val="00CD2089"/>
    <w:rsid w:val="00CE7D40"/>
    <w:rsid w:val="00CF1692"/>
    <w:rsid w:val="00D4399B"/>
    <w:rsid w:val="00D73A67"/>
    <w:rsid w:val="00D87F85"/>
    <w:rsid w:val="00D970A9"/>
    <w:rsid w:val="00DE34CB"/>
    <w:rsid w:val="00DF3845"/>
    <w:rsid w:val="00E14394"/>
    <w:rsid w:val="00E41911"/>
    <w:rsid w:val="00E4270E"/>
    <w:rsid w:val="00E92EEF"/>
    <w:rsid w:val="00F24442"/>
    <w:rsid w:val="00F50AE3"/>
    <w:rsid w:val="00F54FD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59E632-B5E6-4165-BC52-B1B203785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001"/>
    <w:rPr>
      <w:rFonts w:ascii="Tahoma" w:hAnsi="Tahoma" w:cs="Tahoma"/>
      <w:sz w:val="16"/>
      <w:szCs w:val="16"/>
    </w:rPr>
  </w:style>
  <w:style w:type="character" w:customStyle="1" w:styleId="BalloonTextChar">
    <w:name w:val="Balloon Text Char"/>
    <w:basedOn w:val="DefaultParagraphFont"/>
    <w:link w:val="BalloonText"/>
    <w:uiPriority w:val="99"/>
    <w:semiHidden/>
    <w:rsid w:val="002A0001"/>
    <w:rPr>
      <w:rFonts w:ascii="Tahoma" w:eastAsia="Times New Roman" w:hAnsi="Tahoma" w:cs="Tahoma"/>
      <w:sz w:val="16"/>
      <w:szCs w:val="16"/>
    </w:rPr>
  </w:style>
  <w:style w:type="character" w:styleId="Hyperlink">
    <w:name w:val="Hyperlink"/>
    <w:basedOn w:val="DefaultParagraphFont"/>
    <w:uiPriority w:val="99"/>
    <w:unhideWhenUsed/>
    <w:rsid w:val="001F06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95_20100202.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8A0C8-1792-4C79-A7A6-9D2FDC670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434</Words>
  <Characters>2379</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4495: Chesterfield High School Football Team - South Carolina Legislature Online</dc:title>
  <dc:subject/>
  <dc:creator>gailmoore</dc:creator>
  <cp:keywords/>
  <dc:description/>
  <cp:lastModifiedBy>N Cumfer</cp:lastModifiedBy>
  <cp:revision>8</cp:revision>
  <cp:lastPrinted>2010-02-01T16:23:00Z</cp:lastPrinted>
  <dcterms:created xsi:type="dcterms:W3CDTF">2010-02-02T19:56:00Z</dcterms:created>
  <dcterms:modified xsi:type="dcterms:W3CDTF">2014-11-24T16:24:00Z</dcterms:modified>
</cp:coreProperties>
</file>