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FE2" w:rsidRDefault="008E0FE2" w:rsidP="008E0FE2">
      <w:pPr>
        <w:widowControl w:val="0"/>
        <w:jc w:val="center"/>
      </w:pPr>
      <w:bookmarkStart w:id="0" w:name="_GoBack"/>
      <w:bookmarkEnd w:id="0"/>
      <w:r w:rsidRPr="008E0FE2">
        <w:rPr>
          <w:b/>
        </w:rPr>
        <w:t>South Carolina General Assembly</w:t>
      </w:r>
    </w:p>
    <w:p w:rsidR="008E0FE2" w:rsidRDefault="008E0FE2" w:rsidP="008E0FE2">
      <w:pPr>
        <w:widowControl w:val="0"/>
        <w:jc w:val="center"/>
      </w:pPr>
      <w:r>
        <w:t>118th Session, 2009-2010</w:t>
      </w:r>
    </w:p>
    <w:p w:rsidR="008E0FE2" w:rsidRDefault="008E0FE2" w:rsidP="008E0FE2">
      <w:pPr>
        <w:widowControl w:val="0"/>
        <w:jc w:val="left"/>
      </w:pPr>
    </w:p>
    <w:p w:rsidR="008E0FE2" w:rsidRDefault="008E0FE2" w:rsidP="008E0FE2">
      <w:pPr>
        <w:widowControl w:val="0"/>
        <w:jc w:val="left"/>
        <w:rPr>
          <w:b/>
        </w:rPr>
      </w:pPr>
      <w:r w:rsidRPr="008E0FE2">
        <w:rPr>
          <w:b/>
        </w:rPr>
        <w:t>H. 4558</w:t>
      </w:r>
    </w:p>
    <w:p w:rsidR="008E0FE2" w:rsidRDefault="008E0FE2" w:rsidP="008E0FE2">
      <w:pPr>
        <w:widowControl w:val="0"/>
        <w:jc w:val="left"/>
        <w:rPr>
          <w:b/>
        </w:rPr>
      </w:pPr>
    </w:p>
    <w:p w:rsidR="008E0FE2" w:rsidRDefault="008E0FE2" w:rsidP="008E0FE2">
      <w:pPr>
        <w:widowControl w:val="0"/>
        <w:jc w:val="left"/>
      </w:pPr>
      <w:r w:rsidRPr="008E0FE2">
        <w:rPr>
          <w:b/>
        </w:rPr>
        <w:t>STATUS INFORMATION</w:t>
      </w:r>
    </w:p>
    <w:p w:rsidR="008E0FE2" w:rsidRDefault="008E0FE2" w:rsidP="008E0FE2">
      <w:pPr>
        <w:widowControl w:val="0"/>
        <w:jc w:val="left"/>
      </w:pPr>
    </w:p>
    <w:p w:rsidR="008E0FE2" w:rsidRDefault="008E0FE2" w:rsidP="008E0FE2">
      <w:pPr>
        <w:widowControl w:val="0"/>
        <w:jc w:val="left"/>
      </w:pPr>
      <w:r>
        <w:t>House Resolution</w:t>
      </w:r>
    </w:p>
    <w:p w:rsidR="008E0FE2" w:rsidRDefault="008E0FE2" w:rsidP="008E0FE2">
      <w:pPr>
        <w:widowControl w:val="0"/>
        <w:jc w:val="left"/>
      </w:pPr>
      <w:r>
        <w:t>Sponsors: Rep. Stavrinakis</w:t>
      </w:r>
    </w:p>
    <w:p w:rsidR="008E0FE2" w:rsidRDefault="008E0FE2" w:rsidP="008E0FE2">
      <w:pPr>
        <w:widowControl w:val="0"/>
        <w:jc w:val="left"/>
      </w:pPr>
      <w:r>
        <w:t>Document Path: l:\council\bills\gm\24436ahb10.docx</w:t>
      </w:r>
    </w:p>
    <w:p w:rsidR="008E0FE2" w:rsidRDefault="008E0FE2" w:rsidP="008E0FE2">
      <w:pPr>
        <w:widowControl w:val="0"/>
        <w:jc w:val="left"/>
      </w:pPr>
    </w:p>
    <w:p w:rsidR="008E0FE2" w:rsidRDefault="008E0FE2" w:rsidP="008E0FE2">
      <w:pPr>
        <w:widowControl w:val="0"/>
        <w:jc w:val="left"/>
      </w:pPr>
      <w:r>
        <w:t>Introduced in the House on February 17, 2010</w:t>
      </w:r>
    </w:p>
    <w:p w:rsidR="008E0FE2" w:rsidRDefault="008E0FE2" w:rsidP="008E0FE2">
      <w:pPr>
        <w:widowControl w:val="0"/>
        <w:jc w:val="left"/>
      </w:pPr>
      <w:r>
        <w:t>Adopted by the House on February 17, 2010</w:t>
      </w:r>
    </w:p>
    <w:p w:rsidR="008E0FE2" w:rsidRDefault="008E0FE2" w:rsidP="008E0FE2">
      <w:pPr>
        <w:widowControl w:val="0"/>
        <w:jc w:val="left"/>
      </w:pPr>
    </w:p>
    <w:p w:rsidR="008E0FE2" w:rsidRDefault="008E0FE2" w:rsidP="008E0FE2">
      <w:pPr>
        <w:widowControl w:val="0"/>
        <w:jc w:val="left"/>
      </w:pPr>
      <w:r>
        <w:t xml:space="preserve">Summary: </w:t>
      </w:r>
      <w:r w:rsidR="0033388E">
        <w:t>Holy Trinity Greek Orthodox Church</w:t>
      </w:r>
    </w:p>
    <w:p w:rsidR="008E0FE2" w:rsidRDefault="008E0FE2" w:rsidP="008E0FE2">
      <w:pPr>
        <w:widowControl w:val="0"/>
        <w:jc w:val="left"/>
      </w:pPr>
    </w:p>
    <w:p w:rsidR="008E0FE2" w:rsidRDefault="008E0FE2" w:rsidP="008E0FE2">
      <w:pPr>
        <w:widowControl w:val="0"/>
        <w:jc w:val="left"/>
      </w:pPr>
    </w:p>
    <w:p w:rsidR="008E0FE2" w:rsidRDefault="008E0FE2" w:rsidP="008E0FE2">
      <w:pPr>
        <w:widowControl w:val="0"/>
        <w:tabs>
          <w:tab w:val="center" w:pos="590"/>
          <w:tab w:val="center" w:pos="1440"/>
          <w:tab w:val="left" w:pos="1872"/>
          <w:tab w:val="left" w:pos="9187"/>
        </w:tabs>
        <w:jc w:val="left"/>
      </w:pPr>
      <w:r w:rsidRPr="008E0FE2">
        <w:rPr>
          <w:b/>
        </w:rPr>
        <w:t>HISTORY OF LEGISLATIVE ACTIONS</w:t>
      </w:r>
    </w:p>
    <w:p w:rsidR="008E0FE2" w:rsidRDefault="008E0FE2" w:rsidP="008E0FE2">
      <w:pPr>
        <w:widowControl w:val="0"/>
        <w:tabs>
          <w:tab w:val="center" w:pos="590"/>
          <w:tab w:val="center" w:pos="1440"/>
          <w:tab w:val="left" w:pos="1872"/>
          <w:tab w:val="left" w:pos="9187"/>
        </w:tabs>
        <w:jc w:val="left"/>
      </w:pPr>
    </w:p>
    <w:p w:rsidR="008E0FE2" w:rsidRPr="008E0FE2" w:rsidRDefault="008E0FE2" w:rsidP="008E0FE2">
      <w:pPr>
        <w:widowControl w:val="0"/>
        <w:tabs>
          <w:tab w:val="center" w:pos="590"/>
          <w:tab w:val="center" w:pos="1440"/>
          <w:tab w:val="left" w:pos="1872"/>
          <w:tab w:val="left" w:pos="9187"/>
        </w:tabs>
        <w:jc w:val="left"/>
      </w:pPr>
      <w:r w:rsidRPr="008E0FE2">
        <w:rPr>
          <w:u w:val="single"/>
        </w:rPr>
        <w:tab/>
        <w:t>Date</w:t>
      </w:r>
      <w:r w:rsidRPr="008E0FE2">
        <w:rPr>
          <w:u w:val="single"/>
        </w:rPr>
        <w:tab/>
        <w:t>Body</w:t>
      </w:r>
      <w:r w:rsidRPr="008E0FE2">
        <w:rPr>
          <w:u w:val="single"/>
        </w:rPr>
        <w:tab/>
        <w:t>Action Description with journal page number</w:t>
      </w:r>
      <w:r w:rsidRPr="008E0FE2">
        <w:rPr>
          <w:u w:val="single"/>
        </w:rPr>
        <w:tab/>
      </w:r>
    </w:p>
    <w:p w:rsidR="002B3930" w:rsidRDefault="002B3930" w:rsidP="002B3930">
      <w:pPr>
        <w:widowControl w:val="0"/>
        <w:tabs>
          <w:tab w:val="right" w:pos="1008"/>
          <w:tab w:val="left" w:pos="1152"/>
          <w:tab w:val="left" w:pos="1872"/>
          <w:tab w:val="left" w:pos="9187"/>
        </w:tabs>
        <w:ind w:left="2088" w:hanging="2088"/>
        <w:jc w:val="left"/>
      </w:pPr>
      <w:r>
        <w:tab/>
        <w:t>2/17/2010</w:t>
      </w:r>
      <w:r>
        <w:tab/>
        <w:t>House</w:t>
      </w:r>
      <w:r>
        <w:tab/>
      </w:r>
      <w:r w:rsidRPr="0023789B">
        <w:t xml:space="preserve">Introduced and adopted </w:t>
      </w:r>
      <w:hyperlink r:id="rId7" w:history="1">
        <w:r w:rsidRPr="00F973DC">
          <w:rPr>
            <w:rStyle w:val="Hyperlink"/>
          </w:rPr>
          <w:t>HJ</w:t>
        </w:r>
      </w:hyperlink>
      <w:r>
        <w:noBreakHyphen/>
      </w:r>
      <w:r w:rsidRPr="0023789B">
        <w:t>4</w:t>
      </w:r>
    </w:p>
    <w:p w:rsidR="002B3930" w:rsidRDefault="002B3930" w:rsidP="002B3930">
      <w:pPr>
        <w:widowControl w:val="0"/>
        <w:tabs>
          <w:tab w:val="right" w:pos="1008"/>
          <w:tab w:val="left" w:pos="1152"/>
          <w:tab w:val="left" w:pos="1872"/>
          <w:tab w:val="left" w:pos="9187"/>
        </w:tabs>
        <w:ind w:left="2088" w:hanging="2088"/>
        <w:jc w:val="left"/>
      </w:pPr>
    </w:p>
    <w:p w:rsidR="008E0FE2" w:rsidRPr="008E0FE2" w:rsidRDefault="008E0FE2" w:rsidP="008E0FE2">
      <w:pPr>
        <w:widowControl w:val="0"/>
        <w:tabs>
          <w:tab w:val="right" w:pos="1008"/>
          <w:tab w:val="left" w:pos="1152"/>
          <w:tab w:val="left" w:pos="1872"/>
          <w:tab w:val="left" w:pos="9187"/>
        </w:tabs>
        <w:ind w:left="2088" w:hanging="2088"/>
        <w:jc w:val="left"/>
      </w:pPr>
    </w:p>
    <w:p w:rsidR="008E0FE2" w:rsidRDefault="008E0FE2" w:rsidP="008E0FE2">
      <w:r w:rsidRPr="008E0FE2">
        <w:rPr>
          <w:b/>
        </w:rPr>
        <w:t>VERSIONS OF THIS BILL</w:t>
      </w:r>
    </w:p>
    <w:p w:rsidR="008E0FE2" w:rsidRDefault="008E0FE2" w:rsidP="008E0FE2"/>
    <w:p w:rsidR="008E0FE2" w:rsidRDefault="000659E1" w:rsidP="008E0FE2">
      <w:hyperlink r:id="rId8" w:history="1">
        <w:r w:rsidR="008E0FE2">
          <w:rPr>
            <w:rStyle w:val="Hyperlink"/>
          </w:rPr>
          <w:t>2/17/2010</w:t>
        </w:r>
      </w:hyperlink>
    </w:p>
    <w:p w:rsidR="008E0FE2" w:rsidRDefault="008E0FE2" w:rsidP="008E0FE2"/>
    <w:p w:rsidR="008E0FE2" w:rsidRDefault="008E0FE2" w:rsidP="008E0FE2">
      <w:pPr>
        <w:sectPr w:rsidR="008E0FE2" w:rsidSect="008E0FE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6F6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0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HOLY TRINITY GREEK ORTHODOX CHURCH IN CHARLESTON COUNTY, UPON THE JOYOUS OCCASION OF IT</w:t>
      </w:r>
      <w:r w:rsidR="00D8262E">
        <w:t>S</w:t>
      </w:r>
      <w:r>
        <w:t xml:space="preserve"> ONE HUNDREDTH ANNIVERSARY.</w:t>
      </w:r>
    </w:p>
    <w:p w:rsidR="009B6F69" w:rsidRDefault="009B6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262E" w:rsidRDefault="00D82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are pleased to learn that Holy Trinity Greek Orthodox Church will pass the benchmark of its centennial anniversary</w:t>
      </w:r>
      <w:r w:rsidR="00EC05C8">
        <w:t xml:space="preserve"> in 2010</w:t>
      </w:r>
      <w:r>
        <w:t>; and</w:t>
      </w:r>
    </w:p>
    <w:p w:rsidR="006D05D6" w:rsidRDefault="006D05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5D6" w:rsidRDefault="006D05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1910, seventy Greek immigrants held an organizational meeting at Carpenter</w:t>
      </w:r>
      <w:r w:rsidR="0031168E" w:rsidRPr="0031168E">
        <w:t>’</w:t>
      </w:r>
      <w:r>
        <w:t>s Hall in downtown Charleston and formed the Grecian Society with the express purpose of building the first Greek Orthodox church in the Carolinas; and</w:t>
      </w:r>
    </w:p>
    <w:p w:rsidR="006D05D6" w:rsidRDefault="006D05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5D6" w:rsidRDefault="006D05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common cause to preserve their ethnic customs and form a place of worship, these new and influential members of the Charleston community</w:t>
      </w:r>
      <w:r w:rsidR="00555B16">
        <w:t xml:space="preserve"> purchased property at the corner of St. Philip and Fishburne </w:t>
      </w:r>
      <w:r w:rsidR="0042416B">
        <w:t>S</w:t>
      </w:r>
      <w:r w:rsidR="00555B16">
        <w:t>treets where they built Holy Trinity Greek Orthodox Church and dedicated it on March 25, 1911; and</w:t>
      </w:r>
    </w:p>
    <w:p w:rsidR="00555B16" w:rsidRDefault="00555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B16" w:rsidRDefault="00555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parish purchased the </w:t>
      </w:r>
      <w:r w:rsidR="001D6970">
        <w:t xml:space="preserve">property at 30 Race Street </w:t>
      </w:r>
      <w:r w:rsidR="007825F9">
        <w:t xml:space="preserve">in 1940 </w:t>
      </w:r>
      <w:r w:rsidR="001D6970">
        <w:t>to erect a community center for the cultural, social, and philanthropic functions of the growing congregation; and</w:t>
      </w:r>
    </w:p>
    <w:p w:rsidR="001D6970" w:rsidRDefault="001D6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970" w:rsidRDefault="001D6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1951</w:t>
      </w:r>
      <w:r w:rsidR="00EC05C8">
        <w:t>,</w:t>
      </w:r>
      <w:r>
        <w:t xml:space="preserve"> the parish had outgrown the church on </w:t>
      </w:r>
      <w:r w:rsidR="007825F9">
        <w:t>St. Philip Street, and in 1953</w:t>
      </w:r>
      <w:r w:rsidR="00EC05C8">
        <w:t>,</w:t>
      </w:r>
      <w:r w:rsidR="007825F9">
        <w:t xml:space="preserve"> the</w:t>
      </w:r>
      <w:r>
        <w:t xml:space="preserve"> new church was dedicated at 30 Race Street in the authentic Byz</w:t>
      </w:r>
      <w:r w:rsidR="00EC05C8">
        <w:t>antine style</w:t>
      </w:r>
      <w:r>
        <w:t>, the first of its architectural style in the United States; and</w:t>
      </w:r>
    </w:p>
    <w:p w:rsidR="00D8262E" w:rsidRDefault="00D82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970" w:rsidRDefault="001D6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w:t>
      </w:r>
      <w:r w:rsidR="00227CE0">
        <w:t>inimitable</w:t>
      </w:r>
      <w:r>
        <w:t xml:space="preserve"> icons for the new church were created </w:t>
      </w:r>
      <w:r w:rsidR="007825F9">
        <w:t xml:space="preserve">in Greece </w:t>
      </w:r>
      <w:r>
        <w:t xml:space="preserve">by the world famous iconographer Fotis Kontoglou and placed in the </w:t>
      </w:r>
      <w:r w:rsidR="007825F9">
        <w:t>i</w:t>
      </w:r>
      <w:r>
        <w:t>conostas; and</w:t>
      </w:r>
    </w:p>
    <w:p w:rsidR="001D6970" w:rsidRDefault="001D6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5F9" w:rsidRDefault="00782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2A82">
        <w:t xml:space="preserve">although the church, the iconostas, and the altar were completed in 1953, </w:t>
      </w:r>
      <w:r>
        <w:t>the hierography was not completed</w:t>
      </w:r>
      <w:r w:rsidR="00A504CB">
        <w:t xml:space="preserve"> </w:t>
      </w:r>
      <w:r w:rsidR="00E42A82">
        <w:t xml:space="preserve">until </w:t>
      </w:r>
      <w:r w:rsidR="00A504CB">
        <w:t>1982</w:t>
      </w:r>
      <w:r w:rsidR="00E42A82">
        <w:t xml:space="preserve"> when</w:t>
      </w:r>
      <w:r w:rsidR="00A504CB">
        <w:t xml:space="preserve"> </w:t>
      </w:r>
      <w:r>
        <w:t>the icons above the altar were painted; and</w:t>
      </w:r>
    </w:p>
    <w:p w:rsidR="007825F9" w:rsidRDefault="00782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5F9" w:rsidRDefault="00782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F67E6">
        <w:t xml:space="preserve">although </w:t>
      </w:r>
      <w:r w:rsidR="00EC05C8">
        <w:t xml:space="preserve">the church suffered </w:t>
      </w:r>
      <w:r>
        <w:t xml:space="preserve">extensive damage </w:t>
      </w:r>
      <w:r w:rsidR="00EC05C8">
        <w:t>during the devastation of Hurricane Hugo, renovations and resto</w:t>
      </w:r>
      <w:r w:rsidR="007F67E6">
        <w:t xml:space="preserve">rations were completed in 1997, </w:t>
      </w:r>
      <w:r w:rsidR="00EC05C8">
        <w:t>and in 2001, Emmanuel Tzirtzilakis from Greece was commissioned to paint the hierography on the dome of the church which includes the Pantocrat</w:t>
      </w:r>
      <w:r w:rsidR="0031168E">
        <w:t>o</w:t>
      </w:r>
      <w:r w:rsidR="00EC05C8">
        <w:t>r; and</w:t>
      </w:r>
    </w:p>
    <w:p w:rsidR="007F67E6" w:rsidRDefault="007F6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7E6" w:rsidRDefault="007F6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 seeks to serve the spiritual need of the Orthodox and non</w:t>
      </w:r>
      <w:r w:rsidR="0031168E">
        <w:noBreakHyphen/>
      </w:r>
      <w:r>
        <w:t>Orthodox alike through the nourishment of Christian life with an emphasis on education and the sponsorship of the Nicholas C. Trivelas Library, a complete Christian library with hundreds of volumes and videos; and</w:t>
      </w:r>
    </w:p>
    <w:p w:rsidR="00EC05C8" w:rsidRDefault="00EC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69" w:rsidRDefault="009B6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E05B7">
        <w:t xml:space="preserve">as the members of Holy Trinity Greek Orthodox Church anticipate their centennial celebration, the members of the South Carolina House of Representatives wish for them a time filled with gratitude for and reflection on their distinguished past, appreciation and faith for the </w:t>
      </w:r>
      <w:r w:rsidR="00D8262E">
        <w:t xml:space="preserve">inspiring </w:t>
      </w:r>
      <w:r w:rsidR="009E05B7">
        <w:t xml:space="preserve">present, and anticipation and hope for </w:t>
      </w:r>
      <w:r w:rsidR="00227CE0">
        <w:t>a fulfilling</w:t>
      </w:r>
      <w:r w:rsidR="009E05B7">
        <w:t xml:space="preserve"> future</w:t>
      </w:r>
      <w:r>
        <w:t>.  Now, therefore,</w:t>
      </w:r>
    </w:p>
    <w:p w:rsidR="009B6F69" w:rsidRDefault="009B6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69" w:rsidRDefault="009B6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B6F69" w:rsidRDefault="009B6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69" w:rsidRDefault="009B6F69" w:rsidP="00DD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D8262E">
        <w:t xml:space="preserve"> </w:t>
      </w:r>
      <w:r w:rsidR="00EC05C8">
        <w:t>the members of the House of Representatives of the State of South Carolina, by this resolution,</w:t>
      </w:r>
      <w:r w:rsidR="00D8262E">
        <w:t xml:space="preserve"> recognize and honor Holy Trinity Greek Orthodox Church in Charleston County, upon the joyous occasion of its one hundredth anniversary.</w:t>
      </w:r>
    </w:p>
    <w:p w:rsidR="009B6F69" w:rsidRDefault="009B6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6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C05C8">
        <w:t xml:space="preserve"> Father John L. Johns, pastor of Holy Trinity Greek Orthodox Church.</w:t>
      </w:r>
    </w:p>
    <w:p w:rsidR="00DD3A40" w:rsidRDefault="0031168E" w:rsidP="00336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3A40" w:rsidRDefault="00DD3A40" w:rsidP="008E0FE2">
      <w:pPr>
        <w:suppressAutoHyphens/>
      </w:pPr>
    </w:p>
    <w:sectPr w:rsidR="00DD3A40" w:rsidSect="008E0F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16B" w:rsidRDefault="0042416B" w:rsidP="009F0C77">
      <w:r>
        <w:separator/>
      </w:r>
    </w:p>
  </w:endnote>
  <w:endnote w:type="continuationSeparator" w:id="0">
    <w:p w:rsidR="0042416B" w:rsidRDefault="004241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B1C7A2-E8FF-403F-BA15-A54CC21830A6}"/>
    <w:embedBold r:id="rId2" w:fontKey="{B451ED0B-6B3B-4652-AF4C-F52F0C49F26A}"/>
  </w:font>
  <w:font w:name="Calibri">
    <w:panose1 w:val="020F0502020204030204"/>
    <w:charset w:val="00"/>
    <w:family w:val="swiss"/>
    <w:pitch w:val="variable"/>
    <w:sig w:usb0="E10002FF" w:usb1="4000ACFF" w:usb2="00000009" w:usb3="00000000" w:csb0="0000019F" w:csb1="00000000"/>
    <w:embedRegular r:id="rId3" w:fontKey="{79B1F16A-6860-473C-9135-4FD8DD01A7F3}"/>
  </w:font>
  <w:font w:name="Tahoma">
    <w:panose1 w:val="020B0604030504040204"/>
    <w:charset w:val="00"/>
    <w:family w:val="swiss"/>
    <w:pitch w:val="variable"/>
    <w:sig w:usb0="21002A87" w:usb1="80000000" w:usb2="00000008" w:usb3="00000000" w:csb0="000101FF" w:csb1="00000000"/>
    <w:embedRegular r:id="rId4" w:fontKey="{1B850B22-2FBC-4DE0-8532-4A5A5EA5F32B}"/>
  </w:font>
  <w:font w:name="Cambria">
    <w:panose1 w:val="02040503050406030204"/>
    <w:charset w:val="00"/>
    <w:family w:val="roman"/>
    <w:pitch w:val="variable"/>
    <w:sig w:usb0="E00002FF" w:usb1="400004FF" w:usb2="00000000" w:usb3="00000000" w:csb0="0000019F" w:csb1="00000000"/>
    <w:embedRegular r:id="rId5" w:fontKey="{C15908E3-BB30-4300-AA0E-F631992F90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FE2" w:rsidRPr="00DD3A40" w:rsidRDefault="008E0FE2" w:rsidP="00DD3A40">
    <w:pPr>
      <w:pStyle w:val="Footer"/>
      <w:tabs>
        <w:tab w:val="clear" w:pos="4680"/>
        <w:tab w:val="clear" w:pos="9360"/>
        <w:tab w:val="center" w:pos="2995"/>
      </w:tabs>
      <w:spacing w:before="120"/>
    </w:pPr>
    <w:r>
      <w:t>[4558]</w:t>
    </w:r>
    <w:r>
      <w:tab/>
    </w:r>
    <w:r w:rsidR="000659E1">
      <w:fldChar w:fldCharType="begin"/>
    </w:r>
    <w:r w:rsidR="000659E1">
      <w:instrText xml:space="preserve"> PAGE  \* MERGEFORMAT </w:instrText>
    </w:r>
    <w:r w:rsidR="000659E1">
      <w:fldChar w:fldCharType="separate"/>
    </w:r>
    <w:r w:rsidR="000659E1">
      <w:rPr>
        <w:noProof/>
      </w:rPr>
      <w:t>1</w:t>
    </w:r>
    <w:r w:rsidR="000659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16B" w:rsidRDefault="0042416B" w:rsidP="009F0C77">
      <w:r>
        <w:separator/>
      </w:r>
    </w:p>
  </w:footnote>
  <w:footnote w:type="continuationSeparator" w:id="0">
    <w:p w:rsidR="0042416B" w:rsidRDefault="004241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36AHB10"/>
    <w:docVar w:name="CoverBillType" w:val="r"/>
    <w:docVar w:name="docpath" w:val="L:\Council\bills\GM\24436AHB10.DOCX"/>
    <w:docVar w:name="dvBillNumber" w:val="4558"/>
    <w:docVar w:name="dvBillNumberPrefix" w:val="H. "/>
    <w:docVar w:name="dvOriginalBody" w:val="House"/>
    <w:docVar w:name="dvSteno" w:val="GM"/>
    <w:docVar w:name="NameofBody" w:val="h"/>
    <w:docVar w:name="vgroup2" w:val="Council"/>
  </w:docVars>
  <w:rsids>
    <w:rsidRoot w:val="000E7C55"/>
    <w:rsid w:val="00011869"/>
    <w:rsid w:val="000659E1"/>
    <w:rsid w:val="000C0F69"/>
    <w:rsid w:val="000D214E"/>
    <w:rsid w:val="000E1785"/>
    <w:rsid w:val="000E7C55"/>
    <w:rsid w:val="000F40FA"/>
    <w:rsid w:val="0010776B"/>
    <w:rsid w:val="00133E66"/>
    <w:rsid w:val="001435A3"/>
    <w:rsid w:val="001D08F2"/>
    <w:rsid w:val="001D525B"/>
    <w:rsid w:val="001D6970"/>
    <w:rsid w:val="001D7F4F"/>
    <w:rsid w:val="00227CE0"/>
    <w:rsid w:val="002321B6"/>
    <w:rsid w:val="00250967"/>
    <w:rsid w:val="002543C8"/>
    <w:rsid w:val="00284AAE"/>
    <w:rsid w:val="002B3930"/>
    <w:rsid w:val="002C3FF3"/>
    <w:rsid w:val="002E5912"/>
    <w:rsid w:val="0031168E"/>
    <w:rsid w:val="00325348"/>
    <w:rsid w:val="0032732C"/>
    <w:rsid w:val="0033388E"/>
    <w:rsid w:val="00336A62"/>
    <w:rsid w:val="00336AD0"/>
    <w:rsid w:val="0037079A"/>
    <w:rsid w:val="003D01E8"/>
    <w:rsid w:val="003E5288"/>
    <w:rsid w:val="003F6D79"/>
    <w:rsid w:val="0041760A"/>
    <w:rsid w:val="00417C01"/>
    <w:rsid w:val="0042416B"/>
    <w:rsid w:val="004809EE"/>
    <w:rsid w:val="004E7D54"/>
    <w:rsid w:val="00500966"/>
    <w:rsid w:val="005273C6"/>
    <w:rsid w:val="00530A69"/>
    <w:rsid w:val="00542802"/>
    <w:rsid w:val="00545593"/>
    <w:rsid w:val="00555B16"/>
    <w:rsid w:val="00577C6C"/>
    <w:rsid w:val="00587967"/>
    <w:rsid w:val="005C2FE2"/>
    <w:rsid w:val="005E2BC9"/>
    <w:rsid w:val="00605102"/>
    <w:rsid w:val="006215AA"/>
    <w:rsid w:val="006913C9"/>
    <w:rsid w:val="0069470D"/>
    <w:rsid w:val="006D05D6"/>
    <w:rsid w:val="00734F00"/>
    <w:rsid w:val="007825F9"/>
    <w:rsid w:val="007A70AE"/>
    <w:rsid w:val="007F67E6"/>
    <w:rsid w:val="008362E8"/>
    <w:rsid w:val="008453F0"/>
    <w:rsid w:val="008A1768"/>
    <w:rsid w:val="008C6779"/>
    <w:rsid w:val="008E0FE2"/>
    <w:rsid w:val="008F4429"/>
    <w:rsid w:val="00934190"/>
    <w:rsid w:val="0094021A"/>
    <w:rsid w:val="0094453D"/>
    <w:rsid w:val="009B6F69"/>
    <w:rsid w:val="009C6A0B"/>
    <w:rsid w:val="009E05B7"/>
    <w:rsid w:val="009F0C77"/>
    <w:rsid w:val="009F4DD1"/>
    <w:rsid w:val="00A41684"/>
    <w:rsid w:val="00A504CB"/>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2E62"/>
    <w:rsid w:val="00D73A67"/>
    <w:rsid w:val="00D8262E"/>
    <w:rsid w:val="00D970A9"/>
    <w:rsid w:val="00DA1485"/>
    <w:rsid w:val="00DD3A40"/>
    <w:rsid w:val="00DD57C5"/>
    <w:rsid w:val="00DF3845"/>
    <w:rsid w:val="00E41911"/>
    <w:rsid w:val="00E42A82"/>
    <w:rsid w:val="00E92EEF"/>
    <w:rsid w:val="00EC05C8"/>
    <w:rsid w:val="00ED2B68"/>
    <w:rsid w:val="00F24442"/>
    <w:rsid w:val="00F50AE3"/>
    <w:rsid w:val="00F67CF1"/>
    <w:rsid w:val="00F840F0"/>
    <w:rsid w:val="00F973D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E42CEF-9491-4357-953C-EEC0BBE5C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7CE0"/>
    <w:rPr>
      <w:rFonts w:ascii="Tahoma" w:hAnsi="Tahoma" w:cs="Tahoma"/>
      <w:sz w:val="16"/>
      <w:szCs w:val="16"/>
    </w:rPr>
  </w:style>
  <w:style w:type="character" w:customStyle="1" w:styleId="BalloonTextChar">
    <w:name w:val="Balloon Text Char"/>
    <w:basedOn w:val="DefaultParagraphFont"/>
    <w:link w:val="BalloonText"/>
    <w:uiPriority w:val="99"/>
    <w:semiHidden/>
    <w:rsid w:val="00227CE0"/>
    <w:rPr>
      <w:rFonts w:ascii="Tahoma" w:eastAsia="Times New Roman" w:hAnsi="Tahoma" w:cs="Tahoma"/>
      <w:sz w:val="16"/>
      <w:szCs w:val="16"/>
    </w:rPr>
  </w:style>
  <w:style w:type="character" w:styleId="Hyperlink">
    <w:name w:val="Hyperlink"/>
    <w:basedOn w:val="DefaultParagraphFont"/>
    <w:uiPriority w:val="99"/>
    <w:unhideWhenUsed/>
    <w:rsid w:val="008E0F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558_20100217.docx" TargetMode="External"/><Relationship Id="rId3" Type="http://schemas.openxmlformats.org/officeDocument/2006/relationships/settings" Target="settings.xml"/><Relationship Id="rId7" Type="http://schemas.openxmlformats.org/officeDocument/2006/relationships/hyperlink" Target="file:///h:\HJ%20Archive\2010\02-17-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FA31C-07B4-4E33-B397-7BB0B4B2D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551</Words>
  <Characters>2988</Characters>
  <Application>Microsoft Office Word</Application>
  <DocSecurity>0</DocSecurity>
  <Lines>107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4558: Holy Trinity Greek Orthodox Church - South Carolina Legislature Online</dc:title>
  <dc:subject/>
  <dc:creator>gailmoore</dc:creator>
  <cp:keywords/>
  <dc:description/>
  <cp:lastModifiedBy>N Cumfer</cp:lastModifiedBy>
  <cp:revision>7</cp:revision>
  <cp:lastPrinted>2010-02-08T21:52:00Z</cp:lastPrinted>
  <dcterms:created xsi:type="dcterms:W3CDTF">2010-02-17T15:22:00Z</dcterms:created>
  <dcterms:modified xsi:type="dcterms:W3CDTF">2014-11-24T16:25:00Z</dcterms:modified>
</cp:coreProperties>
</file>