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4D4" w:rsidRDefault="005A34D4" w:rsidP="005A34D4">
      <w:pPr>
        <w:widowControl w:val="0"/>
        <w:jc w:val="center"/>
      </w:pPr>
      <w:bookmarkStart w:id="0" w:name="_GoBack"/>
      <w:bookmarkEnd w:id="0"/>
      <w:r w:rsidRPr="005A34D4">
        <w:rPr>
          <w:b/>
        </w:rPr>
        <w:t>South Carolina General Assembly</w:t>
      </w:r>
    </w:p>
    <w:p w:rsidR="005A34D4" w:rsidRDefault="005A34D4" w:rsidP="005A34D4">
      <w:pPr>
        <w:widowControl w:val="0"/>
        <w:jc w:val="center"/>
      </w:pPr>
      <w:r>
        <w:t>118th Session, 2009-2010</w:t>
      </w:r>
    </w:p>
    <w:p w:rsidR="005A34D4" w:rsidRDefault="005A34D4" w:rsidP="005A34D4">
      <w:pPr>
        <w:widowControl w:val="0"/>
        <w:jc w:val="left"/>
      </w:pPr>
    </w:p>
    <w:p w:rsidR="005A34D4" w:rsidRDefault="005A34D4" w:rsidP="005A34D4">
      <w:pPr>
        <w:widowControl w:val="0"/>
        <w:jc w:val="left"/>
        <w:rPr>
          <w:b/>
        </w:rPr>
      </w:pPr>
      <w:r w:rsidRPr="005A34D4">
        <w:rPr>
          <w:b/>
        </w:rPr>
        <w:t>H. 4578</w:t>
      </w:r>
    </w:p>
    <w:p w:rsidR="005A34D4" w:rsidRDefault="005A34D4" w:rsidP="005A34D4">
      <w:pPr>
        <w:widowControl w:val="0"/>
        <w:jc w:val="left"/>
        <w:rPr>
          <w:b/>
        </w:rPr>
      </w:pPr>
    </w:p>
    <w:p w:rsidR="005A34D4" w:rsidRDefault="005A34D4" w:rsidP="005A34D4">
      <w:pPr>
        <w:widowControl w:val="0"/>
        <w:jc w:val="left"/>
      </w:pPr>
      <w:r w:rsidRPr="005A34D4">
        <w:rPr>
          <w:b/>
        </w:rPr>
        <w:t>STATUS INFORMATION</w:t>
      </w:r>
    </w:p>
    <w:p w:rsidR="005A34D4" w:rsidRDefault="005A34D4" w:rsidP="005A34D4">
      <w:pPr>
        <w:widowControl w:val="0"/>
        <w:jc w:val="left"/>
      </w:pPr>
    </w:p>
    <w:p w:rsidR="005A34D4" w:rsidRDefault="005A34D4" w:rsidP="005A34D4">
      <w:pPr>
        <w:widowControl w:val="0"/>
        <w:jc w:val="left"/>
      </w:pPr>
      <w:r>
        <w:t>House Resolution</w:t>
      </w:r>
    </w:p>
    <w:p w:rsidR="005A34D4" w:rsidRDefault="005A34D4" w:rsidP="005A34D4">
      <w:pPr>
        <w:widowControl w:val="0"/>
        <w:jc w:val="left"/>
      </w:pPr>
      <w:r>
        <w:t>Sponsors: Reps. Gilliard, Mack,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Govan, Gunn, Haley, Hamilton, Hardwick, Harrell, Harrison, Hart, Harvin, Hayes, Hearn, Herbkersman, Hiott, Hodges, Horne, Hosey, Howard, Huggins, Hutto, Jefferson, Jennings, Kelly, Kennedy, King, Kirsh, Knight, Limehouse, Littlejohn, Loftis, Long, Lowe, Lucas,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5A34D4" w:rsidRDefault="005A34D4" w:rsidP="005A34D4">
      <w:pPr>
        <w:widowControl w:val="0"/>
        <w:jc w:val="left"/>
      </w:pPr>
      <w:r>
        <w:t>Document Path: l:\council\bills\rm\1087ahb10.docx</w:t>
      </w:r>
    </w:p>
    <w:p w:rsidR="005A34D4" w:rsidRDefault="005A34D4" w:rsidP="005A34D4">
      <w:pPr>
        <w:widowControl w:val="0"/>
        <w:jc w:val="left"/>
      </w:pPr>
    </w:p>
    <w:p w:rsidR="005A34D4" w:rsidRDefault="005A34D4" w:rsidP="005A34D4">
      <w:pPr>
        <w:widowControl w:val="0"/>
        <w:jc w:val="left"/>
      </w:pPr>
      <w:r>
        <w:t>Introduced in the House on February 17, 2010</w:t>
      </w:r>
    </w:p>
    <w:p w:rsidR="005A34D4" w:rsidRDefault="005A34D4" w:rsidP="005A34D4">
      <w:pPr>
        <w:widowControl w:val="0"/>
        <w:jc w:val="left"/>
      </w:pPr>
      <w:r>
        <w:t>Adopted by the House on February 17, 2010</w:t>
      </w:r>
    </w:p>
    <w:p w:rsidR="005A34D4" w:rsidRDefault="005A34D4" w:rsidP="005A34D4">
      <w:pPr>
        <w:widowControl w:val="0"/>
        <w:jc w:val="left"/>
      </w:pPr>
    </w:p>
    <w:p w:rsidR="005A34D4" w:rsidRDefault="005A34D4" w:rsidP="005A34D4">
      <w:pPr>
        <w:widowControl w:val="0"/>
        <w:jc w:val="left"/>
      </w:pPr>
      <w:r>
        <w:t xml:space="preserve">Summary: </w:t>
      </w:r>
      <w:r w:rsidR="00385469">
        <w:t>Kimberly Bowman</w:t>
      </w:r>
    </w:p>
    <w:p w:rsidR="005A34D4" w:rsidRDefault="005A34D4" w:rsidP="005A34D4">
      <w:pPr>
        <w:widowControl w:val="0"/>
        <w:jc w:val="left"/>
      </w:pPr>
    </w:p>
    <w:p w:rsidR="005A34D4" w:rsidRDefault="005A34D4" w:rsidP="005A34D4">
      <w:pPr>
        <w:widowControl w:val="0"/>
        <w:jc w:val="left"/>
      </w:pPr>
    </w:p>
    <w:p w:rsidR="005A34D4" w:rsidRDefault="005A34D4" w:rsidP="005A3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34D4">
        <w:rPr>
          <w:b/>
        </w:rPr>
        <w:t>HISTORY OF LEGISLATIVE ACTIONS</w:t>
      </w:r>
    </w:p>
    <w:p w:rsidR="005A34D4" w:rsidRDefault="005A34D4" w:rsidP="005A3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34D4" w:rsidRPr="005A34D4" w:rsidRDefault="005A34D4" w:rsidP="005A3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34D4">
        <w:rPr>
          <w:u w:val="single"/>
        </w:rPr>
        <w:tab/>
        <w:t>Date</w:t>
      </w:r>
      <w:r w:rsidRPr="005A34D4">
        <w:rPr>
          <w:u w:val="single"/>
        </w:rPr>
        <w:tab/>
        <w:t>Body</w:t>
      </w:r>
      <w:r w:rsidRPr="005A34D4">
        <w:rPr>
          <w:u w:val="single"/>
        </w:rPr>
        <w:tab/>
        <w:t>Action Description with journal page number</w:t>
      </w:r>
      <w:r w:rsidRPr="005A34D4">
        <w:rPr>
          <w:u w:val="single"/>
        </w:rPr>
        <w:tab/>
      </w:r>
    </w:p>
    <w:p w:rsidR="003D030E" w:rsidRDefault="003D030E" w:rsidP="003D03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5B7E17">
        <w:t xml:space="preserve">Introduced and adopted </w:t>
      </w:r>
      <w:hyperlink r:id="rId7" w:history="1">
        <w:r w:rsidRPr="00DE0609">
          <w:rPr>
            <w:rStyle w:val="Hyperlink"/>
          </w:rPr>
          <w:t>HJ</w:t>
        </w:r>
      </w:hyperlink>
      <w:r>
        <w:noBreakHyphen/>
      </w:r>
      <w:r w:rsidRPr="005B7E17">
        <w:t>207</w:t>
      </w:r>
    </w:p>
    <w:p w:rsidR="003D030E" w:rsidRDefault="003D030E" w:rsidP="003D03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34D4" w:rsidRPr="005A34D4" w:rsidRDefault="005A34D4" w:rsidP="005A3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34D4" w:rsidRDefault="005A34D4" w:rsidP="005A34D4">
      <w:r w:rsidRPr="005A34D4">
        <w:rPr>
          <w:b/>
        </w:rPr>
        <w:t>VERSIONS OF THIS BILL</w:t>
      </w:r>
    </w:p>
    <w:p w:rsidR="005A34D4" w:rsidRDefault="005A34D4" w:rsidP="005A34D4"/>
    <w:p w:rsidR="005A34D4" w:rsidRDefault="001C1980" w:rsidP="005A34D4">
      <w:hyperlink r:id="rId8" w:history="1">
        <w:r w:rsidR="005A34D4">
          <w:rPr>
            <w:rStyle w:val="Hyperlink"/>
          </w:rPr>
          <w:t>2/17/2010</w:t>
        </w:r>
      </w:hyperlink>
    </w:p>
    <w:p w:rsidR="005A34D4" w:rsidRDefault="005A34D4" w:rsidP="005A34D4"/>
    <w:p w:rsidR="005A34D4" w:rsidRDefault="005A34D4" w:rsidP="005A34D4">
      <w:pPr>
        <w:sectPr w:rsidR="005A34D4" w:rsidSect="005A34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5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214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574" w:rsidRPr="007D699F" w:rsidRDefault="000638AF" w:rsidP="00165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65574" w:rsidRPr="007D699F">
        <w:rPr>
          <w:color w:val="000000" w:themeColor="text1"/>
          <w:u w:color="000000" w:themeColor="text1"/>
        </w:rPr>
        <w:t>RECOGNIZ</w:t>
      </w:r>
      <w:r w:rsidR="00D61656">
        <w:rPr>
          <w:color w:val="000000" w:themeColor="text1"/>
          <w:u w:color="000000" w:themeColor="text1"/>
        </w:rPr>
        <w:t>E</w:t>
      </w:r>
      <w:r w:rsidR="00165574" w:rsidRPr="007D699F">
        <w:rPr>
          <w:color w:val="000000" w:themeColor="text1"/>
          <w:u w:color="000000" w:themeColor="text1"/>
        </w:rPr>
        <w:t xml:space="preserve"> AND CONGRATUL</w:t>
      </w:r>
      <w:r w:rsidR="00D61656">
        <w:rPr>
          <w:color w:val="000000" w:themeColor="text1"/>
          <w:u w:color="000000" w:themeColor="text1"/>
        </w:rPr>
        <w:t>ATE</w:t>
      </w:r>
      <w:r w:rsidR="00165574" w:rsidRPr="007D699F">
        <w:rPr>
          <w:color w:val="000000" w:themeColor="text1"/>
          <w:u w:color="000000" w:themeColor="text1"/>
        </w:rPr>
        <w:t xml:space="preserve"> </w:t>
      </w:r>
      <w:r w:rsidR="00D61656">
        <w:rPr>
          <w:color w:val="000000" w:themeColor="text1"/>
          <w:u w:color="000000" w:themeColor="text1"/>
        </w:rPr>
        <w:t xml:space="preserve">BURKE HIGH </w:t>
      </w:r>
      <w:r w:rsidR="00165574" w:rsidRPr="007D699F">
        <w:rPr>
          <w:color w:val="000000" w:themeColor="text1"/>
          <w:u w:color="000000" w:themeColor="text1"/>
        </w:rPr>
        <w:t xml:space="preserve">SCHOOL SENIOR </w:t>
      </w:r>
      <w:r w:rsidR="00D61656">
        <w:rPr>
          <w:color w:val="000000" w:themeColor="text1"/>
          <w:u w:color="000000" w:themeColor="text1"/>
        </w:rPr>
        <w:t>KIMBERLY BOWMAN</w:t>
      </w:r>
      <w:r w:rsidR="00165574" w:rsidRPr="007D699F">
        <w:rPr>
          <w:color w:val="000000" w:themeColor="text1"/>
          <w:u w:color="000000" w:themeColor="text1"/>
        </w:rPr>
        <w:t xml:space="preserve"> ON H</w:t>
      </w:r>
      <w:r w:rsidR="00D61656">
        <w:rPr>
          <w:color w:val="000000" w:themeColor="text1"/>
          <w:u w:color="000000" w:themeColor="text1"/>
        </w:rPr>
        <w:t>ER</w:t>
      </w:r>
      <w:r w:rsidR="00165574" w:rsidRPr="007D699F">
        <w:rPr>
          <w:color w:val="000000" w:themeColor="text1"/>
          <w:u w:color="000000" w:themeColor="text1"/>
        </w:rPr>
        <w:t xml:space="preserve"> </w:t>
      </w:r>
      <w:r w:rsidR="00D61656">
        <w:rPr>
          <w:color w:val="000000" w:themeColor="text1"/>
          <w:u w:color="000000" w:themeColor="text1"/>
        </w:rPr>
        <w:t>OUTSTANDING ACADEMIC ACHIEVEMENTS AND EXEMPLARY SERVICE TO HER SCHOOL AND COMMUNITY.</w:t>
      </w:r>
    </w:p>
    <w:p w:rsidR="00972144" w:rsidRDefault="009721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5197" w:rsidRDefault="00972144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D2D74">
        <w:rPr>
          <w:color w:val="000000" w:themeColor="text1"/>
          <w:u w:color="000000" w:themeColor="text1"/>
        </w:rPr>
        <w:t>Kimberly Bowman</w:t>
      </w:r>
      <w:r w:rsidR="00D22AF8">
        <w:rPr>
          <w:color w:val="000000" w:themeColor="text1"/>
          <w:u w:color="000000" w:themeColor="text1"/>
        </w:rPr>
        <w:t xml:space="preserve">, </w:t>
      </w:r>
      <w:r w:rsidR="003C0147">
        <w:rPr>
          <w:color w:val="000000" w:themeColor="text1"/>
          <w:u w:color="000000" w:themeColor="text1"/>
        </w:rPr>
        <w:t>a seventeen</w:t>
      </w:r>
      <w:r w:rsidR="00325EA4">
        <w:rPr>
          <w:color w:val="000000" w:themeColor="text1"/>
          <w:u w:color="000000" w:themeColor="text1"/>
        </w:rPr>
        <w:noBreakHyphen/>
      </w:r>
      <w:r w:rsidR="003C0147">
        <w:rPr>
          <w:color w:val="000000" w:themeColor="text1"/>
          <w:u w:color="000000" w:themeColor="text1"/>
        </w:rPr>
        <w:t>year</w:t>
      </w:r>
      <w:r w:rsidR="00325EA4">
        <w:rPr>
          <w:color w:val="000000" w:themeColor="text1"/>
          <w:u w:color="000000" w:themeColor="text1"/>
        </w:rPr>
        <w:noBreakHyphen/>
      </w:r>
      <w:r w:rsidR="003C0147">
        <w:rPr>
          <w:color w:val="000000" w:themeColor="text1"/>
          <w:u w:color="000000" w:themeColor="text1"/>
        </w:rPr>
        <w:t xml:space="preserve">old senior at </w:t>
      </w:r>
      <w:r w:rsidR="003C0147">
        <w:t>Burke High School</w:t>
      </w:r>
      <w:r w:rsidR="005E610F">
        <w:t xml:space="preserve"> in Charleston</w:t>
      </w:r>
      <w:r w:rsidR="003C0147">
        <w:rPr>
          <w:color w:val="000000" w:themeColor="text1"/>
          <w:u w:color="000000" w:themeColor="text1"/>
        </w:rPr>
        <w:t xml:space="preserve">, </w:t>
      </w:r>
      <w:r w:rsidR="00921AF1">
        <w:rPr>
          <w:color w:val="000000" w:themeColor="text1"/>
          <w:u w:color="000000" w:themeColor="text1"/>
        </w:rPr>
        <w:t>has demonstrated leadership, determination to succeed, academic distinction, and dedication to her school and community throughout her years of precollege education; and</w:t>
      </w:r>
    </w:p>
    <w:p w:rsidR="00235197" w:rsidRDefault="0023519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5197" w:rsidRDefault="003C014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2A9D">
        <w:t>using obstacles as launching pads for success, Kimberly has taken full advantage of every opportunity offered her and has strive</w:t>
      </w:r>
      <w:r w:rsidR="00D57457">
        <w:t>n</w:t>
      </w:r>
      <w:r w:rsidR="00692A9D">
        <w:t xml:space="preserve"> to give back to her community</w:t>
      </w:r>
      <w:r w:rsidR="00801C59">
        <w:t>. S</w:t>
      </w:r>
      <w:r w:rsidR="00475E69">
        <w:t xml:space="preserve">he </w:t>
      </w:r>
      <w:r w:rsidR="00007849">
        <w:t xml:space="preserve">has a passion for working with children and puts that passion into practice with the </w:t>
      </w:r>
      <w:r w:rsidR="00475E69">
        <w:t xml:space="preserve">younger children </w:t>
      </w:r>
      <w:r w:rsidR="009233F3">
        <w:t>in her l</w:t>
      </w:r>
      <w:r w:rsidR="00475E69">
        <w:t>ocal community center</w:t>
      </w:r>
      <w:r w:rsidR="00325EA4" w:rsidRPr="00325EA4">
        <w:t>’</w:t>
      </w:r>
      <w:r w:rsidR="007668B7">
        <w:t>s after</w:t>
      </w:r>
      <w:r w:rsidR="00325EA4">
        <w:noBreakHyphen/>
      </w:r>
      <w:r w:rsidR="007668B7">
        <w:t>school program</w:t>
      </w:r>
      <w:r w:rsidR="00007849">
        <w:t xml:space="preserve">. She also </w:t>
      </w:r>
      <w:r w:rsidR="00475E69">
        <w:t xml:space="preserve">serves as a mentor for </w:t>
      </w:r>
      <w:r w:rsidR="00801C59">
        <w:t xml:space="preserve">many young women in the community, keeping them focused on their goals and influencing them to follow their dreams </w:t>
      </w:r>
      <w:r w:rsidR="003A3190">
        <w:t xml:space="preserve">and </w:t>
      </w:r>
      <w:r w:rsidR="00801C59">
        <w:t>ambition</w:t>
      </w:r>
      <w:r w:rsidR="003A3190">
        <w:t>s</w:t>
      </w:r>
      <w:r w:rsidR="00801C59">
        <w:t>; and</w:t>
      </w:r>
    </w:p>
    <w:p w:rsidR="00235197" w:rsidRDefault="0023519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5197" w:rsidRDefault="0023519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56D5">
        <w:rPr>
          <w:color w:val="000000" w:themeColor="text1"/>
          <w:u w:color="000000" w:themeColor="text1"/>
        </w:rPr>
        <w:t xml:space="preserve">in addition, </w:t>
      </w:r>
      <w:r w:rsidR="00942BFA">
        <w:rPr>
          <w:color w:val="000000" w:themeColor="text1"/>
          <w:u w:color="000000" w:themeColor="text1"/>
        </w:rPr>
        <w:t xml:space="preserve">because she feels everyone should be involved in the life of his or her community, </w:t>
      </w:r>
      <w:r w:rsidR="00007849">
        <w:rPr>
          <w:color w:val="000000" w:themeColor="text1"/>
          <w:u w:color="000000" w:themeColor="text1"/>
        </w:rPr>
        <w:t xml:space="preserve">she </w:t>
      </w:r>
      <w:r w:rsidR="00942BFA">
        <w:rPr>
          <w:color w:val="000000" w:themeColor="text1"/>
          <w:u w:color="000000" w:themeColor="text1"/>
        </w:rPr>
        <w:t xml:space="preserve">serves as </w:t>
      </w:r>
      <w:r w:rsidR="00007849">
        <w:rPr>
          <w:color w:val="000000" w:themeColor="text1"/>
          <w:u w:color="000000" w:themeColor="text1"/>
        </w:rPr>
        <w:t xml:space="preserve">a city volunteer and assists </w:t>
      </w:r>
      <w:r w:rsidR="00942BFA">
        <w:rPr>
          <w:color w:val="000000" w:themeColor="text1"/>
          <w:u w:color="000000" w:themeColor="text1"/>
        </w:rPr>
        <w:t>a</w:t>
      </w:r>
      <w:r w:rsidR="00007849">
        <w:rPr>
          <w:color w:val="000000" w:themeColor="text1"/>
          <w:u w:color="000000" w:themeColor="text1"/>
        </w:rPr>
        <w:t>t various city functions and ceremonies</w:t>
      </w:r>
      <w:r w:rsidR="00942BFA">
        <w:rPr>
          <w:color w:val="000000" w:themeColor="text1"/>
          <w:u w:color="000000" w:themeColor="text1"/>
        </w:rPr>
        <w:t>; and</w:t>
      </w:r>
    </w:p>
    <w:p w:rsidR="00942BFA" w:rsidRDefault="00942BFA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2BFA" w:rsidRDefault="00BB56D5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7924">
        <w:rPr>
          <w:color w:val="000000" w:themeColor="text1"/>
          <w:u w:color="000000" w:themeColor="text1"/>
        </w:rPr>
        <w:t xml:space="preserve">Kimberly has accrued many honors and awards and has served as a leader in a number of capacities. She received the </w:t>
      </w:r>
      <w:r w:rsidR="00BA3E51">
        <w:rPr>
          <w:color w:val="000000" w:themeColor="text1"/>
          <w:u w:color="000000" w:themeColor="text1"/>
        </w:rPr>
        <w:t>Governor</w:t>
      </w:r>
      <w:r w:rsidR="00325EA4" w:rsidRPr="00325EA4">
        <w:rPr>
          <w:color w:val="000000" w:themeColor="text1"/>
          <w:u w:color="000000" w:themeColor="text1"/>
        </w:rPr>
        <w:t>’</w:t>
      </w:r>
      <w:r w:rsidR="00BA3E51">
        <w:rPr>
          <w:color w:val="000000" w:themeColor="text1"/>
          <w:u w:color="000000" w:themeColor="text1"/>
        </w:rPr>
        <w:t xml:space="preserve">s Citizenship Award, </w:t>
      </w:r>
      <w:r w:rsidR="00FA64B6">
        <w:rPr>
          <w:color w:val="000000" w:themeColor="text1"/>
          <w:u w:color="000000" w:themeColor="text1"/>
        </w:rPr>
        <w:t>won the College of Charleston</w:t>
      </w:r>
      <w:r w:rsidR="00325EA4" w:rsidRPr="00325EA4">
        <w:rPr>
          <w:color w:val="000000" w:themeColor="text1"/>
          <w:u w:color="000000" w:themeColor="text1"/>
        </w:rPr>
        <w:t>’</w:t>
      </w:r>
      <w:r w:rsidR="00FA64B6">
        <w:rPr>
          <w:color w:val="000000" w:themeColor="text1"/>
          <w:u w:color="000000" w:themeColor="text1"/>
        </w:rPr>
        <w:t xml:space="preserve">s My Life as a Girl Essay Contest, </w:t>
      </w:r>
      <w:r w:rsidR="00962D83">
        <w:rPr>
          <w:color w:val="000000" w:themeColor="text1"/>
          <w:u w:color="000000" w:themeColor="text1"/>
        </w:rPr>
        <w:t xml:space="preserve">earned a </w:t>
      </w:r>
      <w:r w:rsidR="001553A7">
        <w:rPr>
          <w:color w:val="000000" w:themeColor="text1"/>
          <w:u w:color="000000" w:themeColor="text1"/>
        </w:rPr>
        <w:t>berth</w:t>
      </w:r>
      <w:r w:rsidR="00962D83">
        <w:rPr>
          <w:color w:val="000000" w:themeColor="text1"/>
          <w:u w:color="000000" w:themeColor="text1"/>
        </w:rPr>
        <w:t xml:space="preserve"> in the South Carolina Spelling Bee, </w:t>
      </w:r>
      <w:r w:rsidR="00FA64B6">
        <w:rPr>
          <w:color w:val="000000" w:themeColor="text1"/>
          <w:u w:color="000000" w:themeColor="text1"/>
        </w:rPr>
        <w:t>s</w:t>
      </w:r>
      <w:r w:rsidR="00637924">
        <w:rPr>
          <w:color w:val="000000" w:themeColor="text1"/>
          <w:u w:color="000000" w:themeColor="text1"/>
        </w:rPr>
        <w:t>erved as ambassador in the Mayor</w:t>
      </w:r>
      <w:r w:rsidR="00325EA4" w:rsidRPr="00325EA4">
        <w:rPr>
          <w:color w:val="000000" w:themeColor="text1"/>
          <w:u w:color="000000" w:themeColor="text1"/>
        </w:rPr>
        <w:t>’</w:t>
      </w:r>
      <w:r w:rsidR="00637924">
        <w:rPr>
          <w:color w:val="000000" w:themeColor="text1"/>
          <w:u w:color="000000" w:themeColor="text1"/>
        </w:rPr>
        <w:t xml:space="preserve">s Youth Commission, </w:t>
      </w:r>
      <w:r w:rsidR="00374924">
        <w:rPr>
          <w:color w:val="000000" w:themeColor="text1"/>
          <w:u w:color="000000" w:themeColor="text1"/>
        </w:rPr>
        <w:t xml:space="preserve">was secretary of the NAACP Charleston (South Carolina Branch Youth Council) and junior board member of the </w:t>
      </w:r>
      <w:r w:rsidR="00374924">
        <w:rPr>
          <w:color w:val="000000" w:themeColor="text1"/>
          <w:u w:color="000000" w:themeColor="text1"/>
        </w:rPr>
        <w:lastRenderedPageBreak/>
        <w:t xml:space="preserve">Ronald McDonald House, </w:t>
      </w:r>
      <w:r w:rsidR="00B44BEF">
        <w:rPr>
          <w:color w:val="000000" w:themeColor="text1"/>
          <w:u w:color="000000" w:themeColor="text1"/>
        </w:rPr>
        <w:t>and she has been an honor roll student since her elementary days; and</w:t>
      </w:r>
    </w:p>
    <w:p w:rsidR="00235197" w:rsidRDefault="00235197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7F1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 xml:space="preserve">Whereas, practicing excellence </w:t>
      </w:r>
      <w:r w:rsidR="00D14A04">
        <w:rPr>
          <w:color w:val="000000" w:themeColor="text1"/>
          <w:u w:color="000000" w:themeColor="text1"/>
        </w:rPr>
        <w:t>in every field of endeavor</w:t>
      </w:r>
      <w:r w:rsidRPr="007D699F">
        <w:rPr>
          <w:color w:val="000000" w:themeColor="text1"/>
          <w:u w:color="000000" w:themeColor="text1"/>
        </w:rPr>
        <w:t xml:space="preserve">, </w:t>
      </w:r>
      <w:r w:rsidR="00D14A04">
        <w:rPr>
          <w:color w:val="000000" w:themeColor="text1"/>
          <w:u w:color="000000" w:themeColor="text1"/>
        </w:rPr>
        <w:t xml:space="preserve">Kimberly </w:t>
      </w:r>
      <w:r w:rsidRPr="007D699F">
        <w:rPr>
          <w:color w:val="000000" w:themeColor="text1"/>
          <w:u w:color="000000" w:themeColor="text1"/>
        </w:rPr>
        <w:t xml:space="preserve">serves as </w:t>
      </w:r>
      <w:r w:rsidR="000527F1">
        <w:rPr>
          <w:color w:val="000000" w:themeColor="text1"/>
          <w:u w:color="000000" w:themeColor="text1"/>
        </w:rPr>
        <w:t>p</w:t>
      </w:r>
      <w:r w:rsidRPr="007D699F">
        <w:rPr>
          <w:color w:val="000000" w:themeColor="text1"/>
          <w:u w:color="000000" w:themeColor="text1"/>
        </w:rPr>
        <w:t xml:space="preserve">resident of the </w:t>
      </w:r>
      <w:r w:rsidR="000527F1">
        <w:rPr>
          <w:color w:val="000000" w:themeColor="text1"/>
          <w:u w:color="000000" w:themeColor="text1"/>
        </w:rPr>
        <w:t xml:space="preserve">National Honor Society at Burke High School and senior representative of the Jefferson Awards Students in Action program. She is former manager for </w:t>
      </w:r>
      <w:r w:rsidR="008C3DFB">
        <w:rPr>
          <w:color w:val="000000" w:themeColor="text1"/>
          <w:u w:color="000000" w:themeColor="text1"/>
        </w:rPr>
        <w:t>her</w:t>
      </w:r>
      <w:r w:rsidR="000527F1">
        <w:rPr>
          <w:color w:val="000000" w:themeColor="text1"/>
          <w:u w:color="000000" w:themeColor="text1"/>
        </w:rPr>
        <w:t xml:space="preserve"> school</w:t>
      </w:r>
      <w:r w:rsidR="00325EA4" w:rsidRPr="00325EA4">
        <w:rPr>
          <w:color w:val="000000" w:themeColor="text1"/>
          <w:u w:color="000000" w:themeColor="text1"/>
        </w:rPr>
        <w:t>’</w:t>
      </w:r>
      <w:r w:rsidR="000527F1">
        <w:rPr>
          <w:color w:val="000000" w:themeColor="text1"/>
          <w:u w:color="000000" w:themeColor="text1"/>
        </w:rPr>
        <w:t>s marching/concert band</w:t>
      </w:r>
      <w:r w:rsidR="00687EF9">
        <w:rPr>
          <w:color w:val="000000" w:themeColor="text1"/>
          <w:u w:color="000000" w:themeColor="text1"/>
        </w:rPr>
        <w:t xml:space="preserve"> and served as Burke</w:t>
      </w:r>
      <w:r w:rsidR="00325EA4" w:rsidRPr="00325EA4">
        <w:rPr>
          <w:color w:val="000000" w:themeColor="text1"/>
          <w:u w:color="000000" w:themeColor="text1"/>
        </w:rPr>
        <w:t>’</w:t>
      </w:r>
      <w:r w:rsidR="00687EF9">
        <w:rPr>
          <w:color w:val="000000" w:themeColor="text1"/>
          <w:u w:color="000000" w:themeColor="text1"/>
        </w:rPr>
        <w:t>s prom and homecoming committee chair</w:t>
      </w:r>
      <w:r w:rsidR="000527F1">
        <w:rPr>
          <w:color w:val="000000" w:themeColor="text1"/>
          <w:u w:color="000000" w:themeColor="text1"/>
        </w:rPr>
        <w:t>; and</w:t>
      </w:r>
    </w:p>
    <w:p w:rsidR="000527F1" w:rsidRDefault="000527F1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2D74" w:rsidRDefault="000527F1" w:rsidP="00DD2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2D74">
        <w:rPr>
          <w:color w:val="000000" w:themeColor="text1"/>
          <w:u w:color="000000" w:themeColor="text1"/>
        </w:rPr>
        <w:t xml:space="preserve">Kimberly </w:t>
      </w:r>
      <w:r w:rsidR="00DE1162">
        <w:rPr>
          <w:color w:val="000000" w:themeColor="text1"/>
          <w:u w:color="000000" w:themeColor="text1"/>
        </w:rPr>
        <w:t xml:space="preserve">has </w:t>
      </w:r>
      <w:r w:rsidR="00DD2D74" w:rsidRPr="007D699F">
        <w:rPr>
          <w:color w:val="000000" w:themeColor="text1"/>
          <w:u w:color="000000" w:themeColor="text1"/>
        </w:rPr>
        <w:t xml:space="preserve">capped an outstanding </w:t>
      </w:r>
      <w:r w:rsidR="00DD2D74">
        <w:rPr>
          <w:color w:val="000000" w:themeColor="text1"/>
          <w:u w:color="000000" w:themeColor="text1"/>
        </w:rPr>
        <w:t xml:space="preserve">high school career </w:t>
      </w:r>
      <w:r w:rsidR="00DD2D74" w:rsidRPr="007D699F">
        <w:rPr>
          <w:color w:val="000000" w:themeColor="text1"/>
          <w:u w:color="000000" w:themeColor="text1"/>
        </w:rPr>
        <w:t xml:space="preserve">by winning </w:t>
      </w:r>
      <w:r w:rsidR="00DD2D74">
        <w:rPr>
          <w:color w:val="000000" w:themeColor="text1"/>
          <w:u w:color="000000" w:themeColor="text1"/>
        </w:rPr>
        <w:t xml:space="preserve">college acceptances </w:t>
      </w:r>
      <w:r w:rsidR="005065B4">
        <w:rPr>
          <w:color w:val="000000" w:themeColor="text1"/>
          <w:u w:color="000000" w:themeColor="text1"/>
        </w:rPr>
        <w:t>from</w:t>
      </w:r>
      <w:r w:rsidR="00DD2D74">
        <w:rPr>
          <w:color w:val="000000" w:themeColor="text1"/>
          <w:u w:color="000000" w:themeColor="text1"/>
        </w:rPr>
        <w:t xml:space="preserve"> more than thirty schools and </w:t>
      </w:r>
      <w:r w:rsidR="00EB11FC">
        <w:rPr>
          <w:color w:val="000000" w:themeColor="text1"/>
          <w:u w:color="000000" w:themeColor="text1"/>
        </w:rPr>
        <w:t xml:space="preserve">attracting </w:t>
      </w:r>
      <w:r w:rsidR="002A0F58">
        <w:rPr>
          <w:color w:val="000000" w:themeColor="text1"/>
          <w:u w:color="000000" w:themeColor="text1"/>
        </w:rPr>
        <w:t xml:space="preserve">sixteen </w:t>
      </w:r>
      <w:r w:rsidR="00DD2D74">
        <w:rPr>
          <w:color w:val="000000" w:themeColor="text1"/>
          <w:u w:color="000000" w:themeColor="text1"/>
        </w:rPr>
        <w:t>college scholarship offers ranging from one thousand to eighty thousand dollars</w:t>
      </w:r>
      <w:r w:rsidR="00007849">
        <w:rPr>
          <w:color w:val="000000" w:themeColor="text1"/>
          <w:u w:color="000000" w:themeColor="text1"/>
        </w:rPr>
        <w:t xml:space="preserve">. She plans to double major in art and journalism to </w:t>
      </w:r>
      <w:r w:rsidR="00266354">
        <w:rPr>
          <w:color w:val="000000" w:themeColor="text1"/>
          <w:u w:color="000000" w:themeColor="text1"/>
        </w:rPr>
        <w:t xml:space="preserve">prepare for a career as </w:t>
      </w:r>
      <w:r w:rsidR="00007849">
        <w:rPr>
          <w:color w:val="000000" w:themeColor="text1"/>
          <w:u w:color="000000" w:themeColor="text1"/>
        </w:rPr>
        <w:t xml:space="preserve">a graphic journalist and </w:t>
      </w:r>
      <w:r w:rsidR="00266354">
        <w:rPr>
          <w:color w:val="000000" w:themeColor="text1"/>
          <w:u w:color="000000" w:themeColor="text1"/>
        </w:rPr>
        <w:t xml:space="preserve">to gain the necessary knowledge and experience to </w:t>
      </w:r>
      <w:r w:rsidR="00007849">
        <w:rPr>
          <w:color w:val="000000" w:themeColor="text1"/>
          <w:u w:color="000000" w:themeColor="text1"/>
        </w:rPr>
        <w:t>creat</w:t>
      </w:r>
      <w:r w:rsidR="00266354">
        <w:rPr>
          <w:color w:val="000000" w:themeColor="text1"/>
          <w:u w:color="000000" w:themeColor="text1"/>
        </w:rPr>
        <w:t>e</w:t>
      </w:r>
      <w:r w:rsidR="00007849">
        <w:rPr>
          <w:color w:val="000000" w:themeColor="text1"/>
          <w:u w:color="000000" w:themeColor="text1"/>
        </w:rPr>
        <w:t xml:space="preserve"> her own magazine company. She has already made strides </w:t>
      </w:r>
      <w:r w:rsidR="00C247E2">
        <w:rPr>
          <w:color w:val="000000" w:themeColor="text1"/>
          <w:u w:color="000000" w:themeColor="text1"/>
        </w:rPr>
        <w:t xml:space="preserve">toward these goals </w:t>
      </w:r>
      <w:r w:rsidR="00007849">
        <w:rPr>
          <w:color w:val="000000" w:themeColor="text1"/>
          <w:u w:color="000000" w:themeColor="text1"/>
        </w:rPr>
        <w:t xml:space="preserve">by taking </w:t>
      </w:r>
      <w:r w:rsidR="00C247E2">
        <w:rPr>
          <w:color w:val="000000" w:themeColor="text1"/>
          <w:u w:color="000000" w:themeColor="text1"/>
        </w:rPr>
        <w:t>dual</w:t>
      </w:r>
      <w:r w:rsidR="00325EA4">
        <w:rPr>
          <w:color w:val="000000" w:themeColor="text1"/>
          <w:u w:color="000000" w:themeColor="text1"/>
        </w:rPr>
        <w:noBreakHyphen/>
      </w:r>
      <w:r w:rsidR="00B3757F">
        <w:rPr>
          <w:color w:val="000000" w:themeColor="text1"/>
          <w:u w:color="000000" w:themeColor="text1"/>
        </w:rPr>
        <w:t xml:space="preserve">credit </w:t>
      </w:r>
      <w:r w:rsidR="00007849">
        <w:rPr>
          <w:color w:val="000000" w:themeColor="text1"/>
          <w:u w:color="000000" w:themeColor="text1"/>
        </w:rPr>
        <w:t>classes at</w:t>
      </w:r>
      <w:r w:rsidR="00C247E2">
        <w:rPr>
          <w:color w:val="000000" w:themeColor="text1"/>
          <w:u w:color="000000" w:themeColor="text1"/>
        </w:rPr>
        <w:t xml:space="preserve"> Trident Technical College</w:t>
      </w:r>
      <w:r w:rsidR="00DD2D74">
        <w:rPr>
          <w:color w:val="000000" w:themeColor="text1"/>
          <w:u w:color="000000" w:themeColor="text1"/>
        </w:rPr>
        <w:t>; and</w:t>
      </w:r>
    </w:p>
    <w:p w:rsidR="002B49BE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 xml:space="preserve">Whereas, </w:t>
      </w:r>
      <w:r w:rsidR="000527F1">
        <w:rPr>
          <w:color w:val="000000" w:themeColor="text1"/>
          <w:u w:color="000000" w:themeColor="text1"/>
        </w:rPr>
        <w:t>Kimberly Bowman</w:t>
      </w:r>
      <w:r w:rsidRPr="007D699F">
        <w:rPr>
          <w:color w:val="000000" w:themeColor="text1"/>
          <w:u w:color="000000" w:themeColor="text1"/>
        </w:rPr>
        <w:t xml:space="preserve"> has brought great pride to h</w:t>
      </w:r>
      <w:r w:rsidR="000527F1">
        <w:rPr>
          <w:color w:val="000000" w:themeColor="text1"/>
          <w:u w:color="000000" w:themeColor="text1"/>
        </w:rPr>
        <w:t>er</w:t>
      </w:r>
      <w:r w:rsidRPr="007D699F">
        <w:rPr>
          <w:color w:val="000000" w:themeColor="text1"/>
          <w:u w:color="000000" w:themeColor="text1"/>
        </w:rPr>
        <w:t xml:space="preserve"> school and community, and the members of the South Carolina House of Representatives </w:t>
      </w:r>
      <w:r w:rsidR="000527F1">
        <w:rPr>
          <w:color w:val="000000" w:themeColor="text1"/>
          <w:u w:color="000000" w:themeColor="text1"/>
        </w:rPr>
        <w:t xml:space="preserve">are pleased to </w:t>
      </w:r>
      <w:r w:rsidRPr="007D699F">
        <w:rPr>
          <w:color w:val="000000" w:themeColor="text1"/>
          <w:u w:color="000000" w:themeColor="text1"/>
        </w:rPr>
        <w:t>recogniz</w:t>
      </w:r>
      <w:r w:rsidR="000527F1">
        <w:rPr>
          <w:color w:val="000000" w:themeColor="text1"/>
          <w:u w:color="000000" w:themeColor="text1"/>
        </w:rPr>
        <w:t>e</w:t>
      </w:r>
      <w:r w:rsidRPr="007D699F">
        <w:rPr>
          <w:color w:val="000000" w:themeColor="text1"/>
          <w:u w:color="000000" w:themeColor="text1"/>
        </w:rPr>
        <w:t xml:space="preserve"> </w:t>
      </w:r>
      <w:r w:rsidR="000527F1">
        <w:rPr>
          <w:color w:val="000000" w:themeColor="text1"/>
          <w:u w:color="000000" w:themeColor="text1"/>
        </w:rPr>
        <w:t>this fine young woman</w:t>
      </w:r>
      <w:r w:rsidR="00325EA4" w:rsidRPr="00325EA4">
        <w:rPr>
          <w:color w:val="000000" w:themeColor="text1"/>
          <w:u w:color="000000" w:themeColor="text1"/>
        </w:rPr>
        <w:t>’</w:t>
      </w:r>
      <w:r w:rsidR="000527F1">
        <w:rPr>
          <w:color w:val="000000" w:themeColor="text1"/>
          <w:u w:color="000000" w:themeColor="text1"/>
        </w:rPr>
        <w:t xml:space="preserve">s </w:t>
      </w:r>
      <w:r w:rsidR="00696A5A">
        <w:rPr>
          <w:color w:val="000000" w:themeColor="text1"/>
          <w:u w:color="000000" w:themeColor="text1"/>
        </w:rPr>
        <w:t xml:space="preserve">hard work and </w:t>
      </w:r>
      <w:r w:rsidR="000527F1">
        <w:rPr>
          <w:color w:val="000000" w:themeColor="text1"/>
          <w:u w:color="000000" w:themeColor="text1"/>
        </w:rPr>
        <w:t xml:space="preserve">notable accomplishments. </w:t>
      </w:r>
      <w:r w:rsidRPr="007D699F">
        <w:rPr>
          <w:color w:val="000000" w:themeColor="text1"/>
          <w:u w:color="000000" w:themeColor="text1"/>
        </w:rPr>
        <w:t>Now, therefore,</w:t>
      </w: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>Be it resolved by the House of Representatives:</w:t>
      </w: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05A9" w:rsidRPr="007D699F" w:rsidRDefault="002B49BE" w:rsidP="00010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congratulate </w:t>
      </w:r>
      <w:r w:rsidR="000105A9">
        <w:rPr>
          <w:color w:val="000000" w:themeColor="text1"/>
          <w:u w:color="000000" w:themeColor="text1"/>
        </w:rPr>
        <w:t>Burke High S</w:t>
      </w:r>
      <w:r w:rsidR="000105A9" w:rsidRPr="007D699F">
        <w:rPr>
          <w:color w:val="000000" w:themeColor="text1"/>
          <w:u w:color="000000" w:themeColor="text1"/>
        </w:rPr>
        <w:t xml:space="preserve">chool senior </w:t>
      </w:r>
      <w:r w:rsidR="000105A9">
        <w:rPr>
          <w:color w:val="000000" w:themeColor="text1"/>
          <w:u w:color="000000" w:themeColor="text1"/>
        </w:rPr>
        <w:t>Kimberly Bowman</w:t>
      </w:r>
      <w:r w:rsidR="000105A9" w:rsidRPr="007D699F">
        <w:rPr>
          <w:color w:val="000000" w:themeColor="text1"/>
          <w:u w:color="000000" w:themeColor="text1"/>
        </w:rPr>
        <w:t xml:space="preserve"> on h</w:t>
      </w:r>
      <w:r w:rsidR="000105A9">
        <w:rPr>
          <w:color w:val="000000" w:themeColor="text1"/>
          <w:u w:color="000000" w:themeColor="text1"/>
        </w:rPr>
        <w:t>er</w:t>
      </w:r>
      <w:r w:rsidR="000105A9" w:rsidRPr="007D699F">
        <w:rPr>
          <w:color w:val="000000" w:themeColor="text1"/>
          <w:u w:color="000000" w:themeColor="text1"/>
        </w:rPr>
        <w:t xml:space="preserve"> </w:t>
      </w:r>
      <w:r w:rsidR="000105A9">
        <w:rPr>
          <w:color w:val="000000" w:themeColor="text1"/>
          <w:u w:color="000000" w:themeColor="text1"/>
        </w:rPr>
        <w:t>outstanding academic achievements and exemplary service to her school and community.</w:t>
      </w: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9BE" w:rsidRPr="007D699F" w:rsidRDefault="002B49BE" w:rsidP="002B49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699F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0105A9">
        <w:rPr>
          <w:color w:val="000000" w:themeColor="text1"/>
          <w:u w:color="000000" w:themeColor="text1"/>
        </w:rPr>
        <w:t>Kimberly Bowman</w:t>
      </w:r>
      <w:r w:rsidRPr="007D699F">
        <w:rPr>
          <w:color w:val="000000" w:themeColor="text1"/>
          <w:u w:color="000000" w:themeColor="text1"/>
        </w:rPr>
        <w:t>.</w:t>
      </w:r>
    </w:p>
    <w:p w:rsidR="00195220" w:rsidRDefault="00325E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220" w:rsidRDefault="00195220" w:rsidP="005A34D4">
      <w:pPr>
        <w:suppressAutoHyphens/>
      </w:pPr>
    </w:p>
    <w:sectPr w:rsidR="00195220" w:rsidSect="005A34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4B6" w:rsidRDefault="00FA64B6" w:rsidP="009F0C77">
      <w:r>
        <w:separator/>
      </w:r>
    </w:p>
  </w:endnote>
  <w:endnote w:type="continuationSeparator" w:id="0">
    <w:p w:rsidR="00FA64B6" w:rsidRDefault="00FA64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8D59D8-D167-4DCD-B80B-DCC719754C16}"/>
    <w:embedBold r:id="rId2" w:fontKey="{EAFA13C5-10AE-4D90-9EFE-F15A38E6E4C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B3C116A-59A8-4C26-B642-FC64D73614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525C49-08F2-40DE-944A-44A76A7A12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5A29D5-698E-4E68-AFE4-A99E3C901E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4D4" w:rsidRPr="00195220" w:rsidRDefault="005A34D4" w:rsidP="001952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[4578]</w:t>
    </w:r>
    <w:r>
      <w:tab/>
    </w:r>
    <w:r w:rsidR="001C1980">
      <w:fldChar w:fldCharType="begin"/>
    </w:r>
    <w:r w:rsidR="001C1980">
      <w:instrText xml:space="preserve"> PAGE  \* MERGEFORMAT </w:instrText>
    </w:r>
    <w:r w:rsidR="001C1980">
      <w:fldChar w:fldCharType="separate"/>
    </w:r>
    <w:r w:rsidR="001C1980">
      <w:rPr>
        <w:noProof/>
      </w:rPr>
      <w:t>1</w:t>
    </w:r>
    <w:r w:rsidR="001C19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4B6" w:rsidRDefault="00FA64B6" w:rsidP="009F0C77">
      <w:r>
        <w:separator/>
      </w:r>
    </w:p>
  </w:footnote>
  <w:footnote w:type="continuationSeparator" w:id="0">
    <w:p w:rsidR="00FA64B6" w:rsidRDefault="00FA64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87AHB10"/>
    <w:docVar w:name="CoverBillType" w:val="r"/>
    <w:docVar w:name="docpath" w:val="L:\Council\bills\RM\1087AHB10.DOCX"/>
    <w:docVar w:name="dvBillNumber" w:val="45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676A5"/>
    <w:rsid w:val="00007849"/>
    <w:rsid w:val="000105A9"/>
    <w:rsid w:val="00011869"/>
    <w:rsid w:val="00036312"/>
    <w:rsid w:val="00042DC8"/>
    <w:rsid w:val="000527F1"/>
    <w:rsid w:val="000638AF"/>
    <w:rsid w:val="00086A9A"/>
    <w:rsid w:val="000B618C"/>
    <w:rsid w:val="000D3B29"/>
    <w:rsid w:val="000E1785"/>
    <w:rsid w:val="000F40FA"/>
    <w:rsid w:val="0010776B"/>
    <w:rsid w:val="00133E66"/>
    <w:rsid w:val="001435A3"/>
    <w:rsid w:val="001553A7"/>
    <w:rsid w:val="00165574"/>
    <w:rsid w:val="001676A5"/>
    <w:rsid w:val="00195220"/>
    <w:rsid w:val="001C1980"/>
    <w:rsid w:val="001D08F2"/>
    <w:rsid w:val="001D525B"/>
    <w:rsid w:val="001D7F4F"/>
    <w:rsid w:val="002136E9"/>
    <w:rsid w:val="002321B6"/>
    <w:rsid w:val="00235197"/>
    <w:rsid w:val="00250967"/>
    <w:rsid w:val="002543C8"/>
    <w:rsid w:val="00266354"/>
    <w:rsid w:val="00273475"/>
    <w:rsid w:val="00284AAE"/>
    <w:rsid w:val="002A0F58"/>
    <w:rsid w:val="002B49BE"/>
    <w:rsid w:val="002C1A4B"/>
    <w:rsid w:val="002E5912"/>
    <w:rsid w:val="00325348"/>
    <w:rsid w:val="00325EA4"/>
    <w:rsid w:val="0032732C"/>
    <w:rsid w:val="00336AD0"/>
    <w:rsid w:val="00362AA4"/>
    <w:rsid w:val="0037079A"/>
    <w:rsid w:val="00374924"/>
    <w:rsid w:val="0038054B"/>
    <w:rsid w:val="00385469"/>
    <w:rsid w:val="003A3190"/>
    <w:rsid w:val="003C0147"/>
    <w:rsid w:val="003D01E8"/>
    <w:rsid w:val="003D030E"/>
    <w:rsid w:val="003E5288"/>
    <w:rsid w:val="003F6D79"/>
    <w:rsid w:val="0041760A"/>
    <w:rsid w:val="00417C01"/>
    <w:rsid w:val="004625F3"/>
    <w:rsid w:val="00475E69"/>
    <w:rsid w:val="004809EE"/>
    <w:rsid w:val="004E7D54"/>
    <w:rsid w:val="005065B4"/>
    <w:rsid w:val="005273C6"/>
    <w:rsid w:val="00530A69"/>
    <w:rsid w:val="00545593"/>
    <w:rsid w:val="00577C6C"/>
    <w:rsid w:val="005A34D4"/>
    <w:rsid w:val="005C2FE2"/>
    <w:rsid w:val="005E2BC9"/>
    <w:rsid w:val="005E610F"/>
    <w:rsid w:val="00605102"/>
    <w:rsid w:val="006071B3"/>
    <w:rsid w:val="006215AA"/>
    <w:rsid w:val="00637924"/>
    <w:rsid w:val="00687EF9"/>
    <w:rsid w:val="006913C9"/>
    <w:rsid w:val="00692A9D"/>
    <w:rsid w:val="0069470D"/>
    <w:rsid w:val="00695389"/>
    <w:rsid w:val="00696A5A"/>
    <w:rsid w:val="00734F00"/>
    <w:rsid w:val="00744AED"/>
    <w:rsid w:val="007668B7"/>
    <w:rsid w:val="00785D97"/>
    <w:rsid w:val="007A70AE"/>
    <w:rsid w:val="00801C59"/>
    <w:rsid w:val="008362E8"/>
    <w:rsid w:val="00883BB5"/>
    <w:rsid w:val="008A1768"/>
    <w:rsid w:val="008C3DFB"/>
    <w:rsid w:val="008E65D9"/>
    <w:rsid w:val="008F4429"/>
    <w:rsid w:val="00921AF1"/>
    <w:rsid w:val="009233F3"/>
    <w:rsid w:val="0094021A"/>
    <w:rsid w:val="00942BFA"/>
    <w:rsid w:val="00962D83"/>
    <w:rsid w:val="00972144"/>
    <w:rsid w:val="009C6A0B"/>
    <w:rsid w:val="009F0C77"/>
    <w:rsid w:val="009F4DD1"/>
    <w:rsid w:val="00A41684"/>
    <w:rsid w:val="00A64E80"/>
    <w:rsid w:val="00A72BCD"/>
    <w:rsid w:val="00A741D9"/>
    <w:rsid w:val="00A82ECF"/>
    <w:rsid w:val="00A833AB"/>
    <w:rsid w:val="00A9741D"/>
    <w:rsid w:val="00AD4B17"/>
    <w:rsid w:val="00AD6E8F"/>
    <w:rsid w:val="00B3757F"/>
    <w:rsid w:val="00B412D4"/>
    <w:rsid w:val="00B44BEF"/>
    <w:rsid w:val="00B5434C"/>
    <w:rsid w:val="00BA3E51"/>
    <w:rsid w:val="00BA5C83"/>
    <w:rsid w:val="00BB56D5"/>
    <w:rsid w:val="00BC0D73"/>
    <w:rsid w:val="00BE3C22"/>
    <w:rsid w:val="00C0345E"/>
    <w:rsid w:val="00C247E2"/>
    <w:rsid w:val="00C3483A"/>
    <w:rsid w:val="00C74E9D"/>
    <w:rsid w:val="00C82FD3"/>
    <w:rsid w:val="00C92819"/>
    <w:rsid w:val="00CC6B7B"/>
    <w:rsid w:val="00CD2089"/>
    <w:rsid w:val="00D14A04"/>
    <w:rsid w:val="00D22AF8"/>
    <w:rsid w:val="00D57457"/>
    <w:rsid w:val="00D61656"/>
    <w:rsid w:val="00D73A67"/>
    <w:rsid w:val="00D970A9"/>
    <w:rsid w:val="00DD2D74"/>
    <w:rsid w:val="00DE0609"/>
    <w:rsid w:val="00DE1162"/>
    <w:rsid w:val="00DF3845"/>
    <w:rsid w:val="00E24C76"/>
    <w:rsid w:val="00E41911"/>
    <w:rsid w:val="00E57FF9"/>
    <w:rsid w:val="00E92EEF"/>
    <w:rsid w:val="00EB11FC"/>
    <w:rsid w:val="00F24442"/>
    <w:rsid w:val="00F34C96"/>
    <w:rsid w:val="00F50AE3"/>
    <w:rsid w:val="00F65198"/>
    <w:rsid w:val="00F67CF1"/>
    <w:rsid w:val="00F840F0"/>
    <w:rsid w:val="00FA64B6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9C974F9-01B3-4E9C-9157-7923AA74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68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8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34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78_201002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A086D-C8C2-437B-83FE-2CE8E9E1B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691</Words>
  <Characters>4023</Characters>
  <Application>Microsoft Office Word</Application>
  <DocSecurity>0</DocSecurity>
  <Lines>116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4578: Kimberly Bowman - South Carolina Legislature Online</dc:title>
  <dc:subject/>
  <dc:creator>RosanneMcDowell</dc:creator>
  <cp:keywords/>
  <dc:description/>
  <cp:lastModifiedBy>N Cumfer</cp:lastModifiedBy>
  <cp:revision>7</cp:revision>
  <cp:lastPrinted>2010-02-17T14:21:00Z</cp:lastPrinted>
  <dcterms:created xsi:type="dcterms:W3CDTF">2010-02-17T20:52:00Z</dcterms:created>
  <dcterms:modified xsi:type="dcterms:W3CDTF">2014-11-24T16:26:00Z</dcterms:modified>
</cp:coreProperties>
</file>