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62F" w:rsidRDefault="003E562F" w:rsidP="003E562F">
      <w:pPr>
        <w:widowControl w:val="0"/>
        <w:jc w:val="center"/>
      </w:pPr>
      <w:bookmarkStart w:id="0" w:name="_GoBack"/>
      <w:bookmarkEnd w:id="0"/>
      <w:r w:rsidRPr="003E562F">
        <w:rPr>
          <w:b/>
        </w:rPr>
        <w:t>South Carolina General Assembly</w:t>
      </w:r>
    </w:p>
    <w:p w:rsidR="003E562F" w:rsidRDefault="003E562F" w:rsidP="003E562F">
      <w:pPr>
        <w:widowControl w:val="0"/>
        <w:jc w:val="center"/>
      </w:pPr>
      <w:r>
        <w:t>118th Session, 2009-2010</w:t>
      </w:r>
    </w:p>
    <w:p w:rsidR="003E562F" w:rsidRDefault="003E562F" w:rsidP="003E562F">
      <w:pPr>
        <w:widowControl w:val="0"/>
        <w:jc w:val="left"/>
      </w:pPr>
    </w:p>
    <w:p w:rsidR="003E562F" w:rsidRDefault="003E562F" w:rsidP="003E562F">
      <w:pPr>
        <w:widowControl w:val="0"/>
        <w:jc w:val="left"/>
        <w:rPr>
          <w:b/>
        </w:rPr>
      </w:pPr>
      <w:r w:rsidRPr="003E562F">
        <w:rPr>
          <w:b/>
        </w:rPr>
        <w:t>H. 4593</w:t>
      </w:r>
    </w:p>
    <w:p w:rsidR="003E562F" w:rsidRDefault="003E562F" w:rsidP="003E562F">
      <w:pPr>
        <w:widowControl w:val="0"/>
        <w:jc w:val="left"/>
        <w:rPr>
          <w:b/>
        </w:rPr>
      </w:pPr>
    </w:p>
    <w:p w:rsidR="003E562F" w:rsidRDefault="003E562F" w:rsidP="003E562F">
      <w:pPr>
        <w:widowControl w:val="0"/>
        <w:jc w:val="left"/>
      </w:pPr>
      <w:r w:rsidRPr="003E562F">
        <w:rPr>
          <w:b/>
        </w:rPr>
        <w:t>STATUS INFORMATION</w:t>
      </w:r>
    </w:p>
    <w:p w:rsidR="003E562F" w:rsidRDefault="003E562F" w:rsidP="003E562F">
      <w:pPr>
        <w:widowControl w:val="0"/>
        <w:jc w:val="left"/>
      </w:pPr>
    </w:p>
    <w:p w:rsidR="003E562F" w:rsidRDefault="003E562F" w:rsidP="003E562F">
      <w:pPr>
        <w:widowControl w:val="0"/>
        <w:jc w:val="left"/>
      </w:pPr>
      <w:r>
        <w:t>House Resolution</w:t>
      </w:r>
    </w:p>
    <w:p w:rsidR="003E562F" w:rsidRDefault="00B41D63" w:rsidP="003E562F">
      <w:pPr>
        <w:widowControl w:val="0"/>
        <w:jc w:val="left"/>
      </w:pPr>
      <w:r>
        <w:t>Sponsors: Reps. G.M. Smith, Weeks,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G.R. Smith, J.E. Smith, J.R. Smith, Sottile, Spires, Stavrinakis, Stewart, Stringer, Thompson, Toole, Umphlett, Vick, Viers, Whipper, White, Whitmire, Williams, Willis, Wylie, A.D. Young and T.R. Young</w:t>
      </w:r>
    </w:p>
    <w:p w:rsidR="003E562F" w:rsidRDefault="003E562F" w:rsidP="003E562F">
      <w:pPr>
        <w:widowControl w:val="0"/>
        <w:jc w:val="left"/>
      </w:pPr>
      <w:r>
        <w:t>Document Path: l:\council\bills\rm\1075cm10.docx</w:t>
      </w:r>
    </w:p>
    <w:p w:rsidR="003E562F" w:rsidRDefault="003E562F" w:rsidP="003E562F">
      <w:pPr>
        <w:widowControl w:val="0"/>
        <w:jc w:val="left"/>
      </w:pPr>
    </w:p>
    <w:p w:rsidR="003E562F" w:rsidRDefault="003E562F" w:rsidP="003E562F">
      <w:pPr>
        <w:widowControl w:val="0"/>
        <w:jc w:val="left"/>
      </w:pPr>
      <w:r>
        <w:t>Introduced in the House on February 17, 2010</w:t>
      </w:r>
    </w:p>
    <w:p w:rsidR="003E562F" w:rsidRDefault="003E562F" w:rsidP="003E562F">
      <w:pPr>
        <w:widowControl w:val="0"/>
        <w:jc w:val="left"/>
      </w:pPr>
      <w:r>
        <w:t>Adopted by the House on February 17, 2010</w:t>
      </w:r>
    </w:p>
    <w:p w:rsidR="003E562F" w:rsidRDefault="003E562F" w:rsidP="003E562F">
      <w:pPr>
        <w:widowControl w:val="0"/>
        <w:jc w:val="left"/>
      </w:pPr>
    </w:p>
    <w:p w:rsidR="003E562F" w:rsidRDefault="003E562F" w:rsidP="003E562F">
      <w:pPr>
        <w:widowControl w:val="0"/>
        <w:jc w:val="left"/>
      </w:pPr>
      <w:r>
        <w:t xml:space="preserve">Summary: </w:t>
      </w:r>
      <w:r w:rsidR="00C358F0">
        <w:t>Coles Dwight</w:t>
      </w:r>
    </w:p>
    <w:p w:rsidR="003E562F" w:rsidRDefault="003E562F" w:rsidP="003E562F">
      <w:pPr>
        <w:widowControl w:val="0"/>
        <w:jc w:val="left"/>
      </w:pPr>
    </w:p>
    <w:p w:rsidR="003E562F" w:rsidRDefault="003E562F" w:rsidP="003E562F">
      <w:pPr>
        <w:widowControl w:val="0"/>
        <w:jc w:val="left"/>
      </w:pPr>
    </w:p>
    <w:p w:rsidR="003E562F" w:rsidRDefault="003E562F" w:rsidP="003E5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62F">
        <w:rPr>
          <w:b/>
        </w:rPr>
        <w:t>HISTORY OF LEGISLATIVE ACTIONS</w:t>
      </w:r>
    </w:p>
    <w:p w:rsidR="003E562F" w:rsidRDefault="003E562F" w:rsidP="003E5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562F" w:rsidRPr="003E562F" w:rsidRDefault="003E562F" w:rsidP="003E56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62F">
        <w:rPr>
          <w:u w:val="single"/>
        </w:rPr>
        <w:tab/>
        <w:t>Date</w:t>
      </w:r>
      <w:r w:rsidRPr="003E562F">
        <w:rPr>
          <w:u w:val="single"/>
        </w:rPr>
        <w:tab/>
        <w:t>Body</w:t>
      </w:r>
      <w:r w:rsidRPr="003E562F">
        <w:rPr>
          <w:u w:val="single"/>
        </w:rPr>
        <w:tab/>
        <w:t>Action Description with journal page number</w:t>
      </w:r>
      <w:r w:rsidRPr="003E562F">
        <w:rPr>
          <w:u w:val="single"/>
        </w:rPr>
        <w:tab/>
      </w:r>
    </w:p>
    <w:p w:rsidR="00B53C27" w:rsidRDefault="00B53C27" w:rsidP="00B53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1167D0">
        <w:t xml:space="preserve">Introduced and adopted </w:t>
      </w:r>
      <w:hyperlink r:id="rId7" w:history="1">
        <w:r w:rsidRPr="00853A4F">
          <w:rPr>
            <w:rStyle w:val="Hyperlink"/>
          </w:rPr>
          <w:t>HJ</w:t>
        </w:r>
      </w:hyperlink>
      <w:r>
        <w:noBreakHyphen/>
      </w:r>
      <w:r w:rsidRPr="001167D0">
        <w:t>215</w:t>
      </w:r>
    </w:p>
    <w:p w:rsidR="00B53C27" w:rsidRDefault="00B53C27" w:rsidP="00B53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62F" w:rsidRPr="003E562F" w:rsidRDefault="003E562F" w:rsidP="003E5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62F" w:rsidRDefault="003E562F" w:rsidP="003E562F">
      <w:r w:rsidRPr="003E562F">
        <w:rPr>
          <w:b/>
        </w:rPr>
        <w:t>VERSIONS OF THIS BILL</w:t>
      </w:r>
    </w:p>
    <w:p w:rsidR="003E562F" w:rsidRDefault="003E562F" w:rsidP="003E562F"/>
    <w:p w:rsidR="003E562F" w:rsidRDefault="007F7A35" w:rsidP="003E562F">
      <w:hyperlink r:id="rId8" w:history="1">
        <w:r w:rsidR="003E562F">
          <w:rPr>
            <w:rStyle w:val="Hyperlink"/>
          </w:rPr>
          <w:t>2/17/2010</w:t>
        </w:r>
      </w:hyperlink>
    </w:p>
    <w:p w:rsidR="003E562F" w:rsidRDefault="003E562F" w:rsidP="003E562F"/>
    <w:p w:rsidR="003E562F" w:rsidRDefault="003E562F" w:rsidP="003E562F">
      <w:pPr>
        <w:sectPr w:rsidR="003E562F" w:rsidSect="003E56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785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800" w:rsidRDefault="00940498" w:rsidP="005D1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D1800">
        <w:t xml:space="preserve">CONGRATULATE </w:t>
      </w:r>
      <w:r w:rsidR="002C6234">
        <w:t xml:space="preserve">COLES DWIGHT, CHIEF EXECUTIVE OFFICER OF CAROLINA FILTERS </w:t>
      </w:r>
      <w:r w:rsidR="003D3C84" w:rsidRPr="003D3C84">
        <w:t>INCORPORATED</w:t>
      </w:r>
      <w:r w:rsidR="002C6234">
        <w:t xml:space="preserve">, </w:t>
      </w:r>
      <w:r w:rsidR="005D1800">
        <w:t>ON BEING NAMED 20</w:t>
      </w:r>
      <w:r w:rsidR="002C6234">
        <w:t>10</w:t>
      </w:r>
      <w:r w:rsidR="005D1800">
        <w:t xml:space="preserve"> </w:t>
      </w:r>
      <w:r w:rsidR="002C6234">
        <w:t xml:space="preserve">GREATER SUMTER CHAMBER OF COMMERCE </w:t>
      </w:r>
      <w:r w:rsidR="005D1800">
        <w:t>BUSINESS PERSON OF THE YEAR.</w:t>
      </w:r>
    </w:p>
    <w:p w:rsidR="00DB785B" w:rsidRDefault="00DB78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3ECB" w:rsidRDefault="00DB785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03ECB">
        <w:t xml:space="preserve">the South Carolina </w:t>
      </w:r>
      <w:r w:rsidR="00504EA3">
        <w:t xml:space="preserve">House of Representatives </w:t>
      </w:r>
      <w:r w:rsidR="00E03ECB">
        <w:t xml:space="preserve">is pleased to learn that </w:t>
      </w:r>
      <w:r w:rsidR="00F57735">
        <w:t xml:space="preserve">Coles Dwight, chief executive officer of Carolina Filters, </w:t>
      </w:r>
      <w:r w:rsidR="003D3C84" w:rsidRPr="003D3C84">
        <w:t>Incorporated</w:t>
      </w:r>
      <w:r w:rsidR="00F57735">
        <w:t xml:space="preserve">, </w:t>
      </w:r>
      <w:r w:rsidR="00E03ECB">
        <w:t>has been named the 20</w:t>
      </w:r>
      <w:r w:rsidR="00F57735">
        <w:t>10</w:t>
      </w:r>
      <w:r w:rsidR="00E03ECB">
        <w:t xml:space="preserve"> </w:t>
      </w:r>
      <w:r w:rsidR="00F57735">
        <w:t>Greater Sumter Chamber of Commerce Business Person of the Year</w:t>
      </w:r>
      <w:r w:rsidR="00E03ECB">
        <w:t>; and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735" w:rsidRDefault="00F57735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Dwight, a Sumter resident, grew Carolina Filters from twenty employees to more than one hundred. The longtime family</w:t>
      </w:r>
      <w:r w:rsidR="00FE4ECF">
        <w:noBreakHyphen/>
      </w:r>
      <w:r>
        <w:t>owned company serves clients in a wide variety of sectors, including manufacturing, hospitals, schools, government, military bases, and commercial properties; and</w:t>
      </w:r>
    </w:p>
    <w:p w:rsidR="00F57735" w:rsidRDefault="00F57735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</w:t>
      </w:r>
      <w:r w:rsidR="0008357C">
        <w:t>Coles Dwight</w:t>
      </w:r>
      <w:r w:rsidR="00FE4ECF" w:rsidRPr="00FE4ECF">
        <w:t>’</w:t>
      </w:r>
      <w:r>
        <w:t xml:space="preserve">s leadership, </w:t>
      </w:r>
      <w:r w:rsidR="0008357C">
        <w:t>Carolina Filters</w:t>
      </w:r>
      <w:r>
        <w:t xml:space="preserve"> has continued to thrive and expand, despite the slumping economy</w:t>
      </w:r>
      <w:r w:rsidR="0008357C">
        <w:t>. In June 2009, the company announced a $3 million capital investment that is expected to generate as many as twenty jobs during the next five years</w:t>
      </w:r>
      <w:r>
        <w:t>; and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08357C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Dwight</w:t>
      </w:r>
      <w:r w:rsidR="00FE4ECF" w:rsidRPr="00FE4ECF">
        <w:t>’</w:t>
      </w:r>
      <w:r>
        <w:t xml:space="preserve">s implementation of “green” technology also has won him special acclaim. As part of the expansion announced in June 2009, the company launched a partnership with Longworth Engineering </w:t>
      </w:r>
      <w:r w:rsidR="003D3C84" w:rsidRPr="003D3C84">
        <w:t>Limited</w:t>
      </w:r>
      <w:r>
        <w:t>, a filter</w:t>
      </w:r>
      <w:r w:rsidR="00FE4ECF">
        <w:noBreakHyphen/>
      </w:r>
      <w:r>
        <w:t>cleaning equipment manufacturer based in the United Kingdom. As Longworth</w:t>
      </w:r>
      <w:r w:rsidR="00FE4ECF" w:rsidRPr="00FE4ECF">
        <w:t>’</w:t>
      </w:r>
      <w:r>
        <w:t>s North American representative, Carolina Filters will be using a technology called DEECOM, which eliminates chemicals and solvents in the cleaning process and minimizes environmental impact;</w:t>
      </w:r>
      <w:r w:rsidR="008F6A5A">
        <w:t xml:space="preserve"> and</w:t>
      </w:r>
    </w:p>
    <w:p w:rsidR="0008357C" w:rsidRDefault="0008357C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House of Representatives, recognizing the excellence of his example, takes great pleasure in honoring Mr. </w:t>
      </w:r>
      <w:r w:rsidR="001130F9">
        <w:t>Dwight</w:t>
      </w:r>
      <w:r>
        <w:t xml:space="preserve"> for winning the prestigious 20</w:t>
      </w:r>
      <w:r w:rsidR="001130F9">
        <w:t>10</w:t>
      </w:r>
      <w:r>
        <w:t xml:space="preserve"> </w:t>
      </w:r>
      <w:r w:rsidR="001130F9">
        <w:t xml:space="preserve">Greater Sumter Chamber of Commerce Business Person of the Year award </w:t>
      </w:r>
      <w:r>
        <w:t>and wishes him every future success. Now, therefore,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8902C7">
        <w:t xml:space="preserve">the members of the South Carolina </w:t>
      </w:r>
      <w:r>
        <w:t>House of Representatives, by this resol</w:t>
      </w:r>
      <w:r w:rsidRPr="008902C7">
        <w:t>ution,</w:t>
      </w:r>
      <w:r>
        <w:t xml:space="preserve"> congratulate </w:t>
      </w:r>
      <w:r w:rsidR="00FC716A">
        <w:t xml:space="preserve">Coles Dwight, chief executive officer of Carolina Filters </w:t>
      </w:r>
      <w:r w:rsidR="003D3C84" w:rsidRPr="003D3C84">
        <w:t>Incorporated</w:t>
      </w:r>
      <w:r w:rsidR="00FC716A">
        <w:t>, on being named 2010 Greater Sumter Chamber of Commerce Business Person of the Year.</w:t>
      </w: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03ECB" w:rsidRDefault="00E03ECB" w:rsidP="00E0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FC716A">
        <w:t>Coles Dwight</w:t>
      </w:r>
      <w:r>
        <w:t>.</w:t>
      </w:r>
    </w:p>
    <w:p w:rsidR="00FF6378" w:rsidRDefault="00FE4E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378" w:rsidRDefault="00FF6378" w:rsidP="003E562F">
      <w:pPr>
        <w:suppressAutoHyphens/>
      </w:pPr>
    </w:p>
    <w:sectPr w:rsidR="00FF6378" w:rsidSect="003E562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735" w:rsidRDefault="00F57735" w:rsidP="009F0C77">
      <w:r>
        <w:separator/>
      </w:r>
    </w:p>
  </w:endnote>
  <w:endnote w:type="continuationSeparator" w:id="0">
    <w:p w:rsidR="00F57735" w:rsidRDefault="00F577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4B954E-05EF-45DF-A9B9-3053DF982CD0}"/>
    <w:embedBold r:id="rId2" w:fontKey="{A53820A4-F678-45EB-8DEF-1D527A2DB1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2634DE-A8E3-484C-A0B4-225100B648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B3A3339-4030-4210-A298-B526597539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D7F0A1-2470-4707-8939-83A32D9C73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62F" w:rsidRPr="00FF6378" w:rsidRDefault="003E562F" w:rsidP="00FF63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[4593]</w:t>
    </w:r>
    <w:r>
      <w:tab/>
    </w:r>
    <w:r w:rsidR="007F7A35">
      <w:fldChar w:fldCharType="begin"/>
    </w:r>
    <w:r w:rsidR="007F7A35">
      <w:instrText xml:space="preserve"> PAGE  \* MERGEFORMAT </w:instrText>
    </w:r>
    <w:r w:rsidR="007F7A35">
      <w:fldChar w:fldCharType="separate"/>
    </w:r>
    <w:r w:rsidR="007F7A35">
      <w:rPr>
        <w:noProof/>
      </w:rPr>
      <w:t>1</w:t>
    </w:r>
    <w:r w:rsidR="007F7A3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735" w:rsidRDefault="00F57735" w:rsidP="009F0C77">
      <w:r>
        <w:separator/>
      </w:r>
    </w:p>
  </w:footnote>
  <w:footnote w:type="continuationSeparator" w:id="0">
    <w:p w:rsidR="00F57735" w:rsidRDefault="00F577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5CM10"/>
    <w:docVar w:name="CoverBillType" w:val="r"/>
    <w:docVar w:name="docpath" w:val="L:\Council\bills\RM\1075CM10.DOCX"/>
    <w:docVar w:name="dvBillNumber" w:val="45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1C79"/>
    <w:rsid w:val="00004441"/>
    <w:rsid w:val="00011869"/>
    <w:rsid w:val="0008357C"/>
    <w:rsid w:val="00097605"/>
    <w:rsid w:val="000C473A"/>
    <w:rsid w:val="000E1785"/>
    <w:rsid w:val="000F40FA"/>
    <w:rsid w:val="0010776B"/>
    <w:rsid w:val="001130F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234"/>
    <w:rsid w:val="002E5912"/>
    <w:rsid w:val="00325348"/>
    <w:rsid w:val="0032732C"/>
    <w:rsid w:val="00336AD0"/>
    <w:rsid w:val="0037079A"/>
    <w:rsid w:val="003738EB"/>
    <w:rsid w:val="003B64CE"/>
    <w:rsid w:val="003D01E8"/>
    <w:rsid w:val="003D3C84"/>
    <w:rsid w:val="003E5288"/>
    <w:rsid w:val="003E562F"/>
    <w:rsid w:val="003F6D79"/>
    <w:rsid w:val="00406122"/>
    <w:rsid w:val="0041760A"/>
    <w:rsid w:val="00417C01"/>
    <w:rsid w:val="004809EE"/>
    <w:rsid w:val="004B52AF"/>
    <w:rsid w:val="004E7D54"/>
    <w:rsid w:val="00504EA3"/>
    <w:rsid w:val="005273C6"/>
    <w:rsid w:val="00530A69"/>
    <w:rsid w:val="00545593"/>
    <w:rsid w:val="005558E4"/>
    <w:rsid w:val="00577C6C"/>
    <w:rsid w:val="005C2FE2"/>
    <w:rsid w:val="005D1800"/>
    <w:rsid w:val="005E2BC9"/>
    <w:rsid w:val="00605102"/>
    <w:rsid w:val="006215AA"/>
    <w:rsid w:val="00685E1C"/>
    <w:rsid w:val="006913C9"/>
    <w:rsid w:val="0069470D"/>
    <w:rsid w:val="006F1C79"/>
    <w:rsid w:val="006F6A6E"/>
    <w:rsid w:val="00700950"/>
    <w:rsid w:val="00710252"/>
    <w:rsid w:val="007127EF"/>
    <w:rsid w:val="00734F00"/>
    <w:rsid w:val="007A70AE"/>
    <w:rsid w:val="007F7A35"/>
    <w:rsid w:val="008362E8"/>
    <w:rsid w:val="00853A4F"/>
    <w:rsid w:val="008A1768"/>
    <w:rsid w:val="008D5616"/>
    <w:rsid w:val="008F4429"/>
    <w:rsid w:val="008F6A5A"/>
    <w:rsid w:val="00907406"/>
    <w:rsid w:val="0094021A"/>
    <w:rsid w:val="0094049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D63"/>
    <w:rsid w:val="00B53C27"/>
    <w:rsid w:val="00BB290F"/>
    <w:rsid w:val="00BB7611"/>
    <w:rsid w:val="00BE3C22"/>
    <w:rsid w:val="00C0345E"/>
    <w:rsid w:val="00C3483A"/>
    <w:rsid w:val="00C358F0"/>
    <w:rsid w:val="00C74E9D"/>
    <w:rsid w:val="00C82FD3"/>
    <w:rsid w:val="00C92819"/>
    <w:rsid w:val="00CA0E13"/>
    <w:rsid w:val="00CC6B7B"/>
    <w:rsid w:val="00CD2089"/>
    <w:rsid w:val="00D73A67"/>
    <w:rsid w:val="00D970A9"/>
    <w:rsid w:val="00DB785B"/>
    <w:rsid w:val="00DF3845"/>
    <w:rsid w:val="00E03ECB"/>
    <w:rsid w:val="00E13376"/>
    <w:rsid w:val="00E41911"/>
    <w:rsid w:val="00E91A09"/>
    <w:rsid w:val="00E92EEF"/>
    <w:rsid w:val="00F24442"/>
    <w:rsid w:val="00F50AE3"/>
    <w:rsid w:val="00F57735"/>
    <w:rsid w:val="00F67CF1"/>
    <w:rsid w:val="00F70189"/>
    <w:rsid w:val="00F840F0"/>
    <w:rsid w:val="00FB0D0D"/>
    <w:rsid w:val="00FB43B4"/>
    <w:rsid w:val="00FC716A"/>
    <w:rsid w:val="00FE4ECF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D8293B-B6FC-47B8-AAA9-5D346BD17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8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8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56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93_201002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1625A-7E31-4B59-BF35-75B30C769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522</Words>
  <Characters>3206</Characters>
  <Application>Microsoft Office Word</Application>
  <DocSecurity>0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4593: Coles Dwight - South Carolina Legislature Online</dc:title>
  <dc:subject/>
  <dc:creator>RosanneMcDowell</dc:creator>
  <cp:keywords/>
  <dc:description/>
  <cp:lastModifiedBy>N Cumfer</cp:lastModifiedBy>
  <cp:revision>8</cp:revision>
  <cp:lastPrinted>2010-02-09T14:15:00Z</cp:lastPrinted>
  <dcterms:created xsi:type="dcterms:W3CDTF">2010-02-17T20:55:00Z</dcterms:created>
  <dcterms:modified xsi:type="dcterms:W3CDTF">2014-11-24T16:26:00Z</dcterms:modified>
</cp:coreProperties>
</file>