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170" w:rsidRDefault="007B1170" w:rsidP="007B1170">
      <w:pPr>
        <w:widowControl w:val="0"/>
        <w:jc w:val="center"/>
      </w:pPr>
      <w:bookmarkStart w:id="0" w:name="_GoBack"/>
      <w:bookmarkEnd w:id="0"/>
      <w:r w:rsidRPr="007B1170">
        <w:rPr>
          <w:b/>
        </w:rPr>
        <w:t>South Carolina General Assembly</w:t>
      </w:r>
    </w:p>
    <w:p w:rsidR="007B1170" w:rsidRDefault="007B1170" w:rsidP="007B1170">
      <w:pPr>
        <w:widowControl w:val="0"/>
        <w:jc w:val="center"/>
      </w:pPr>
      <w:r>
        <w:t>118th Session, 2009-2010</w:t>
      </w: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jc w:val="left"/>
        <w:rPr>
          <w:b/>
        </w:rPr>
      </w:pPr>
      <w:r w:rsidRPr="007B1170">
        <w:rPr>
          <w:b/>
        </w:rPr>
        <w:t>H. 4594</w:t>
      </w:r>
    </w:p>
    <w:p w:rsidR="007B1170" w:rsidRDefault="007B1170" w:rsidP="007B1170">
      <w:pPr>
        <w:widowControl w:val="0"/>
        <w:jc w:val="left"/>
        <w:rPr>
          <w:b/>
        </w:rPr>
      </w:pPr>
    </w:p>
    <w:p w:rsidR="007B1170" w:rsidRDefault="007B1170" w:rsidP="007B1170">
      <w:pPr>
        <w:widowControl w:val="0"/>
        <w:jc w:val="left"/>
      </w:pPr>
      <w:r w:rsidRPr="007B1170">
        <w:rPr>
          <w:b/>
        </w:rPr>
        <w:t>STATUS INFORMATION</w:t>
      </w: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jc w:val="left"/>
      </w:pPr>
      <w:r>
        <w:t>House Resolution</w:t>
      </w:r>
    </w:p>
    <w:p w:rsidR="007B1170" w:rsidRDefault="007B1170" w:rsidP="007B1170">
      <w:pPr>
        <w:widowControl w:val="0"/>
        <w:jc w:val="left"/>
      </w:pPr>
      <w:r>
        <w:t>Sponsors: Reps. G.R. Smith, Willis,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J.E. Smith, J.R. Smith, Sottile, Spires, Stavrinakis, Stewart, Stringer, Thompson, Toole, Umphlett, Vick, Viers, Weeks, Whipper, White, Whitmire, Williams, Wylie, A.D. Young and T.R. Young</w:t>
      </w:r>
    </w:p>
    <w:p w:rsidR="007B1170" w:rsidRDefault="007B1170" w:rsidP="007B1170">
      <w:pPr>
        <w:widowControl w:val="0"/>
        <w:jc w:val="left"/>
      </w:pPr>
      <w:r>
        <w:t>Document Path: l:\council\bills\gm\24443ac10.docx</w:t>
      </w: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jc w:val="left"/>
      </w:pPr>
      <w:r>
        <w:t>Introduced in the House on February 18, 2010</w:t>
      </w:r>
    </w:p>
    <w:p w:rsidR="007B1170" w:rsidRDefault="007B1170" w:rsidP="007B1170">
      <w:pPr>
        <w:widowControl w:val="0"/>
        <w:jc w:val="left"/>
      </w:pPr>
      <w:r>
        <w:t>Adopted by the House on February 18, 2010</w:t>
      </w: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jc w:val="left"/>
      </w:pPr>
      <w:r>
        <w:t xml:space="preserve">Summary: </w:t>
      </w:r>
      <w:r w:rsidR="00135FB4">
        <w:t>Brittany Delgado</w:t>
      </w: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jc w:val="left"/>
      </w:pPr>
    </w:p>
    <w:p w:rsidR="007B1170" w:rsidRDefault="007B1170" w:rsidP="007B1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170">
        <w:rPr>
          <w:b/>
        </w:rPr>
        <w:t>HISTORY OF LEGISLATIVE ACTIONS</w:t>
      </w:r>
    </w:p>
    <w:p w:rsidR="007B1170" w:rsidRDefault="007B1170" w:rsidP="007B1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170" w:rsidRPr="007B1170" w:rsidRDefault="007B1170" w:rsidP="007B11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170">
        <w:rPr>
          <w:u w:val="single"/>
        </w:rPr>
        <w:tab/>
        <w:t>Date</w:t>
      </w:r>
      <w:r w:rsidRPr="007B1170">
        <w:rPr>
          <w:u w:val="single"/>
        </w:rPr>
        <w:tab/>
        <w:t>Body</w:t>
      </w:r>
      <w:r w:rsidRPr="007B1170">
        <w:rPr>
          <w:u w:val="single"/>
        </w:rPr>
        <w:tab/>
        <w:t>Action Description with journal page number</w:t>
      </w:r>
      <w:r w:rsidRPr="007B1170">
        <w:rPr>
          <w:u w:val="single"/>
        </w:rPr>
        <w:tab/>
      </w:r>
    </w:p>
    <w:p w:rsidR="00275495" w:rsidRDefault="00275495" w:rsidP="0027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2/18/2010</w:t>
      </w:r>
      <w:r>
        <w:tab/>
        <w:t>House</w:t>
      </w:r>
      <w:r>
        <w:tab/>
      </w:r>
      <w:r w:rsidRPr="00B603F9">
        <w:t xml:space="preserve">Introduced and adopted </w:t>
      </w:r>
      <w:hyperlink r:id="rId7" w:history="1">
        <w:r w:rsidRPr="007F58F2">
          <w:rPr>
            <w:rStyle w:val="Hyperlink"/>
          </w:rPr>
          <w:t>HJ</w:t>
        </w:r>
      </w:hyperlink>
      <w:r>
        <w:noBreakHyphen/>
      </w:r>
      <w:r w:rsidRPr="00B603F9">
        <w:t>14</w:t>
      </w:r>
    </w:p>
    <w:p w:rsidR="00275495" w:rsidRDefault="00275495" w:rsidP="00275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170" w:rsidRPr="007B1170" w:rsidRDefault="007B1170" w:rsidP="007B1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170" w:rsidRDefault="007B1170" w:rsidP="007B1170">
      <w:r w:rsidRPr="007B1170">
        <w:rPr>
          <w:b/>
        </w:rPr>
        <w:t>VERSIONS OF THIS BILL</w:t>
      </w:r>
    </w:p>
    <w:p w:rsidR="007B1170" w:rsidRDefault="007B1170" w:rsidP="007B1170"/>
    <w:p w:rsidR="007B1170" w:rsidRDefault="001231A9" w:rsidP="007B1170">
      <w:hyperlink r:id="rId8" w:history="1">
        <w:r w:rsidR="007B1170">
          <w:rPr>
            <w:rStyle w:val="Hyperlink"/>
          </w:rPr>
          <w:t>2/18/2010</w:t>
        </w:r>
      </w:hyperlink>
    </w:p>
    <w:p w:rsidR="007B1170" w:rsidRDefault="007B1170" w:rsidP="007B1170"/>
    <w:p w:rsidR="007B1170" w:rsidRDefault="007B1170" w:rsidP="007B1170">
      <w:pPr>
        <w:sectPr w:rsidR="007B1170" w:rsidSect="007B11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6C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0F5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A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HONOR AND RECOGNIZE BRITTANY DELGADO OF GREENVILLE COUNTY, AND TO CONGRATULATE HER FOR CAPTURING THE 2010 WOMEN</w:t>
      </w:r>
      <w:r w:rsidR="003B1FA7" w:rsidRPr="003B1FA7">
        <w:t>’</w:t>
      </w:r>
      <w:r>
        <w:t>S COLLEGIATE WRESTLING ASSOCIATION NATIONAL CHAMPIONSHIP TITLE IN THE 95</w:t>
      </w:r>
      <w:r w:rsidR="003B1FA7">
        <w:noBreakHyphen/>
      </w:r>
      <w:r>
        <w:t>KILOGRAM WEIGHT CLASS.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363E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2AF7">
        <w:t xml:space="preserve">the members of the South Carolina House of Representatives were pleased to learn that Brittany Delgado, a 2008 graduate of Hillcrest High School in </w:t>
      </w:r>
      <w:r w:rsidR="0035354E">
        <w:t>Simpsonville</w:t>
      </w:r>
      <w:r w:rsidR="008C2AF7">
        <w:t>, took top honors in the 95</w:t>
      </w:r>
      <w:r w:rsidR="003B1FA7">
        <w:noBreakHyphen/>
      </w:r>
      <w:r w:rsidR="008C2AF7">
        <w:t>kilogram weight class at the Women</w:t>
      </w:r>
      <w:r w:rsidR="003B1FA7" w:rsidRPr="003B1FA7">
        <w:t>’</w:t>
      </w:r>
      <w:r w:rsidR="008C2AF7">
        <w:t>s Collegiate Wrestling Association</w:t>
      </w:r>
      <w:r w:rsidR="003B1FA7" w:rsidRPr="003B1FA7">
        <w:t>’</w:t>
      </w:r>
      <w:r w:rsidR="008C143A">
        <w:t>s</w:t>
      </w:r>
      <w:r w:rsidR="008C2AF7">
        <w:t xml:space="preserve"> </w:t>
      </w:r>
      <w:r w:rsidR="004F394F">
        <w:t>n</w:t>
      </w:r>
      <w:r w:rsidR="008C2AF7">
        <w:t xml:space="preserve">ational competition </w:t>
      </w:r>
      <w:r w:rsidR="0080363E">
        <w:t>early in 2010; and</w:t>
      </w: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Brunswick</w:t>
      </w:r>
      <w:r w:rsidR="004F394F">
        <w:t>,</w:t>
      </w:r>
      <w:r>
        <w:t xml:space="preserve"> Maine, on April 7, 2009, to Erika and Robert Del</w:t>
      </w:r>
      <w:r w:rsidR="00C4752B">
        <w:t>gado, Brittany Delgado began</w:t>
      </w:r>
      <w:r>
        <w:t xml:space="preserve"> wrestling at the age of </w:t>
      </w:r>
      <w:r w:rsidR="00C4752B">
        <w:t>four</w:t>
      </w:r>
      <w:r>
        <w:t xml:space="preserve"> and has always wanted to compete to win; and</w:t>
      </w:r>
    </w:p>
    <w:p w:rsidR="0080363E" w:rsidRDefault="00803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became the first woman from South Carolina to attend college on a wrestling scholarship when she signed to wrestle for Oklahoma City University, which has captured the national </w:t>
      </w:r>
      <w:r w:rsidR="004F394F">
        <w:t>women</w:t>
      </w:r>
      <w:r w:rsidR="003B1FA7" w:rsidRPr="003B1FA7">
        <w:t>’</w:t>
      </w:r>
      <w:r w:rsidR="004F394F">
        <w:t xml:space="preserve">s wrestling </w:t>
      </w:r>
      <w:r>
        <w:t>title two years in a row; and</w:t>
      </w: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her freshman year, Brittany De</w:t>
      </w:r>
      <w:r w:rsidR="0035354E">
        <w:t>lgado took third place in the 82</w:t>
      </w:r>
      <w:r w:rsidR="003B1FA7">
        <w:noBreakHyphen/>
      </w:r>
      <w:r>
        <w:t>kilogram weight division</w:t>
      </w:r>
      <w:r w:rsidR="0035354E">
        <w:t xml:space="preserve"> at the national meet</w:t>
      </w:r>
      <w:r>
        <w:t xml:space="preserve">, but in her sophomore year when a teammate </w:t>
      </w:r>
      <w:r w:rsidR="0035354E">
        <w:t>in the 95</w:t>
      </w:r>
      <w:r w:rsidR="003B1FA7">
        <w:noBreakHyphen/>
      </w:r>
      <w:r w:rsidR="0035354E">
        <w:t xml:space="preserve">kilogram division </w:t>
      </w:r>
      <w:r>
        <w:t>sustained a season</w:t>
      </w:r>
      <w:r w:rsidR="003B1FA7">
        <w:noBreakHyphen/>
      </w:r>
      <w:r>
        <w:t xml:space="preserve">ending injury, she stepped up to wrestle in that division, </w:t>
      </w:r>
      <w:r w:rsidR="0035354E">
        <w:t>not her normal weight class;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E59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the strength of her first</w:t>
      </w:r>
      <w:r w:rsidR="003B1FA7">
        <w:noBreakHyphen/>
      </w:r>
      <w:r>
        <w:t>place victory in that division and three other first</w:t>
      </w:r>
      <w:r w:rsidR="003B1FA7">
        <w:noBreakHyphen/>
      </w:r>
      <w:r>
        <w:t>place finishes for the team, the Oklahoma City Stars took</w:t>
      </w:r>
      <w:r w:rsidR="00A01E59">
        <w:t xml:space="preserve"> </w:t>
      </w:r>
      <w:r>
        <w:t>the national title again for the 2009</w:t>
      </w:r>
      <w:r w:rsidR="003B1FA7">
        <w:noBreakHyphen/>
      </w:r>
      <w:r>
        <w:t>2010 season</w:t>
      </w:r>
      <w:r w:rsidR="008C143A">
        <w:t>, and she was named Oklahoma City University</w:t>
      </w:r>
      <w:r w:rsidR="00836083">
        <w:t xml:space="preserve"> Super</w:t>
      </w:r>
      <w:r w:rsidR="008C143A">
        <w:t xml:space="preserve"> Star of the Week</w:t>
      </w:r>
      <w:r>
        <w:t>;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Brittany Delgado, who enjoys working with children, plans to be a science teacher after she graduates f</w:t>
      </w:r>
      <w:r w:rsidR="004F394F">
        <w:t>ro</w:t>
      </w:r>
      <w:r>
        <w:t>m Oklahoma City University</w:t>
      </w:r>
      <w:r w:rsidR="008C143A">
        <w:t>;</w:t>
      </w:r>
      <w:r>
        <w:t xml:space="preserve"> and</w:t>
      </w: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54E" w:rsidRDefault="003535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B1FA7">
        <w:t xml:space="preserve">the summer after her freshman year while </w:t>
      </w:r>
      <w:r w:rsidR="004F394F">
        <w:t>helping as a physical education teacher</w:t>
      </w:r>
      <w:r w:rsidR="008C143A">
        <w:t xml:space="preserve"> </w:t>
      </w:r>
      <w:r w:rsidR="004F394F">
        <w:t>for underprivileged elementary</w:t>
      </w:r>
      <w:r w:rsidR="003B1FA7">
        <w:noBreakHyphen/>
      </w:r>
      <w:r w:rsidR="004F394F">
        <w:t>aged children at a day cam</w:t>
      </w:r>
      <w:r w:rsidR="008C143A">
        <w:t>p called Project Transformation</w:t>
      </w:r>
      <w:r w:rsidR="004F394F">
        <w:t xml:space="preserve">, </w:t>
      </w:r>
      <w:r>
        <w:t xml:space="preserve">she </w:t>
      </w:r>
      <w:r w:rsidR="004F394F">
        <w:t xml:space="preserve">enjoyed the opportunity to give beck to her community and learned how much she appreciates the benefits she </w:t>
      </w:r>
      <w:r w:rsidR="008C143A">
        <w:t>enjoyed</w:t>
      </w:r>
      <w:r w:rsidR="004F394F">
        <w:t xml:space="preserve"> growing up; and</w:t>
      </w:r>
    </w:p>
    <w:p w:rsidR="00A01E59" w:rsidRDefault="00A01E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4F39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take great pride in the accomplishments of Brittany Delgado and commend her for the recognition </w:t>
      </w:r>
      <w:r w:rsidR="008C143A">
        <w:t xml:space="preserve">and credit </w:t>
      </w:r>
      <w:r>
        <w:t>she has brought to her college, her family, and our great State</w:t>
      </w:r>
      <w:r w:rsidR="00650F59">
        <w:t>.  Now, therefore,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2AF7">
        <w:t xml:space="preserve"> the members of the South Carolina House of Representatives, by this resolution, honor and recognize Brittany Delgado of Greenville County, and congratulate her for capturing the 2010 Women</w:t>
      </w:r>
      <w:r w:rsidR="003B1FA7" w:rsidRPr="003B1FA7">
        <w:t>’</w:t>
      </w:r>
      <w:r w:rsidR="008C2AF7">
        <w:t>s Collegiate Wrestling Association National Championship title in the 95</w:t>
      </w:r>
      <w:r w:rsidR="003B1FA7">
        <w:noBreakHyphen/>
      </w:r>
      <w:r w:rsidR="008C2AF7">
        <w:t>kilogram weight class.</w:t>
      </w:r>
    </w:p>
    <w:p w:rsidR="00650F59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0F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8C143A">
        <w:t xml:space="preserve"> Brittany Delgado.</w:t>
      </w:r>
    </w:p>
    <w:p w:rsidR="00076C48" w:rsidRDefault="003B1F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6C48" w:rsidRDefault="00076C48" w:rsidP="007B1170">
      <w:pPr>
        <w:suppressAutoHyphens/>
      </w:pPr>
    </w:p>
    <w:sectPr w:rsidR="00076C48" w:rsidSect="007B11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43A" w:rsidRDefault="008C143A" w:rsidP="009F0C77">
      <w:r>
        <w:separator/>
      </w:r>
    </w:p>
  </w:endnote>
  <w:endnote w:type="continuationSeparator" w:id="0">
    <w:p w:rsidR="008C143A" w:rsidRDefault="008C143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21A69E-51CC-4643-AF60-3CAEDE5FD94C}"/>
    <w:embedBold r:id="rId2" w:fontKey="{0798A500-5269-4F4B-BBD1-28E2AF97F49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4B347B-92BB-436B-9F40-EFB2206932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141B207-6BC2-4DE7-8D8C-0E751C4338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BCF943-6A5A-48DF-BF0E-82D5514489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170" w:rsidRPr="00076C48" w:rsidRDefault="007B1170" w:rsidP="00076C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r w:rsidR="001231A9">
      <w:fldChar w:fldCharType="begin"/>
    </w:r>
    <w:r w:rsidR="001231A9">
      <w:instrText xml:space="preserve"> PAGE  \* MERGEFORMAT </w:instrText>
    </w:r>
    <w:r w:rsidR="001231A9">
      <w:fldChar w:fldCharType="separate"/>
    </w:r>
    <w:r w:rsidR="001231A9">
      <w:rPr>
        <w:noProof/>
      </w:rPr>
      <w:t>1</w:t>
    </w:r>
    <w:r w:rsidR="001231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43A" w:rsidRDefault="008C143A" w:rsidP="009F0C77">
      <w:r>
        <w:separator/>
      </w:r>
    </w:p>
  </w:footnote>
  <w:footnote w:type="continuationSeparator" w:id="0">
    <w:p w:rsidR="008C143A" w:rsidRDefault="008C143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43AC10"/>
    <w:docVar w:name="CoverBillType" w:val="r"/>
    <w:docVar w:name="docpath" w:val="L:\Council\bills\GM\24443AC10.DOCX"/>
    <w:docVar w:name="dvBillNumber" w:val="45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3E40"/>
    <w:rsid w:val="00011869"/>
    <w:rsid w:val="000209B9"/>
    <w:rsid w:val="00076C48"/>
    <w:rsid w:val="000E1785"/>
    <w:rsid w:val="000F40FA"/>
    <w:rsid w:val="0010776B"/>
    <w:rsid w:val="001231A9"/>
    <w:rsid w:val="00133E66"/>
    <w:rsid w:val="00135FB4"/>
    <w:rsid w:val="001435A3"/>
    <w:rsid w:val="001C19B6"/>
    <w:rsid w:val="001D08F2"/>
    <w:rsid w:val="001D525B"/>
    <w:rsid w:val="001D7F4F"/>
    <w:rsid w:val="002321B6"/>
    <w:rsid w:val="00250967"/>
    <w:rsid w:val="002543C8"/>
    <w:rsid w:val="00275495"/>
    <w:rsid w:val="00284AAE"/>
    <w:rsid w:val="002E5912"/>
    <w:rsid w:val="00325348"/>
    <w:rsid w:val="0032732C"/>
    <w:rsid w:val="00336AD0"/>
    <w:rsid w:val="0035354E"/>
    <w:rsid w:val="0037079A"/>
    <w:rsid w:val="003B1FA7"/>
    <w:rsid w:val="003D01E8"/>
    <w:rsid w:val="003E5288"/>
    <w:rsid w:val="003F6D79"/>
    <w:rsid w:val="0041760A"/>
    <w:rsid w:val="00417C01"/>
    <w:rsid w:val="004809EE"/>
    <w:rsid w:val="004C27FA"/>
    <w:rsid w:val="004E7D54"/>
    <w:rsid w:val="004F394F"/>
    <w:rsid w:val="005273C6"/>
    <w:rsid w:val="00530A69"/>
    <w:rsid w:val="00530FD0"/>
    <w:rsid w:val="00545593"/>
    <w:rsid w:val="00577C6C"/>
    <w:rsid w:val="005C2FE2"/>
    <w:rsid w:val="005E2BC9"/>
    <w:rsid w:val="00605102"/>
    <w:rsid w:val="006215AA"/>
    <w:rsid w:val="00650F59"/>
    <w:rsid w:val="006913C9"/>
    <w:rsid w:val="0069470D"/>
    <w:rsid w:val="00700120"/>
    <w:rsid w:val="00734F00"/>
    <w:rsid w:val="007A70AE"/>
    <w:rsid w:val="007B1170"/>
    <w:rsid w:val="007F58F2"/>
    <w:rsid w:val="0080363E"/>
    <w:rsid w:val="00836083"/>
    <w:rsid w:val="008362E8"/>
    <w:rsid w:val="0087718C"/>
    <w:rsid w:val="008A1768"/>
    <w:rsid w:val="008A64E0"/>
    <w:rsid w:val="008C143A"/>
    <w:rsid w:val="008C2AF7"/>
    <w:rsid w:val="008F4429"/>
    <w:rsid w:val="0094021A"/>
    <w:rsid w:val="009C6A0B"/>
    <w:rsid w:val="009F0C77"/>
    <w:rsid w:val="009F4DD1"/>
    <w:rsid w:val="00A01E59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617A"/>
    <w:rsid w:val="00C0345E"/>
    <w:rsid w:val="00C3483A"/>
    <w:rsid w:val="00C4752B"/>
    <w:rsid w:val="00C74E9D"/>
    <w:rsid w:val="00C82FD3"/>
    <w:rsid w:val="00C92819"/>
    <w:rsid w:val="00CC6B7B"/>
    <w:rsid w:val="00CD2089"/>
    <w:rsid w:val="00CD3E40"/>
    <w:rsid w:val="00CD6B40"/>
    <w:rsid w:val="00D63B79"/>
    <w:rsid w:val="00D73A67"/>
    <w:rsid w:val="00D744CD"/>
    <w:rsid w:val="00D970A9"/>
    <w:rsid w:val="00DC0B5B"/>
    <w:rsid w:val="00DF1CF0"/>
    <w:rsid w:val="00DF3845"/>
    <w:rsid w:val="00E12AAF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DFB2DA3-2B1B-4717-91E9-6E2FB4D8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14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43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11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94_201002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8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4730B4-2AA1-4216-B636-87D66C4F1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620</Words>
  <Characters>3623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4594: Brittany Delgado - South Carolina Legislature Online</dc:title>
  <dc:subject/>
  <dc:creator>gailmoore</dc:creator>
  <cp:keywords/>
  <dc:description/>
  <cp:lastModifiedBy>N Cumfer</cp:lastModifiedBy>
  <cp:revision>7</cp:revision>
  <cp:lastPrinted>2010-02-17T20:27:00Z</cp:lastPrinted>
  <dcterms:created xsi:type="dcterms:W3CDTF">2010-02-18T15:57:00Z</dcterms:created>
  <dcterms:modified xsi:type="dcterms:W3CDTF">2014-11-24T16:26:00Z</dcterms:modified>
</cp:coreProperties>
</file>