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75E" w:rsidRDefault="00CF275E" w:rsidP="00CF275E">
      <w:pPr>
        <w:widowControl w:val="0"/>
        <w:jc w:val="center"/>
      </w:pPr>
      <w:bookmarkStart w:id="0" w:name="_GoBack"/>
      <w:bookmarkEnd w:id="0"/>
      <w:r w:rsidRPr="00CF275E">
        <w:rPr>
          <w:b/>
        </w:rPr>
        <w:t>South Carolina General Assembly</w:t>
      </w:r>
    </w:p>
    <w:p w:rsidR="00CF275E" w:rsidRDefault="00CF275E" w:rsidP="00CF275E">
      <w:pPr>
        <w:widowControl w:val="0"/>
        <w:jc w:val="center"/>
      </w:pPr>
      <w:r>
        <w:t>118th Session, 2009-2010</w:t>
      </w:r>
    </w:p>
    <w:p w:rsidR="00CF275E" w:rsidRDefault="00CF275E" w:rsidP="00CF275E">
      <w:pPr>
        <w:widowControl w:val="0"/>
        <w:jc w:val="left"/>
      </w:pPr>
    </w:p>
    <w:p w:rsidR="00CF275E" w:rsidRDefault="00CF275E" w:rsidP="00CF275E">
      <w:pPr>
        <w:widowControl w:val="0"/>
        <w:jc w:val="left"/>
        <w:rPr>
          <w:b/>
        </w:rPr>
      </w:pPr>
      <w:r w:rsidRPr="00CF275E">
        <w:rPr>
          <w:b/>
        </w:rPr>
        <w:t>H. 4634</w:t>
      </w:r>
    </w:p>
    <w:p w:rsidR="00CF275E" w:rsidRDefault="00CF275E" w:rsidP="00CF275E">
      <w:pPr>
        <w:widowControl w:val="0"/>
        <w:jc w:val="left"/>
        <w:rPr>
          <w:b/>
        </w:rPr>
      </w:pPr>
    </w:p>
    <w:p w:rsidR="00CF275E" w:rsidRDefault="00CF275E" w:rsidP="00CF275E">
      <w:pPr>
        <w:widowControl w:val="0"/>
        <w:jc w:val="left"/>
      </w:pPr>
      <w:r w:rsidRPr="00CF275E">
        <w:rPr>
          <w:b/>
        </w:rPr>
        <w:t>STATUS INFORMATION</w:t>
      </w:r>
    </w:p>
    <w:p w:rsidR="00CF275E" w:rsidRDefault="00CF275E" w:rsidP="00CF275E">
      <w:pPr>
        <w:widowControl w:val="0"/>
        <w:jc w:val="left"/>
      </w:pPr>
    </w:p>
    <w:p w:rsidR="00CF275E" w:rsidRDefault="00CF275E" w:rsidP="00CF275E">
      <w:pPr>
        <w:widowControl w:val="0"/>
        <w:jc w:val="left"/>
      </w:pPr>
      <w:r>
        <w:t>House Resolution</w:t>
      </w:r>
    </w:p>
    <w:p w:rsidR="00CF275E" w:rsidRDefault="00CF275E" w:rsidP="00CF275E">
      <w:pPr>
        <w:widowControl w:val="0"/>
        <w:jc w:val="left"/>
      </w:pPr>
      <w:r>
        <w:t>Sponsors: Rep. Brantley</w:t>
      </w:r>
    </w:p>
    <w:p w:rsidR="00CF275E" w:rsidRDefault="00CF275E" w:rsidP="00CF275E">
      <w:pPr>
        <w:widowControl w:val="0"/>
        <w:jc w:val="left"/>
      </w:pPr>
      <w:r>
        <w:t>Document Path: l:\council\bills\rm\1106cm10.docx</w:t>
      </w:r>
    </w:p>
    <w:p w:rsidR="00CF275E" w:rsidRDefault="00CF275E" w:rsidP="00CF275E">
      <w:pPr>
        <w:widowControl w:val="0"/>
        <w:jc w:val="left"/>
      </w:pPr>
    </w:p>
    <w:p w:rsidR="00CF275E" w:rsidRDefault="00CF275E" w:rsidP="00CF275E">
      <w:pPr>
        <w:widowControl w:val="0"/>
        <w:jc w:val="left"/>
      </w:pPr>
      <w:r>
        <w:t>Introduced in the House on February 25, 2010</w:t>
      </w:r>
    </w:p>
    <w:p w:rsidR="00CF275E" w:rsidRDefault="00CF275E" w:rsidP="00CF275E">
      <w:pPr>
        <w:widowControl w:val="0"/>
        <w:jc w:val="left"/>
      </w:pPr>
      <w:r>
        <w:t>Adopted by the House on February 25, 2010</w:t>
      </w:r>
    </w:p>
    <w:p w:rsidR="00CF275E" w:rsidRDefault="00CF275E" w:rsidP="00CF275E">
      <w:pPr>
        <w:widowControl w:val="0"/>
        <w:jc w:val="left"/>
      </w:pPr>
    </w:p>
    <w:p w:rsidR="00CF275E" w:rsidRDefault="00CF275E" w:rsidP="00CF275E">
      <w:pPr>
        <w:widowControl w:val="0"/>
        <w:jc w:val="left"/>
      </w:pPr>
      <w:r>
        <w:t xml:space="preserve">Summary: </w:t>
      </w:r>
      <w:r w:rsidR="003575A8">
        <w:t>Julia Ann Bostick</w:t>
      </w:r>
    </w:p>
    <w:p w:rsidR="00CF275E" w:rsidRDefault="00CF275E" w:rsidP="00CF275E">
      <w:pPr>
        <w:widowControl w:val="0"/>
        <w:jc w:val="left"/>
      </w:pPr>
    </w:p>
    <w:p w:rsidR="00CF275E" w:rsidRDefault="00CF275E" w:rsidP="00CF275E">
      <w:pPr>
        <w:widowControl w:val="0"/>
        <w:jc w:val="left"/>
      </w:pPr>
    </w:p>
    <w:p w:rsidR="00CF275E" w:rsidRDefault="00CF275E" w:rsidP="00CF275E">
      <w:pPr>
        <w:widowControl w:val="0"/>
        <w:tabs>
          <w:tab w:val="center" w:pos="590"/>
          <w:tab w:val="center" w:pos="1440"/>
          <w:tab w:val="left" w:pos="1872"/>
          <w:tab w:val="left" w:pos="9187"/>
        </w:tabs>
        <w:jc w:val="left"/>
      </w:pPr>
      <w:r w:rsidRPr="00CF275E">
        <w:rPr>
          <w:b/>
        </w:rPr>
        <w:t>HISTORY OF LEGISLATIVE ACTIONS</w:t>
      </w:r>
    </w:p>
    <w:p w:rsidR="00CF275E" w:rsidRDefault="00CF275E" w:rsidP="00CF275E">
      <w:pPr>
        <w:widowControl w:val="0"/>
        <w:tabs>
          <w:tab w:val="center" w:pos="590"/>
          <w:tab w:val="center" w:pos="1440"/>
          <w:tab w:val="left" w:pos="1872"/>
          <w:tab w:val="left" w:pos="9187"/>
        </w:tabs>
        <w:jc w:val="left"/>
      </w:pPr>
    </w:p>
    <w:p w:rsidR="00CF275E" w:rsidRPr="00CF275E" w:rsidRDefault="00CF275E" w:rsidP="00CF275E">
      <w:pPr>
        <w:widowControl w:val="0"/>
        <w:tabs>
          <w:tab w:val="center" w:pos="590"/>
          <w:tab w:val="center" w:pos="1440"/>
          <w:tab w:val="left" w:pos="1872"/>
          <w:tab w:val="left" w:pos="9187"/>
        </w:tabs>
        <w:jc w:val="left"/>
      </w:pPr>
      <w:r w:rsidRPr="00CF275E">
        <w:rPr>
          <w:u w:val="single"/>
        </w:rPr>
        <w:tab/>
        <w:t>Date</w:t>
      </w:r>
      <w:r w:rsidRPr="00CF275E">
        <w:rPr>
          <w:u w:val="single"/>
        </w:rPr>
        <w:tab/>
        <w:t>Body</w:t>
      </w:r>
      <w:r w:rsidRPr="00CF275E">
        <w:rPr>
          <w:u w:val="single"/>
        </w:rPr>
        <w:tab/>
        <w:t>Action Description with journal page number</w:t>
      </w:r>
      <w:r w:rsidRPr="00CF275E">
        <w:rPr>
          <w:u w:val="single"/>
        </w:rPr>
        <w:tab/>
      </w:r>
    </w:p>
    <w:p w:rsidR="005F7EB1" w:rsidRDefault="005F7EB1" w:rsidP="005F7EB1">
      <w:pPr>
        <w:widowControl w:val="0"/>
        <w:tabs>
          <w:tab w:val="right" w:pos="1008"/>
          <w:tab w:val="left" w:pos="1152"/>
          <w:tab w:val="left" w:pos="1872"/>
          <w:tab w:val="left" w:pos="9187"/>
        </w:tabs>
        <w:ind w:left="2088" w:hanging="2088"/>
        <w:jc w:val="left"/>
      </w:pPr>
      <w:r>
        <w:tab/>
        <w:t>2/25/2010</w:t>
      </w:r>
      <w:r>
        <w:tab/>
        <w:t>House</w:t>
      </w:r>
      <w:r>
        <w:tab/>
      </w:r>
      <w:r w:rsidRPr="00092A72">
        <w:t xml:space="preserve">Introduced and adopted </w:t>
      </w:r>
      <w:hyperlink r:id="rId7" w:history="1">
        <w:r w:rsidRPr="00BF44D6">
          <w:rPr>
            <w:rStyle w:val="Hyperlink"/>
          </w:rPr>
          <w:t>HJ</w:t>
        </w:r>
      </w:hyperlink>
      <w:r>
        <w:noBreakHyphen/>
      </w:r>
      <w:r w:rsidRPr="00092A72">
        <w:t>48</w:t>
      </w:r>
    </w:p>
    <w:p w:rsidR="005F7EB1" w:rsidRDefault="005F7EB1" w:rsidP="005F7EB1">
      <w:pPr>
        <w:widowControl w:val="0"/>
        <w:tabs>
          <w:tab w:val="right" w:pos="1008"/>
          <w:tab w:val="left" w:pos="1152"/>
          <w:tab w:val="left" w:pos="1872"/>
          <w:tab w:val="left" w:pos="9187"/>
        </w:tabs>
        <w:ind w:left="2088" w:hanging="2088"/>
        <w:jc w:val="left"/>
      </w:pPr>
    </w:p>
    <w:p w:rsidR="00CF275E" w:rsidRPr="00CF275E" w:rsidRDefault="00CF275E" w:rsidP="00CF275E">
      <w:pPr>
        <w:widowControl w:val="0"/>
        <w:tabs>
          <w:tab w:val="right" w:pos="1008"/>
          <w:tab w:val="left" w:pos="1152"/>
          <w:tab w:val="left" w:pos="1872"/>
          <w:tab w:val="left" w:pos="9187"/>
        </w:tabs>
        <w:ind w:left="2088" w:hanging="2088"/>
        <w:jc w:val="left"/>
      </w:pPr>
    </w:p>
    <w:p w:rsidR="00CF275E" w:rsidRDefault="00CF275E" w:rsidP="00CF275E">
      <w:r w:rsidRPr="00CF275E">
        <w:rPr>
          <w:b/>
        </w:rPr>
        <w:t>VERSIONS OF THIS BILL</w:t>
      </w:r>
    </w:p>
    <w:p w:rsidR="00CF275E" w:rsidRDefault="00CF275E" w:rsidP="00CF275E"/>
    <w:p w:rsidR="00CF275E" w:rsidRDefault="00525BDC" w:rsidP="00CF275E">
      <w:hyperlink r:id="rId8" w:history="1">
        <w:r w:rsidR="00CF275E">
          <w:rPr>
            <w:rStyle w:val="Hyperlink"/>
          </w:rPr>
          <w:t>2/25/2010</w:t>
        </w:r>
      </w:hyperlink>
    </w:p>
    <w:p w:rsidR="00CF275E" w:rsidRDefault="00CF275E" w:rsidP="00CF275E"/>
    <w:p w:rsidR="00CF275E" w:rsidRDefault="00CF275E" w:rsidP="00CF275E">
      <w:pPr>
        <w:sectPr w:rsidR="00CF275E" w:rsidSect="00CF275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7EC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C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F14F8">
        <w:t>CONGRATULATE JULIA ANN BOSTICK LEE ON THE OCCASION OF HER BECOMING A MINISTER.</w:t>
      </w:r>
    </w:p>
    <w:p w:rsidR="00EA7EC3" w:rsidRDefault="00EA7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7D6B" w:rsidRDefault="00EA7EC3"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7D6B">
        <w:t>it is with great pleasure that the House of Representatives honors those individuals who give tirelessly of themselves to succor the souls of men; and</w:t>
      </w:r>
    </w:p>
    <w:p w:rsidR="00901E77" w:rsidRDefault="0090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D6B" w:rsidRDefault="006A7D6B"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235A">
        <w:t>Julia Ann Bostick Lee,</w:t>
      </w:r>
      <w:r>
        <w:t xml:space="preserve"> </w:t>
      </w:r>
      <w:r w:rsidR="008E235A">
        <w:t>already much admired for the many years she has spent nurturing the congregation of her church in numerous capacities, has now added the office of minister to her means of blessing others</w:t>
      </w:r>
      <w:r>
        <w:t>; and</w:t>
      </w:r>
    </w:p>
    <w:p w:rsidR="006A7D6B" w:rsidRDefault="006A7D6B"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D6B" w:rsidRDefault="006A7D6B"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preparation for h</w:t>
      </w:r>
      <w:r w:rsidR="00AE7AB8">
        <w:t>er</w:t>
      </w:r>
      <w:r>
        <w:t xml:space="preserve"> life</w:t>
      </w:r>
      <w:r w:rsidR="00901116" w:rsidRPr="00901116">
        <w:t>’</w:t>
      </w:r>
      <w:r>
        <w:t xml:space="preserve">s work, </w:t>
      </w:r>
      <w:r w:rsidR="00AE7AB8">
        <w:t xml:space="preserve">Mrs. Lee, </w:t>
      </w:r>
      <w:r>
        <w:t xml:space="preserve">a native of </w:t>
      </w:r>
      <w:r w:rsidR="00AE7AB8">
        <w:t xml:space="preserve">Hampton, </w:t>
      </w:r>
      <w:r>
        <w:t xml:space="preserve">earned </w:t>
      </w:r>
      <w:r w:rsidR="00AE7AB8">
        <w:t>her undergraduate degree from</w:t>
      </w:r>
      <w:r>
        <w:t xml:space="preserve"> </w:t>
      </w:r>
      <w:r w:rsidR="00AE7AB8">
        <w:t>South Carolina State College and master</w:t>
      </w:r>
      <w:r w:rsidR="00901116" w:rsidRPr="00901116">
        <w:t>’</w:t>
      </w:r>
      <w:r w:rsidR="00AE7AB8">
        <w:t>s degrees in education and administration</w:t>
      </w:r>
      <w:r w:rsidR="009B332E">
        <w:t xml:space="preserve"> f</w:t>
      </w:r>
      <w:r w:rsidR="00AE7AB8">
        <w:t>rom Cambridge College and Grand Canyon University in Arizona</w:t>
      </w:r>
      <w:r>
        <w:t>; and</w:t>
      </w:r>
    </w:p>
    <w:p w:rsidR="00194FEA" w:rsidRDefault="00194FEA"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FEA" w:rsidRDefault="00194FEA"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Antioch Baptist Church, she serves actively as young</w:t>
      </w:r>
      <w:r w:rsidR="00901116">
        <w:noBreakHyphen/>
      </w:r>
      <w:r>
        <w:t>adult Sunday School teacher, devotional leader, choir member, and co</w:t>
      </w:r>
      <w:r w:rsidR="00901116">
        <w:noBreakHyphen/>
      </w:r>
      <w:r>
        <w:t xml:space="preserve">director </w:t>
      </w:r>
      <w:r w:rsidR="00F01C8D">
        <w:t>o</w:t>
      </w:r>
      <w:r>
        <w:t>f the youth department; and</w:t>
      </w:r>
    </w:p>
    <w:p w:rsidR="00194FEA" w:rsidRDefault="00194FEA"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FEA" w:rsidRDefault="00194FEA"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sixteen years, she </w:t>
      </w:r>
      <w:r w:rsidR="00652853">
        <w:t xml:space="preserve">also </w:t>
      </w:r>
      <w:r>
        <w:t>has served as an educator at Estill Middle School. Her roles have ranged from teacher to curriculum coordinator to principal, her current position; and</w:t>
      </w:r>
    </w:p>
    <w:p w:rsidR="00194FEA" w:rsidRDefault="00194FEA"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D6B" w:rsidRDefault="00194FEA"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Lee is a firm believer in the biblical precept that states “to whom</w:t>
      </w:r>
      <w:r w:rsidR="00C76909">
        <w:t>soever</w:t>
      </w:r>
      <w:r>
        <w:t xml:space="preserve"> much is given, of him shall much </w:t>
      </w:r>
      <w:r w:rsidR="00C76909">
        <w:t xml:space="preserve">be </w:t>
      </w:r>
      <w:r>
        <w:t>required” (</w:t>
      </w:r>
      <w:r w:rsidR="00C76909">
        <w:t>Luke 12:48</w:t>
      </w:r>
      <w:r w:rsidR="002618E7">
        <w:t>b</w:t>
      </w:r>
      <w:r w:rsidR="00C76909">
        <w:t>)</w:t>
      </w:r>
      <w:r>
        <w:t xml:space="preserve">. </w:t>
      </w:r>
      <w:r w:rsidR="007A2371">
        <w:t>The members of the House of Representatives are confident she will continue giving much in the service of her God and remain faithful in</w:t>
      </w:r>
      <w:r>
        <w:t xml:space="preserve"> His service </w:t>
      </w:r>
      <w:r w:rsidR="007A2371">
        <w:t xml:space="preserve">as she goes </w:t>
      </w:r>
      <w:r>
        <w:t>forward</w:t>
      </w:r>
      <w:r w:rsidR="007A2371">
        <w:t xml:space="preserve"> in her new work as a minister. </w:t>
      </w:r>
      <w:r w:rsidR="006A7D6B">
        <w:t>Now, therefore,</w:t>
      </w:r>
    </w:p>
    <w:p w:rsidR="006A7D6B" w:rsidRDefault="006A7D6B"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D6B" w:rsidRDefault="006A7D6B"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7D6B" w:rsidRDefault="006A7D6B"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729" w:rsidRDefault="006A7D6B" w:rsidP="0022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223729">
        <w:t>congratulate Julia Ann Bostick Lee on the occasion of her becoming a minister.</w:t>
      </w:r>
    </w:p>
    <w:p w:rsidR="00223729" w:rsidRDefault="00223729"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D6B" w:rsidRDefault="006A7D6B" w:rsidP="006A7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9F00F3">
        <w:t>Mrs. Lee</w:t>
      </w:r>
      <w:r>
        <w:t>.</w:t>
      </w:r>
    </w:p>
    <w:p w:rsidR="00872E7C" w:rsidRDefault="009011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E7C" w:rsidRDefault="00872E7C" w:rsidP="00CF275E">
      <w:pPr>
        <w:suppressAutoHyphens/>
      </w:pPr>
    </w:p>
    <w:sectPr w:rsidR="00872E7C" w:rsidSect="00CF275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729" w:rsidRDefault="00223729" w:rsidP="009F0C77">
      <w:r>
        <w:separator/>
      </w:r>
    </w:p>
  </w:endnote>
  <w:endnote w:type="continuationSeparator" w:id="0">
    <w:p w:rsidR="00223729" w:rsidRDefault="002237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684093-48A0-4FE0-9603-F77E6C9FBA63}"/>
    <w:embedBold r:id="rId2" w:fontKey="{CE1B1BBE-F805-444A-B332-6257995147CC}"/>
  </w:font>
  <w:font w:name="Calibri">
    <w:panose1 w:val="020F0502020204030204"/>
    <w:charset w:val="00"/>
    <w:family w:val="swiss"/>
    <w:pitch w:val="variable"/>
    <w:sig w:usb0="E10002FF" w:usb1="4000ACFF" w:usb2="00000009" w:usb3="00000000" w:csb0="0000019F" w:csb1="00000000"/>
    <w:embedRegular r:id="rId3" w:fontKey="{0C045C19-5318-48A2-B08E-99A0D529DCA0}"/>
  </w:font>
  <w:font w:name="Tahoma">
    <w:panose1 w:val="020B0604030504040204"/>
    <w:charset w:val="00"/>
    <w:family w:val="swiss"/>
    <w:pitch w:val="variable"/>
    <w:sig w:usb0="21002A87" w:usb1="80000000" w:usb2="00000008" w:usb3="00000000" w:csb0="000101FF" w:csb1="00000000"/>
    <w:embedRegular r:id="rId4" w:fontKey="{08CC0683-C27D-47B8-9C02-A71AF839E18E}"/>
  </w:font>
  <w:font w:name="Cambria">
    <w:panose1 w:val="02040503050406030204"/>
    <w:charset w:val="00"/>
    <w:family w:val="roman"/>
    <w:pitch w:val="variable"/>
    <w:sig w:usb0="E00002FF" w:usb1="400004FF" w:usb2="00000000" w:usb3="00000000" w:csb0="0000019F" w:csb1="00000000"/>
    <w:embedRegular r:id="rId5" w:fontKey="{1042B057-4922-4C85-846E-A12D0FD557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75E" w:rsidRPr="00872E7C" w:rsidRDefault="00CF275E" w:rsidP="00872E7C">
    <w:pPr>
      <w:pStyle w:val="Footer"/>
      <w:tabs>
        <w:tab w:val="clear" w:pos="4680"/>
        <w:tab w:val="clear" w:pos="9360"/>
        <w:tab w:val="center" w:pos="2995"/>
      </w:tabs>
      <w:spacing w:before="120"/>
    </w:pPr>
    <w:r>
      <w:t>[4634]</w:t>
    </w:r>
    <w:r>
      <w:tab/>
    </w:r>
    <w:r w:rsidR="00525BDC">
      <w:fldChar w:fldCharType="begin"/>
    </w:r>
    <w:r w:rsidR="00525BDC">
      <w:instrText xml:space="preserve"> PAGE  \* MERGEFORMAT </w:instrText>
    </w:r>
    <w:r w:rsidR="00525BDC">
      <w:fldChar w:fldCharType="separate"/>
    </w:r>
    <w:r w:rsidR="00525BDC">
      <w:rPr>
        <w:noProof/>
      </w:rPr>
      <w:t>1</w:t>
    </w:r>
    <w:r w:rsidR="00525B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729" w:rsidRDefault="00223729" w:rsidP="009F0C77">
      <w:r>
        <w:separator/>
      </w:r>
    </w:p>
  </w:footnote>
  <w:footnote w:type="continuationSeparator" w:id="0">
    <w:p w:rsidR="00223729" w:rsidRDefault="002237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6CM10"/>
    <w:docVar w:name="CoverBillType" w:val="r"/>
    <w:docVar w:name="docpath" w:val="L:\Council\bills\RM\1106CM10.DOCX"/>
    <w:docVar w:name="dvBillNumber" w:val="4634"/>
    <w:docVar w:name="dvBillNumberPrefix" w:val="H. "/>
    <w:docVar w:name="dvOriginalBody" w:val="House"/>
    <w:docVar w:name="dvSteno" w:val="RM"/>
    <w:docVar w:name="NameofBody" w:val="h"/>
    <w:docVar w:name="vgroup2" w:val="Council"/>
  </w:docVars>
  <w:rsids>
    <w:rsidRoot w:val="00EE141D"/>
    <w:rsid w:val="00011869"/>
    <w:rsid w:val="000E1785"/>
    <w:rsid w:val="000F40FA"/>
    <w:rsid w:val="0010776B"/>
    <w:rsid w:val="00133E66"/>
    <w:rsid w:val="001435A3"/>
    <w:rsid w:val="001510B1"/>
    <w:rsid w:val="00194FEA"/>
    <w:rsid w:val="001D08F2"/>
    <w:rsid w:val="001D525B"/>
    <w:rsid w:val="001D7F4F"/>
    <w:rsid w:val="00213C71"/>
    <w:rsid w:val="00223729"/>
    <w:rsid w:val="002321B6"/>
    <w:rsid w:val="00250967"/>
    <w:rsid w:val="002543C8"/>
    <w:rsid w:val="002618E7"/>
    <w:rsid w:val="00284AAE"/>
    <w:rsid w:val="002E5912"/>
    <w:rsid w:val="00325348"/>
    <w:rsid w:val="0032732C"/>
    <w:rsid w:val="00336AD0"/>
    <w:rsid w:val="003575A8"/>
    <w:rsid w:val="0037079A"/>
    <w:rsid w:val="003D01E8"/>
    <w:rsid w:val="003E5288"/>
    <w:rsid w:val="003F6D79"/>
    <w:rsid w:val="0041760A"/>
    <w:rsid w:val="00417C01"/>
    <w:rsid w:val="004809EE"/>
    <w:rsid w:val="004E7D54"/>
    <w:rsid w:val="00525BDC"/>
    <w:rsid w:val="005273C6"/>
    <w:rsid w:val="00530A69"/>
    <w:rsid w:val="00545593"/>
    <w:rsid w:val="00577C6C"/>
    <w:rsid w:val="005C2FE2"/>
    <w:rsid w:val="005E2BC9"/>
    <w:rsid w:val="005F7EB1"/>
    <w:rsid w:val="00605102"/>
    <w:rsid w:val="006215AA"/>
    <w:rsid w:val="00652853"/>
    <w:rsid w:val="006913C9"/>
    <w:rsid w:val="0069470D"/>
    <w:rsid w:val="006A7D6B"/>
    <w:rsid w:val="00734F00"/>
    <w:rsid w:val="007903CD"/>
    <w:rsid w:val="007A2371"/>
    <w:rsid w:val="007A70AE"/>
    <w:rsid w:val="007F6C52"/>
    <w:rsid w:val="008362E8"/>
    <w:rsid w:val="00872E7C"/>
    <w:rsid w:val="008A1768"/>
    <w:rsid w:val="008D6483"/>
    <w:rsid w:val="008E235A"/>
    <w:rsid w:val="008F4429"/>
    <w:rsid w:val="008F6306"/>
    <w:rsid w:val="00901116"/>
    <w:rsid w:val="00901E77"/>
    <w:rsid w:val="0094021A"/>
    <w:rsid w:val="009B332E"/>
    <w:rsid w:val="009C4069"/>
    <w:rsid w:val="009C6A0B"/>
    <w:rsid w:val="009C785C"/>
    <w:rsid w:val="009F00F3"/>
    <w:rsid w:val="009F0C77"/>
    <w:rsid w:val="009F14F8"/>
    <w:rsid w:val="009F4DD1"/>
    <w:rsid w:val="00A41684"/>
    <w:rsid w:val="00A64E80"/>
    <w:rsid w:val="00A71F9A"/>
    <w:rsid w:val="00A72BCD"/>
    <w:rsid w:val="00A741D9"/>
    <w:rsid w:val="00A833AB"/>
    <w:rsid w:val="00A9741D"/>
    <w:rsid w:val="00AD3081"/>
    <w:rsid w:val="00AD4B17"/>
    <w:rsid w:val="00AE7AB8"/>
    <w:rsid w:val="00B03537"/>
    <w:rsid w:val="00B37478"/>
    <w:rsid w:val="00B412D4"/>
    <w:rsid w:val="00BE3C22"/>
    <w:rsid w:val="00BF44D6"/>
    <w:rsid w:val="00C0345E"/>
    <w:rsid w:val="00C07978"/>
    <w:rsid w:val="00C3483A"/>
    <w:rsid w:val="00C452E3"/>
    <w:rsid w:val="00C74E9D"/>
    <w:rsid w:val="00C76909"/>
    <w:rsid w:val="00C82FD3"/>
    <w:rsid w:val="00C92819"/>
    <w:rsid w:val="00CC6B7B"/>
    <w:rsid w:val="00CD2089"/>
    <w:rsid w:val="00CF275E"/>
    <w:rsid w:val="00D30E1F"/>
    <w:rsid w:val="00D558E0"/>
    <w:rsid w:val="00D73A67"/>
    <w:rsid w:val="00D970A9"/>
    <w:rsid w:val="00DB4412"/>
    <w:rsid w:val="00DE357D"/>
    <w:rsid w:val="00DF3845"/>
    <w:rsid w:val="00DF5216"/>
    <w:rsid w:val="00E41911"/>
    <w:rsid w:val="00E50E92"/>
    <w:rsid w:val="00E92EEF"/>
    <w:rsid w:val="00EA7EC3"/>
    <w:rsid w:val="00EE141D"/>
    <w:rsid w:val="00F01C8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6D25C9-4B64-44A9-8576-40813AD5B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1C8D"/>
    <w:rPr>
      <w:rFonts w:ascii="Tahoma" w:hAnsi="Tahoma" w:cs="Tahoma"/>
      <w:sz w:val="16"/>
      <w:szCs w:val="16"/>
    </w:rPr>
  </w:style>
  <w:style w:type="character" w:customStyle="1" w:styleId="BalloonTextChar">
    <w:name w:val="Balloon Text Char"/>
    <w:basedOn w:val="DefaultParagraphFont"/>
    <w:link w:val="BalloonText"/>
    <w:uiPriority w:val="99"/>
    <w:semiHidden/>
    <w:rsid w:val="00F01C8D"/>
    <w:rPr>
      <w:rFonts w:ascii="Tahoma" w:eastAsia="Times New Roman" w:hAnsi="Tahoma" w:cs="Tahoma"/>
      <w:sz w:val="16"/>
      <w:szCs w:val="16"/>
    </w:rPr>
  </w:style>
  <w:style w:type="character" w:styleId="Hyperlink">
    <w:name w:val="Hyperlink"/>
    <w:basedOn w:val="DefaultParagraphFont"/>
    <w:uiPriority w:val="99"/>
    <w:unhideWhenUsed/>
    <w:rsid w:val="00CF27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634_20100225.docx" TargetMode="External"/><Relationship Id="rId3" Type="http://schemas.openxmlformats.org/officeDocument/2006/relationships/settings" Target="settings.xml"/><Relationship Id="rId7" Type="http://schemas.openxmlformats.org/officeDocument/2006/relationships/hyperlink" Target="file:///h:\HJ%20Archive\2010\02-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30BD1-2429-42A0-9CD8-42FDC1983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354</Words>
  <Characters>1883</Characters>
  <Application>Microsoft Office Word</Application>
  <DocSecurity>0</DocSecurity>
  <Lines>80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4634: Julia Ann Bostick - South Carolina Legislature Online</dc:title>
  <dc:subject/>
  <dc:creator>RosanneMcDowell</dc:creator>
  <cp:keywords/>
  <dc:description/>
  <cp:lastModifiedBy>N Cumfer</cp:lastModifiedBy>
  <cp:revision>7</cp:revision>
  <cp:lastPrinted>2010-02-25T14:50:00Z</cp:lastPrinted>
  <dcterms:created xsi:type="dcterms:W3CDTF">2010-02-25T16:53:00Z</dcterms:created>
  <dcterms:modified xsi:type="dcterms:W3CDTF">2014-11-24T16:27:00Z</dcterms:modified>
</cp:coreProperties>
</file>