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FA0" w:rsidRDefault="00407FA0" w:rsidP="00407FA0">
      <w:pPr>
        <w:widowControl w:val="0"/>
        <w:jc w:val="center"/>
      </w:pPr>
      <w:bookmarkStart w:id="0" w:name="_GoBack"/>
      <w:bookmarkEnd w:id="0"/>
      <w:r w:rsidRPr="00407FA0">
        <w:rPr>
          <w:b/>
        </w:rPr>
        <w:t>South Carolina General Assembly</w:t>
      </w:r>
    </w:p>
    <w:p w:rsidR="00407FA0" w:rsidRDefault="00407FA0" w:rsidP="00407FA0">
      <w:pPr>
        <w:widowControl w:val="0"/>
        <w:jc w:val="center"/>
      </w:pPr>
      <w:r>
        <w:t>118th Session, 2009-2010</w:t>
      </w:r>
    </w:p>
    <w:p w:rsidR="00407FA0" w:rsidRDefault="00407FA0" w:rsidP="00407FA0">
      <w:pPr>
        <w:widowControl w:val="0"/>
        <w:jc w:val="left"/>
      </w:pPr>
    </w:p>
    <w:p w:rsidR="00407FA0" w:rsidRDefault="00407FA0" w:rsidP="00407FA0">
      <w:pPr>
        <w:widowControl w:val="0"/>
        <w:jc w:val="left"/>
        <w:rPr>
          <w:b/>
        </w:rPr>
      </w:pPr>
      <w:r w:rsidRPr="00407FA0">
        <w:rPr>
          <w:b/>
        </w:rPr>
        <w:t>H. 4660</w:t>
      </w:r>
    </w:p>
    <w:p w:rsidR="00407FA0" w:rsidRDefault="00407FA0" w:rsidP="00407FA0">
      <w:pPr>
        <w:widowControl w:val="0"/>
        <w:jc w:val="left"/>
        <w:rPr>
          <w:b/>
        </w:rPr>
      </w:pPr>
    </w:p>
    <w:p w:rsidR="00407FA0" w:rsidRDefault="00407FA0" w:rsidP="00407FA0">
      <w:pPr>
        <w:widowControl w:val="0"/>
        <w:jc w:val="left"/>
      </w:pPr>
      <w:r w:rsidRPr="00407FA0">
        <w:rPr>
          <w:b/>
        </w:rPr>
        <w:t>STATUS INFORMATION</w:t>
      </w:r>
    </w:p>
    <w:p w:rsidR="00407FA0" w:rsidRDefault="00407FA0" w:rsidP="00407FA0">
      <w:pPr>
        <w:widowControl w:val="0"/>
        <w:jc w:val="left"/>
      </w:pPr>
    </w:p>
    <w:p w:rsidR="00407FA0" w:rsidRDefault="00407FA0" w:rsidP="00407FA0">
      <w:pPr>
        <w:widowControl w:val="0"/>
        <w:jc w:val="left"/>
      </w:pPr>
      <w:r>
        <w:t>General Bill</w:t>
      </w:r>
    </w:p>
    <w:p w:rsidR="00407FA0" w:rsidRDefault="00407FA0" w:rsidP="00407FA0">
      <w:pPr>
        <w:widowControl w:val="0"/>
        <w:jc w:val="left"/>
      </w:pPr>
      <w:r>
        <w:t>Sponsors: Rep. Herbkersman</w:t>
      </w:r>
    </w:p>
    <w:p w:rsidR="00407FA0" w:rsidRDefault="00407FA0" w:rsidP="00407FA0">
      <w:pPr>
        <w:widowControl w:val="0"/>
        <w:jc w:val="left"/>
      </w:pPr>
      <w:r>
        <w:t>Document Path: l:\council\bills\dka\3928dw10.docx</w:t>
      </w:r>
    </w:p>
    <w:p w:rsidR="00407FA0" w:rsidRDefault="00407FA0" w:rsidP="00407FA0">
      <w:pPr>
        <w:widowControl w:val="0"/>
        <w:jc w:val="left"/>
      </w:pPr>
    </w:p>
    <w:p w:rsidR="00407FA0" w:rsidRDefault="00407FA0" w:rsidP="00407FA0">
      <w:pPr>
        <w:widowControl w:val="0"/>
        <w:jc w:val="left"/>
      </w:pPr>
      <w:r>
        <w:t>Introduced in the House on March 2, 2010</w:t>
      </w:r>
    </w:p>
    <w:p w:rsidR="00407FA0" w:rsidRDefault="00407FA0" w:rsidP="00407FA0">
      <w:pPr>
        <w:widowControl w:val="0"/>
        <w:jc w:val="left"/>
      </w:pPr>
      <w:r>
        <w:t xml:space="preserve">Currently residing in the House Committee on </w:t>
      </w:r>
      <w:r w:rsidRPr="00407FA0">
        <w:rPr>
          <w:b/>
        </w:rPr>
        <w:t>Labor, Commerce and Industry</w:t>
      </w:r>
    </w:p>
    <w:p w:rsidR="00407FA0" w:rsidRDefault="00407FA0" w:rsidP="00407FA0">
      <w:pPr>
        <w:widowControl w:val="0"/>
        <w:jc w:val="left"/>
      </w:pPr>
    </w:p>
    <w:p w:rsidR="00407FA0" w:rsidRDefault="00407FA0" w:rsidP="00407FA0">
      <w:pPr>
        <w:widowControl w:val="0"/>
        <w:jc w:val="left"/>
      </w:pPr>
      <w:r>
        <w:t xml:space="preserve">Summary: </w:t>
      </w:r>
      <w:r w:rsidR="00616AE6">
        <w:t>Automobile repair estimates</w:t>
      </w:r>
    </w:p>
    <w:p w:rsidR="00407FA0" w:rsidRDefault="00407FA0" w:rsidP="00407FA0">
      <w:pPr>
        <w:widowControl w:val="0"/>
        <w:jc w:val="left"/>
      </w:pPr>
    </w:p>
    <w:p w:rsidR="00407FA0" w:rsidRDefault="00407FA0" w:rsidP="00407FA0">
      <w:pPr>
        <w:widowControl w:val="0"/>
        <w:jc w:val="left"/>
      </w:pPr>
    </w:p>
    <w:p w:rsidR="00407FA0" w:rsidRDefault="00407FA0" w:rsidP="00407F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7FA0">
        <w:rPr>
          <w:b/>
        </w:rPr>
        <w:t>HISTORY OF LEGISLATIVE ACTIONS</w:t>
      </w:r>
    </w:p>
    <w:p w:rsidR="00407FA0" w:rsidRDefault="00407FA0" w:rsidP="00407F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7FA0" w:rsidRPr="00407FA0" w:rsidRDefault="00407FA0" w:rsidP="00407F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7FA0">
        <w:rPr>
          <w:u w:val="single"/>
        </w:rPr>
        <w:tab/>
        <w:t>Date</w:t>
      </w:r>
      <w:r w:rsidRPr="00407FA0">
        <w:rPr>
          <w:u w:val="single"/>
        </w:rPr>
        <w:tab/>
        <w:t>Body</w:t>
      </w:r>
      <w:r w:rsidRPr="00407FA0">
        <w:rPr>
          <w:u w:val="single"/>
        </w:rPr>
        <w:tab/>
        <w:t>Action Description with journal page number</w:t>
      </w:r>
      <w:r w:rsidRPr="00407FA0">
        <w:rPr>
          <w:u w:val="single"/>
        </w:rPr>
        <w:tab/>
      </w:r>
    </w:p>
    <w:p w:rsidR="00C74974" w:rsidRDefault="00C74974" w:rsidP="00C74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40574C">
        <w:t xml:space="preserve">Introduced and read first time </w:t>
      </w:r>
      <w:hyperlink r:id="rId7" w:history="1">
        <w:r w:rsidRPr="00275F76">
          <w:rPr>
            <w:rStyle w:val="Hyperlink"/>
          </w:rPr>
          <w:t>HJ</w:t>
        </w:r>
      </w:hyperlink>
      <w:r>
        <w:noBreakHyphen/>
      </w:r>
      <w:r w:rsidRPr="0040574C">
        <w:t>33</w:t>
      </w:r>
    </w:p>
    <w:p w:rsidR="00C74974" w:rsidRDefault="00C74974" w:rsidP="00C74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40574C">
        <w:t>Referred to C</w:t>
      </w:r>
      <w:r>
        <w:t xml:space="preserve">ommittee on </w:t>
      </w:r>
      <w:r w:rsidRPr="0040574C">
        <w:rPr>
          <w:b/>
        </w:rPr>
        <w:t>Labor, Commerce and Industry</w:t>
      </w:r>
      <w:r w:rsidRPr="0040574C">
        <w:t xml:space="preserve"> </w:t>
      </w:r>
      <w:hyperlink r:id="rId8" w:history="1">
        <w:r w:rsidRPr="00275F76">
          <w:rPr>
            <w:rStyle w:val="Hyperlink"/>
          </w:rPr>
          <w:t>HJ</w:t>
        </w:r>
      </w:hyperlink>
      <w:r>
        <w:noBreakHyphen/>
      </w:r>
      <w:r w:rsidRPr="0040574C">
        <w:t>33</w:t>
      </w:r>
    </w:p>
    <w:p w:rsidR="00C74974" w:rsidRDefault="00C74974" w:rsidP="00C74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7FA0" w:rsidRPr="00407FA0" w:rsidRDefault="00407FA0" w:rsidP="00407F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7FA0" w:rsidRDefault="00407FA0" w:rsidP="00407FA0">
      <w:pPr>
        <w:widowControl w:val="0"/>
        <w:jc w:val="left"/>
      </w:pPr>
      <w:r w:rsidRPr="00407FA0">
        <w:rPr>
          <w:b/>
        </w:rPr>
        <w:t>VERSIONS OF THIS BILL</w:t>
      </w:r>
    </w:p>
    <w:p w:rsidR="00407FA0" w:rsidRDefault="00407FA0" w:rsidP="00407FA0">
      <w:pPr>
        <w:widowControl w:val="0"/>
        <w:jc w:val="left"/>
      </w:pPr>
    </w:p>
    <w:p w:rsidR="00407FA0" w:rsidRDefault="008068FF" w:rsidP="00407FA0">
      <w:pPr>
        <w:widowControl w:val="0"/>
        <w:jc w:val="left"/>
      </w:pPr>
      <w:hyperlink r:id="rId9" w:history="1">
        <w:r w:rsidR="00407FA0">
          <w:rPr>
            <w:rStyle w:val="Hyperlink"/>
          </w:rPr>
          <w:t>3/2/2010</w:t>
        </w:r>
      </w:hyperlink>
    </w:p>
    <w:p w:rsidR="00407FA0" w:rsidRDefault="00407FA0" w:rsidP="00407FA0"/>
    <w:p w:rsidR="00407FA0" w:rsidRDefault="00407FA0" w:rsidP="00407FA0">
      <w:pPr>
        <w:sectPr w:rsidR="00407FA0" w:rsidSect="00407F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54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1C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12 TO CHAPTER 77, TITLE 38 SO AS TO PROHIBIT ARBITRARY LIMITS ON WRITTEN AUTOMOBILE REPAIR ESTIMATES; TO PROHIBIT CERTAIN PERSONS FROM UNILATERALLY OR ARBITRARILY DISREGARDING A REPAIR OPERATION OR COST IDENTIFIED BY A</w:t>
      </w:r>
      <w:r w:rsidR="00880736">
        <w:t xml:space="preserve">N ESTIMATING SYSTEM WHICH AN INSURER AND </w:t>
      </w:r>
      <w:r>
        <w:t>COLLISION REPAIR FACIL</w:t>
      </w:r>
      <w:r w:rsidR="00880736">
        <w:t>ITY HAVE AGREED TO UTILIZE</w:t>
      </w:r>
      <w:r>
        <w:t xml:space="preserve"> DETERMINING THE COST OF REPAIR; TO PROHIBIT AN INSURER, AGENT, EMPLOYEE, OR </w:t>
      </w:r>
      <w:r w:rsidR="00BA01F6">
        <w:t>A REPRESENTATIVE</w:t>
      </w:r>
      <w:r>
        <w:t xml:space="preserve"> FROM RECOMMENDING TO AN INSURED OR </w:t>
      </w:r>
      <w:r w:rsidR="004F64E9">
        <w:t xml:space="preserve">A CLAIMANT </w:t>
      </w:r>
      <w:r>
        <w:t>TO</w:t>
      </w:r>
      <w:r w:rsidR="001578CA">
        <w:t xml:space="preserve"> USE A SPECIFIC SHOP FOR REPAIR;</w:t>
      </w:r>
      <w:r>
        <w:t xml:space="preserve"> AND TO PROHIBIT AN INSURER FROM OWNING OR HAVING AN INTEREST IN AN AUTO BODY REPAIR FACILITY. </w:t>
      </w:r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80736">
        <w:t>Chapter 77, Title 38 of the 1976 Code is amended by adding:</w:t>
      </w:r>
    </w:p>
    <w:p w:rsidR="00880736" w:rsidRDefault="008807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736" w:rsidRDefault="00880736" w:rsidP="0088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12</w:t>
      </w:r>
    </w:p>
    <w:p w:rsidR="00880736" w:rsidRDefault="00880736" w:rsidP="0088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80736" w:rsidRDefault="00880736" w:rsidP="0088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Arbitrary Limits </w:t>
      </w:r>
      <w:r w:rsidR="00C916D5">
        <w:t>in Auto Repair Estimates</w:t>
      </w: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 w:rsidR="007736DD">
        <w:noBreakHyphen/>
      </w:r>
      <w:r>
        <w:t>77</w:t>
      </w:r>
      <w:r w:rsidR="007736DD">
        <w:noBreakHyphen/>
      </w:r>
      <w:r>
        <w:t>1210.</w:t>
      </w:r>
      <w:r>
        <w:tab/>
        <w:t>An insurer may not recommend, apply, or include an arbitrary limit, a cap, or a threshold when adjusting labor, parts, or other material including, but not limited to, paint, body materials, and supplies, on a written automobile repair estimate.</w:t>
      </w: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Section 38</w:t>
      </w:r>
      <w:r w:rsidR="007736DD">
        <w:noBreakHyphen/>
      </w:r>
      <w:r>
        <w:t>77</w:t>
      </w:r>
      <w:r w:rsidR="007736DD">
        <w:noBreakHyphen/>
      </w:r>
      <w:r>
        <w:t>1220.</w:t>
      </w:r>
      <w:r>
        <w:tab/>
        <w:t>(A)</w:t>
      </w:r>
      <w:r>
        <w:tab/>
        <w:t>An insurer may not recommend, apply, or include an arbitrary limit, a cap, or a threshold when adjusting reasonable charges needed to cover costs and make a fair profit concerning a claim when a third party is involved.  This includes administration charges, fair mark up on sublet work, travel and fuel charges, freight, and other reasonable and fair charges that apply.</w:t>
      </w: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FA6348">
        <w:t>An adjuster or insurer, a director, an officer, a broker, an agent, an attorney</w:t>
      </w:r>
      <w:r w:rsidR="007736DD">
        <w:noBreakHyphen/>
      </w:r>
      <w:r w:rsidR="00FA6348">
        <w:t>in</w:t>
      </w:r>
      <w:r w:rsidR="007736DD">
        <w:noBreakHyphen/>
      </w:r>
      <w:r w:rsidR="00FA6348">
        <w:t>fact, an employee, or other representative of an insurer, in collision cases, may not unilaterally and arbitrarily disregard a repair operation or cost identified by:</w:t>
      </w:r>
    </w:p>
    <w:p w:rsidR="00FA6348" w:rsidRDefault="00FA6348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an estimating system, which an insurer and collision repair facility have agreed to utilize in determining the cost of repair; and</w:t>
      </w:r>
    </w:p>
    <w:p w:rsidR="00FA6348" w:rsidRDefault="00FA6348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Environmental Protectio</w:t>
      </w:r>
      <w:r w:rsidR="00456C30">
        <w:t xml:space="preserve">n </w:t>
      </w:r>
      <w:r w:rsidR="007736DD">
        <w:t>Agency</w:t>
      </w:r>
      <w:r w:rsidR="00456C30">
        <w:t xml:space="preserve"> (EPA), Occupational Saf</w:t>
      </w:r>
      <w:r>
        <w:t>ety and Health Administration (OSHA)</w:t>
      </w:r>
      <w:r w:rsidR="00456C30">
        <w:t>, and an accredited association, organization, and business within the automotive repair industry.</w:t>
      </w: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6D5" w:rsidRDefault="00C916D5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</w:t>
      </w:r>
      <w:r w:rsidR="00456C30">
        <w:t>ion 38</w:t>
      </w:r>
      <w:r w:rsidR="007736DD">
        <w:noBreakHyphen/>
      </w:r>
      <w:r w:rsidR="00456C30">
        <w:t>77</w:t>
      </w:r>
      <w:r w:rsidR="007736DD">
        <w:noBreakHyphen/>
      </w:r>
      <w:r w:rsidR="00456C30">
        <w:t>1230.</w:t>
      </w:r>
      <w:r w:rsidR="00456C30">
        <w:tab/>
        <w:t>An insurer, agent, employee, or a representative may not recommend, steer, request, or require an insured or a claimant to use a specific shop for repairs.  This restriction forbid</w:t>
      </w:r>
      <w:r w:rsidR="003D1BF5">
        <w:t>s an act to influence an insured</w:t>
      </w:r>
      <w:r w:rsidR="007736DD" w:rsidRPr="007736DD">
        <w:t>’</w:t>
      </w:r>
      <w:r w:rsidR="00456C30">
        <w:t>s or a claimant</w:t>
      </w:r>
      <w:r w:rsidR="007736DD" w:rsidRPr="007736DD">
        <w:t>’</w:t>
      </w:r>
      <w:r w:rsidR="00456C30">
        <w:t>s decision, including reducing the deductable or offering additional warranties or suggesting that choosing a non</w:t>
      </w:r>
      <w:r w:rsidR="007736DD">
        <w:t>direct repair shop will result in delays, a lack of guaranty, or additional costs to the insured or claimant.</w:t>
      </w:r>
    </w:p>
    <w:p w:rsidR="007736DD" w:rsidRDefault="007736DD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6DD" w:rsidRDefault="007736DD" w:rsidP="00C91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>
        <w:noBreakHyphen/>
        <w:t>77</w:t>
      </w:r>
      <w:r>
        <w:noBreakHyphen/>
        <w:t>1240.</w:t>
      </w:r>
      <w:r>
        <w:tab/>
        <w:t>An insurer may not own or have any interest in an auto body repair facility.”</w:t>
      </w:r>
    </w:p>
    <w:p w:rsidR="00545464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54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36DD">
        <w:t>2</w:t>
      </w:r>
      <w:r>
        <w:t>.</w:t>
      </w:r>
      <w:r>
        <w:tab/>
        <w:t>This act takes effect upon approval by the Governor.</w:t>
      </w:r>
    </w:p>
    <w:p w:rsidR="00762E26" w:rsidRDefault="007736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E26" w:rsidRDefault="00762E26" w:rsidP="00407FA0">
      <w:pPr>
        <w:suppressAutoHyphens/>
      </w:pPr>
    </w:p>
    <w:sectPr w:rsidR="00762E26" w:rsidSect="00407F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C30" w:rsidRDefault="00456C30" w:rsidP="009F0C77">
      <w:r>
        <w:separator/>
      </w:r>
    </w:p>
  </w:endnote>
  <w:endnote w:type="continuationSeparator" w:id="0">
    <w:p w:rsidR="00456C30" w:rsidRDefault="00456C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5C6DD8-18BB-465D-A42E-9CEFA8D87DBF}"/>
    <w:embedBold r:id="rId2" w:fontKey="{21DA7720-615E-4E0B-9D51-36C9803BCC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A41625-6FCF-47D0-ABEA-948D57587A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D67898-EF61-43A3-90F4-8C3D2496DF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FA0" w:rsidRPr="00762E26" w:rsidRDefault="00407FA0" w:rsidP="00762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[4660]</w:t>
    </w:r>
    <w:r>
      <w:tab/>
    </w:r>
    <w:r w:rsidR="008068FF">
      <w:fldChar w:fldCharType="begin"/>
    </w:r>
    <w:r w:rsidR="008068FF">
      <w:instrText xml:space="preserve"> PAGE  \* MERGEFORMAT </w:instrText>
    </w:r>
    <w:r w:rsidR="008068FF">
      <w:fldChar w:fldCharType="separate"/>
    </w:r>
    <w:r w:rsidR="008068FF">
      <w:rPr>
        <w:noProof/>
      </w:rPr>
      <w:t>1</w:t>
    </w:r>
    <w:r w:rsidR="008068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C30" w:rsidRDefault="00456C30" w:rsidP="009F0C77">
      <w:r>
        <w:separator/>
      </w:r>
    </w:p>
  </w:footnote>
  <w:footnote w:type="continuationSeparator" w:id="0">
    <w:p w:rsidR="00456C30" w:rsidRDefault="00456C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928DW10"/>
    <w:docVar w:name="CoverBillType" w:val="b"/>
    <w:docVar w:name="docpath" w:val="L:\Council\bills\DKA\3928DW10.DOCX"/>
    <w:docVar w:name="dvBillNumber" w:val="466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41A72"/>
    <w:rsid w:val="00011869"/>
    <w:rsid w:val="000E1785"/>
    <w:rsid w:val="000F40FA"/>
    <w:rsid w:val="000F690C"/>
    <w:rsid w:val="0010776B"/>
    <w:rsid w:val="00133E66"/>
    <w:rsid w:val="001435A3"/>
    <w:rsid w:val="001578CA"/>
    <w:rsid w:val="001603A5"/>
    <w:rsid w:val="001D08F2"/>
    <w:rsid w:val="001D525B"/>
    <w:rsid w:val="001D7F4F"/>
    <w:rsid w:val="002321B6"/>
    <w:rsid w:val="00250967"/>
    <w:rsid w:val="002543C8"/>
    <w:rsid w:val="00275F76"/>
    <w:rsid w:val="00284AAE"/>
    <w:rsid w:val="002E5912"/>
    <w:rsid w:val="00325348"/>
    <w:rsid w:val="0032732C"/>
    <w:rsid w:val="00336AD0"/>
    <w:rsid w:val="00341A72"/>
    <w:rsid w:val="0037079A"/>
    <w:rsid w:val="003D01E8"/>
    <w:rsid w:val="003D1BF5"/>
    <w:rsid w:val="003E5288"/>
    <w:rsid w:val="003F6D79"/>
    <w:rsid w:val="00407FA0"/>
    <w:rsid w:val="0041760A"/>
    <w:rsid w:val="00417C01"/>
    <w:rsid w:val="00456C30"/>
    <w:rsid w:val="00465743"/>
    <w:rsid w:val="004809EE"/>
    <w:rsid w:val="004A011A"/>
    <w:rsid w:val="004E7D54"/>
    <w:rsid w:val="004F64E9"/>
    <w:rsid w:val="005273C6"/>
    <w:rsid w:val="00530A69"/>
    <w:rsid w:val="00545464"/>
    <w:rsid w:val="00545593"/>
    <w:rsid w:val="00577C6C"/>
    <w:rsid w:val="005C2FE2"/>
    <w:rsid w:val="005E2BC9"/>
    <w:rsid w:val="00605102"/>
    <w:rsid w:val="00616AE6"/>
    <w:rsid w:val="006215AA"/>
    <w:rsid w:val="006913C9"/>
    <w:rsid w:val="0069470D"/>
    <w:rsid w:val="00734F00"/>
    <w:rsid w:val="00755550"/>
    <w:rsid w:val="00762E26"/>
    <w:rsid w:val="007736DD"/>
    <w:rsid w:val="007A70AE"/>
    <w:rsid w:val="007C341D"/>
    <w:rsid w:val="008068FF"/>
    <w:rsid w:val="00820CD3"/>
    <w:rsid w:val="008362E8"/>
    <w:rsid w:val="00880736"/>
    <w:rsid w:val="008A1768"/>
    <w:rsid w:val="008F4429"/>
    <w:rsid w:val="008F5070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1F6"/>
    <w:rsid w:val="00BE3C22"/>
    <w:rsid w:val="00C0345E"/>
    <w:rsid w:val="00C3483A"/>
    <w:rsid w:val="00C74974"/>
    <w:rsid w:val="00C74E9D"/>
    <w:rsid w:val="00C82FD3"/>
    <w:rsid w:val="00C916D5"/>
    <w:rsid w:val="00C92819"/>
    <w:rsid w:val="00CC6B7B"/>
    <w:rsid w:val="00CD2089"/>
    <w:rsid w:val="00D73A67"/>
    <w:rsid w:val="00D80291"/>
    <w:rsid w:val="00D970A9"/>
    <w:rsid w:val="00DF3845"/>
    <w:rsid w:val="00E21CAC"/>
    <w:rsid w:val="00E27961"/>
    <w:rsid w:val="00E41911"/>
    <w:rsid w:val="00E92EEF"/>
    <w:rsid w:val="00EC58BA"/>
    <w:rsid w:val="00F24442"/>
    <w:rsid w:val="00F50AE3"/>
    <w:rsid w:val="00F67CF1"/>
    <w:rsid w:val="00F840F0"/>
    <w:rsid w:val="00FA634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CBBCC8-94BF-40DA-947E-93592A873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07F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0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660_2010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A1D2F-1B3A-4375-BBB0-91629B91A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514</Words>
  <Characters>2795</Characters>
  <Application>Microsoft Office Word</Application>
  <DocSecurity>0</DocSecurity>
  <Lines>104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4660: Automobile repair estimates - South Carolina Legislature Online</dc:title>
  <dc:subject/>
  <dc:creator>SharonPair</dc:creator>
  <cp:keywords/>
  <dc:description/>
  <cp:lastModifiedBy>N Cumfer</cp:lastModifiedBy>
  <cp:revision>7</cp:revision>
  <cp:lastPrinted>2010-03-02T17:14:00Z</cp:lastPrinted>
  <dcterms:created xsi:type="dcterms:W3CDTF">2010-03-02T21:53:00Z</dcterms:created>
  <dcterms:modified xsi:type="dcterms:W3CDTF">2014-11-24T16:33:00Z</dcterms:modified>
</cp:coreProperties>
</file>