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7E01" w:rsidRDefault="008C7E01" w:rsidP="008C7E01">
      <w:pPr>
        <w:widowControl w:val="0"/>
        <w:jc w:val="center"/>
      </w:pPr>
      <w:bookmarkStart w:id="0" w:name="_GoBack"/>
      <w:bookmarkEnd w:id="0"/>
      <w:r w:rsidRPr="008C7E01">
        <w:rPr>
          <w:b/>
        </w:rPr>
        <w:t>South Carolina General Assembly</w:t>
      </w:r>
    </w:p>
    <w:p w:rsidR="008C7E01" w:rsidRDefault="008C7E01" w:rsidP="008C7E01">
      <w:pPr>
        <w:widowControl w:val="0"/>
        <w:jc w:val="center"/>
      </w:pPr>
      <w:r>
        <w:t>118th Session, 2009-2010</w:t>
      </w:r>
    </w:p>
    <w:p w:rsidR="008C7E01" w:rsidRDefault="008C7E01" w:rsidP="008C7E01">
      <w:pPr>
        <w:widowControl w:val="0"/>
        <w:jc w:val="left"/>
      </w:pPr>
    </w:p>
    <w:p w:rsidR="008C7E01" w:rsidRDefault="008C7E01" w:rsidP="008C7E01">
      <w:pPr>
        <w:widowControl w:val="0"/>
        <w:jc w:val="left"/>
        <w:rPr>
          <w:b/>
        </w:rPr>
      </w:pPr>
      <w:r w:rsidRPr="008C7E01">
        <w:rPr>
          <w:b/>
        </w:rPr>
        <w:t>H. 4689</w:t>
      </w:r>
    </w:p>
    <w:p w:rsidR="008C7E01" w:rsidRDefault="008C7E01" w:rsidP="008C7E01">
      <w:pPr>
        <w:widowControl w:val="0"/>
        <w:jc w:val="left"/>
        <w:rPr>
          <w:b/>
        </w:rPr>
      </w:pPr>
    </w:p>
    <w:p w:rsidR="008C7E01" w:rsidRDefault="008C7E01" w:rsidP="008C7E01">
      <w:pPr>
        <w:widowControl w:val="0"/>
        <w:jc w:val="left"/>
      </w:pPr>
      <w:r w:rsidRPr="008C7E01">
        <w:rPr>
          <w:b/>
        </w:rPr>
        <w:t>STATUS INFORMATION</w:t>
      </w:r>
    </w:p>
    <w:p w:rsidR="008C7E01" w:rsidRDefault="008C7E01" w:rsidP="008C7E01">
      <w:pPr>
        <w:widowControl w:val="0"/>
        <w:jc w:val="left"/>
      </w:pPr>
    </w:p>
    <w:p w:rsidR="008C7E01" w:rsidRDefault="008C7E01" w:rsidP="008C7E01">
      <w:pPr>
        <w:widowControl w:val="0"/>
        <w:jc w:val="left"/>
      </w:pPr>
      <w:r>
        <w:t>House Resolution</w:t>
      </w:r>
    </w:p>
    <w:p w:rsidR="008C7E01" w:rsidRDefault="008C7E01" w:rsidP="008C7E01">
      <w:pPr>
        <w:widowControl w:val="0"/>
        <w:jc w:val="left"/>
      </w:pPr>
      <w:r>
        <w:t>Sponsors: Reps. Kelly,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Hutto, Jefferson, Jennings,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8C7E01" w:rsidRDefault="008C7E01" w:rsidP="008C7E01">
      <w:pPr>
        <w:widowControl w:val="0"/>
        <w:jc w:val="left"/>
      </w:pPr>
      <w:r>
        <w:t>Document Path: l:\council\bills\gm\24458bb10.docx</w:t>
      </w:r>
    </w:p>
    <w:p w:rsidR="008C7E01" w:rsidRDefault="008C7E01" w:rsidP="008C7E01">
      <w:pPr>
        <w:widowControl w:val="0"/>
        <w:jc w:val="left"/>
      </w:pPr>
    </w:p>
    <w:p w:rsidR="008C7E01" w:rsidRDefault="008C7E01" w:rsidP="008C7E01">
      <w:pPr>
        <w:widowControl w:val="0"/>
        <w:jc w:val="left"/>
      </w:pPr>
      <w:r>
        <w:t>Introduced in the House on March 4, 2010</w:t>
      </w:r>
    </w:p>
    <w:p w:rsidR="008C7E01" w:rsidRDefault="008C7E01" w:rsidP="008C7E01">
      <w:pPr>
        <w:widowControl w:val="0"/>
        <w:jc w:val="left"/>
      </w:pPr>
      <w:r>
        <w:t>Adopted by the House on March 4, 2010</w:t>
      </w:r>
    </w:p>
    <w:p w:rsidR="008C7E01" w:rsidRDefault="008C7E01" w:rsidP="008C7E01">
      <w:pPr>
        <w:widowControl w:val="0"/>
        <w:jc w:val="left"/>
      </w:pPr>
    </w:p>
    <w:p w:rsidR="008C7E01" w:rsidRDefault="008C7E01" w:rsidP="008C7E01">
      <w:pPr>
        <w:widowControl w:val="0"/>
        <w:jc w:val="left"/>
      </w:pPr>
      <w:r>
        <w:t xml:space="preserve">Summary: </w:t>
      </w:r>
      <w:r w:rsidR="00E3404F">
        <w:t>Karla Grace Kelly</w:t>
      </w:r>
    </w:p>
    <w:p w:rsidR="008C7E01" w:rsidRDefault="008C7E01" w:rsidP="008C7E01">
      <w:pPr>
        <w:widowControl w:val="0"/>
        <w:jc w:val="left"/>
      </w:pPr>
    </w:p>
    <w:p w:rsidR="008C7E01" w:rsidRDefault="008C7E01" w:rsidP="008C7E01">
      <w:pPr>
        <w:widowControl w:val="0"/>
        <w:jc w:val="left"/>
      </w:pPr>
    </w:p>
    <w:p w:rsidR="008C7E01" w:rsidRDefault="008C7E01" w:rsidP="008C7E01">
      <w:pPr>
        <w:widowControl w:val="0"/>
        <w:tabs>
          <w:tab w:val="center" w:pos="590"/>
          <w:tab w:val="center" w:pos="1440"/>
          <w:tab w:val="left" w:pos="1872"/>
          <w:tab w:val="left" w:pos="9187"/>
        </w:tabs>
        <w:jc w:val="left"/>
      </w:pPr>
      <w:r w:rsidRPr="008C7E01">
        <w:rPr>
          <w:b/>
        </w:rPr>
        <w:t>HISTORY OF LEGISLATIVE ACTIONS</w:t>
      </w:r>
    </w:p>
    <w:p w:rsidR="008C7E01" w:rsidRDefault="008C7E01" w:rsidP="008C7E01">
      <w:pPr>
        <w:widowControl w:val="0"/>
        <w:tabs>
          <w:tab w:val="center" w:pos="590"/>
          <w:tab w:val="center" w:pos="1440"/>
          <w:tab w:val="left" w:pos="1872"/>
          <w:tab w:val="left" w:pos="9187"/>
        </w:tabs>
        <w:jc w:val="left"/>
      </w:pPr>
    </w:p>
    <w:p w:rsidR="008C7E01" w:rsidRPr="008C7E01" w:rsidRDefault="008C7E01" w:rsidP="008C7E01">
      <w:pPr>
        <w:widowControl w:val="0"/>
        <w:tabs>
          <w:tab w:val="center" w:pos="590"/>
          <w:tab w:val="center" w:pos="1440"/>
          <w:tab w:val="left" w:pos="1872"/>
          <w:tab w:val="left" w:pos="9187"/>
        </w:tabs>
        <w:jc w:val="left"/>
      </w:pPr>
      <w:r w:rsidRPr="008C7E01">
        <w:rPr>
          <w:u w:val="single"/>
        </w:rPr>
        <w:tab/>
        <w:t>Date</w:t>
      </w:r>
      <w:r w:rsidRPr="008C7E01">
        <w:rPr>
          <w:u w:val="single"/>
        </w:rPr>
        <w:tab/>
        <w:t>Body</w:t>
      </w:r>
      <w:r w:rsidRPr="008C7E01">
        <w:rPr>
          <w:u w:val="single"/>
        </w:rPr>
        <w:tab/>
        <w:t>Action Description with journal page number</w:t>
      </w:r>
      <w:r w:rsidRPr="008C7E01">
        <w:rPr>
          <w:u w:val="single"/>
        </w:rPr>
        <w:tab/>
      </w:r>
    </w:p>
    <w:p w:rsidR="00C10689" w:rsidRDefault="00C10689" w:rsidP="00C10689">
      <w:pPr>
        <w:widowControl w:val="0"/>
        <w:tabs>
          <w:tab w:val="right" w:pos="1008"/>
          <w:tab w:val="left" w:pos="1152"/>
          <w:tab w:val="left" w:pos="1872"/>
          <w:tab w:val="left" w:pos="9187"/>
        </w:tabs>
        <w:ind w:left="2088" w:hanging="2088"/>
        <w:jc w:val="left"/>
      </w:pPr>
      <w:r>
        <w:tab/>
        <w:t>3/4/2010</w:t>
      </w:r>
      <w:r>
        <w:tab/>
        <w:t>House</w:t>
      </w:r>
      <w:r>
        <w:tab/>
      </w:r>
      <w:r w:rsidRPr="00536946">
        <w:t xml:space="preserve">Introduced and adopted </w:t>
      </w:r>
      <w:hyperlink r:id="rId7" w:history="1">
        <w:r w:rsidRPr="003B74DF">
          <w:rPr>
            <w:rStyle w:val="Hyperlink"/>
          </w:rPr>
          <w:t>HJ</w:t>
        </w:r>
      </w:hyperlink>
      <w:r>
        <w:noBreakHyphen/>
      </w:r>
      <w:r w:rsidRPr="00536946">
        <w:t>6</w:t>
      </w:r>
    </w:p>
    <w:p w:rsidR="00C10689" w:rsidRDefault="00C10689" w:rsidP="00C10689">
      <w:pPr>
        <w:widowControl w:val="0"/>
        <w:tabs>
          <w:tab w:val="right" w:pos="1008"/>
          <w:tab w:val="left" w:pos="1152"/>
          <w:tab w:val="left" w:pos="1872"/>
          <w:tab w:val="left" w:pos="9187"/>
        </w:tabs>
        <w:ind w:left="2088" w:hanging="2088"/>
        <w:jc w:val="left"/>
      </w:pPr>
    </w:p>
    <w:p w:rsidR="008C7E01" w:rsidRPr="008C7E01" w:rsidRDefault="008C7E01" w:rsidP="008C7E01">
      <w:pPr>
        <w:widowControl w:val="0"/>
        <w:tabs>
          <w:tab w:val="right" w:pos="1008"/>
          <w:tab w:val="left" w:pos="1152"/>
          <w:tab w:val="left" w:pos="1872"/>
          <w:tab w:val="left" w:pos="9187"/>
        </w:tabs>
        <w:ind w:left="2088" w:hanging="2088"/>
        <w:jc w:val="left"/>
      </w:pPr>
    </w:p>
    <w:p w:rsidR="008C7E01" w:rsidRDefault="008C7E01" w:rsidP="008C7E01">
      <w:r w:rsidRPr="008C7E01">
        <w:rPr>
          <w:b/>
        </w:rPr>
        <w:t>VERSIONS OF THIS BILL</w:t>
      </w:r>
    </w:p>
    <w:p w:rsidR="008C7E01" w:rsidRDefault="008C7E01" w:rsidP="008C7E01"/>
    <w:p w:rsidR="008C7E01" w:rsidRDefault="00E63EFB" w:rsidP="008C7E01">
      <w:hyperlink r:id="rId8" w:history="1">
        <w:r w:rsidR="008C7E01">
          <w:rPr>
            <w:rStyle w:val="Hyperlink"/>
          </w:rPr>
          <w:t>3/4/2010</w:t>
        </w:r>
      </w:hyperlink>
    </w:p>
    <w:p w:rsidR="008C7E01" w:rsidRDefault="008C7E01" w:rsidP="008C7E01"/>
    <w:p w:rsidR="008C7E01" w:rsidRDefault="008C7E01" w:rsidP="008C7E01">
      <w:pPr>
        <w:sectPr w:rsidR="008C7E01" w:rsidSect="008C7E0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2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78C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5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0F40E4">
        <w:rPr>
          <w:color w:val="000000" w:themeColor="text1"/>
          <w:u w:color="000000" w:themeColor="text1"/>
        </w:rPr>
        <w:t>TO CONGRATULATE KARLA GRACE KELLY OF SPARTANBURG COUNTY ON THE OCCASION OF HER SIXTEENTH BIRTHDAY, AND TO WISH HER A JOYOUS BIRTHDAY CELEBRATION AND MANY MORE YEARS OF HEALTH AND HAPPINESS.</w:t>
      </w:r>
    </w:p>
    <w:p w:rsidR="005D78CB" w:rsidRDefault="005D78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5EEB" w:rsidRDefault="000B5EEB" w:rsidP="00222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3A56">
        <w:t>Whereas, the members of the South Carolina House of Representatives are delighted to learn that Karla Grace Kelly of Spartanburg County is celebrating the sixteenth year of her birth on this day, March 4, 2010</w:t>
      </w:r>
      <w:r>
        <w:t>;</w:t>
      </w:r>
      <w:r w:rsidRPr="00E83A56">
        <w:t xml:space="preserve"> and</w:t>
      </w:r>
    </w:p>
    <w:p w:rsidR="000B5EEB" w:rsidRDefault="000B5EEB" w:rsidP="00222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5EEB" w:rsidRDefault="000B5EEB" w:rsidP="00222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on March 4, 1994, she is the only child of Karl and Nancy Kelly, the grandchild of Ralph and Louise Kelly, and she currently attends Woodruff High School in Woodruff, South Carolina; and</w:t>
      </w:r>
    </w:p>
    <w:p w:rsidR="000B5EEB" w:rsidRDefault="000B5EEB" w:rsidP="00222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5EEB" w:rsidRDefault="000B5EEB" w:rsidP="00222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rejoicing in the pleasure of having four paternal cousins, Karla Grace Kelly counts among her best friends cousins Whitney Jo Kelly Williams, Kelly Louise Smoak, Lillie Sarah Kelly, and Hannah Carole Kelly, who also celebrate with her today; and</w:t>
      </w:r>
    </w:p>
    <w:p w:rsidR="000B5EEB" w:rsidRDefault="000B5EEB" w:rsidP="00222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5EEB" w:rsidRDefault="000B5EEB" w:rsidP="00222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House of Representatives is pleased to honor Karla Grace Kelly on the felicitous occasion of her sixteenth birthday and joins with her family and friends in wishing her many happy returns of the day as she celebrates this special milestone.  Now, therefore,</w:t>
      </w:r>
    </w:p>
    <w:p w:rsidR="000B5EEB" w:rsidRDefault="000B5EEB" w:rsidP="00222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5EEB" w:rsidRDefault="000B5EEB" w:rsidP="00222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0B5EEB" w:rsidRDefault="000B5EEB" w:rsidP="00222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5EEB" w:rsidRDefault="000B5EEB" w:rsidP="00222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House of Representatives, by this resolution, congratulate Karla Grace Kelly of Spartanburg County on the occasion of her sixteenth birthday, and wish her a </w:t>
      </w:r>
      <w:r>
        <w:lastRenderedPageBreak/>
        <w:t>joyous birthday celebration and many more years of health and happiness.</w:t>
      </w:r>
    </w:p>
    <w:p w:rsidR="000B5EEB" w:rsidRDefault="000B5EEB" w:rsidP="00222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0B5EEB" w:rsidP="000B5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the resolution be provided to Karla Grace Kelly.</w:t>
      </w:r>
    </w:p>
    <w:p w:rsidR="0022291B" w:rsidRDefault="000B5EE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291B" w:rsidRDefault="0022291B" w:rsidP="008C7E01">
      <w:pPr>
        <w:suppressAutoHyphens/>
      </w:pPr>
    </w:p>
    <w:sectPr w:rsidR="0022291B" w:rsidSect="008C7E0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5EEB" w:rsidRDefault="000B5EEB" w:rsidP="009F0C77">
      <w:r>
        <w:separator/>
      </w:r>
    </w:p>
  </w:endnote>
  <w:endnote w:type="continuationSeparator" w:id="0">
    <w:p w:rsidR="000B5EEB" w:rsidRDefault="000B5E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A3A669-BE1D-4CD8-89E3-8BC3A369C7B1}"/>
    <w:embedBold r:id="rId2" w:fontKey="{D2283DFD-58E4-4688-A283-818D01C159FE}"/>
  </w:font>
  <w:font w:name="Calibri">
    <w:panose1 w:val="020F0502020204030204"/>
    <w:charset w:val="00"/>
    <w:family w:val="swiss"/>
    <w:pitch w:val="variable"/>
    <w:sig w:usb0="E10002FF" w:usb1="4000ACFF" w:usb2="00000009" w:usb3="00000000" w:csb0="0000019F" w:csb1="00000000"/>
    <w:embedRegular r:id="rId3" w:fontKey="{EB747485-4436-4E30-8185-8B25EB73B1B3}"/>
  </w:font>
  <w:font w:name="Tahoma">
    <w:panose1 w:val="020B0604030504040204"/>
    <w:charset w:val="00"/>
    <w:family w:val="swiss"/>
    <w:pitch w:val="variable"/>
    <w:sig w:usb0="21002A87" w:usb1="80000000" w:usb2="00000008" w:usb3="00000000" w:csb0="000101FF" w:csb1="00000000"/>
    <w:embedRegular r:id="rId4" w:fontKey="{4DFD24E1-8526-48CD-A11F-1E0206AFFCB8}"/>
  </w:font>
  <w:font w:name="Cambria">
    <w:panose1 w:val="02040503050406030204"/>
    <w:charset w:val="00"/>
    <w:family w:val="roman"/>
    <w:pitch w:val="variable"/>
    <w:sig w:usb0="E00002FF" w:usb1="400004FF" w:usb2="00000000" w:usb3="00000000" w:csb0="0000019F" w:csb1="00000000"/>
    <w:embedRegular r:id="rId5" w:fontKey="{32788055-E24F-43A5-9476-0B47BCB162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E01" w:rsidRPr="0022291B" w:rsidRDefault="008C7E01" w:rsidP="0022291B">
    <w:pPr>
      <w:pStyle w:val="Footer"/>
      <w:tabs>
        <w:tab w:val="clear" w:pos="4680"/>
        <w:tab w:val="clear" w:pos="9360"/>
        <w:tab w:val="center" w:pos="2995"/>
      </w:tabs>
      <w:spacing w:before="120"/>
    </w:pPr>
    <w:r>
      <w:t>[4689]</w:t>
    </w:r>
    <w:r>
      <w:tab/>
    </w:r>
    <w:r w:rsidR="00E63EFB">
      <w:fldChar w:fldCharType="begin"/>
    </w:r>
    <w:r w:rsidR="00E63EFB">
      <w:instrText xml:space="preserve"> PAGE  \* MERGEFORMAT </w:instrText>
    </w:r>
    <w:r w:rsidR="00E63EFB">
      <w:fldChar w:fldCharType="separate"/>
    </w:r>
    <w:r w:rsidR="00E63EFB">
      <w:rPr>
        <w:noProof/>
      </w:rPr>
      <w:t>1</w:t>
    </w:r>
    <w:r w:rsidR="00E63EF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5EEB" w:rsidRDefault="000B5EEB" w:rsidP="009F0C77">
      <w:r>
        <w:separator/>
      </w:r>
    </w:p>
  </w:footnote>
  <w:footnote w:type="continuationSeparator" w:id="0">
    <w:p w:rsidR="000B5EEB" w:rsidRDefault="000B5E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458BB10"/>
    <w:docVar w:name="CoverBillType" w:val="r"/>
    <w:docVar w:name="docpath" w:val="L:\Council\bills\GM\24458BB10.DOCX"/>
    <w:docVar w:name="dvBillNumber" w:val="4689"/>
    <w:docVar w:name="dvBillNumberPrefix" w:val="H. "/>
    <w:docVar w:name="dvOriginalBody" w:val="House"/>
    <w:docVar w:name="dvSteno" w:val="GM"/>
    <w:docVar w:name="NameofBody" w:val="h"/>
    <w:docVar w:name="vgroup2" w:val="Council"/>
  </w:docVars>
  <w:rsids>
    <w:rsidRoot w:val="004F7A07"/>
    <w:rsid w:val="00011869"/>
    <w:rsid w:val="00064CBC"/>
    <w:rsid w:val="000B5EEB"/>
    <w:rsid w:val="000E1785"/>
    <w:rsid w:val="000F40FA"/>
    <w:rsid w:val="0010776B"/>
    <w:rsid w:val="0012097E"/>
    <w:rsid w:val="00133E66"/>
    <w:rsid w:val="00142435"/>
    <w:rsid w:val="001435A3"/>
    <w:rsid w:val="00155945"/>
    <w:rsid w:val="001D08F2"/>
    <w:rsid w:val="001D525B"/>
    <w:rsid w:val="001D7F4F"/>
    <w:rsid w:val="001E515C"/>
    <w:rsid w:val="0022291B"/>
    <w:rsid w:val="002321B6"/>
    <w:rsid w:val="00250967"/>
    <w:rsid w:val="002543C8"/>
    <w:rsid w:val="00284AAE"/>
    <w:rsid w:val="002E5912"/>
    <w:rsid w:val="00325348"/>
    <w:rsid w:val="0032732C"/>
    <w:rsid w:val="00330C25"/>
    <w:rsid w:val="00336AD0"/>
    <w:rsid w:val="0037079A"/>
    <w:rsid w:val="003B74DF"/>
    <w:rsid w:val="003D01E8"/>
    <w:rsid w:val="003E5288"/>
    <w:rsid w:val="003F6D79"/>
    <w:rsid w:val="0041760A"/>
    <w:rsid w:val="00417C01"/>
    <w:rsid w:val="004809EE"/>
    <w:rsid w:val="004D24E0"/>
    <w:rsid w:val="004E7D54"/>
    <w:rsid w:val="004F7A07"/>
    <w:rsid w:val="00521F87"/>
    <w:rsid w:val="005273C6"/>
    <w:rsid w:val="00530A69"/>
    <w:rsid w:val="00545593"/>
    <w:rsid w:val="00577C6C"/>
    <w:rsid w:val="005C2FE2"/>
    <w:rsid w:val="005D78CB"/>
    <w:rsid w:val="005E2BC9"/>
    <w:rsid w:val="00605102"/>
    <w:rsid w:val="006215AA"/>
    <w:rsid w:val="006913C9"/>
    <w:rsid w:val="0069470D"/>
    <w:rsid w:val="00734F00"/>
    <w:rsid w:val="007A527E"/>
    <w:rsid w:val="007A70AE"/>
    <w:rsid w:val="008362E8"/>
    <w:rsid w:val="008A1768"/>
    <w:rsid w:val="008C7E01"/>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10689"/>
    <w:rsid w:val="00C3483A"/>
    <w:rsid w:val="00C74E9D"/>
    <w:rsid w:val="00C82FD3"/>
    <w:rsid w:val="00C92819"/>
    <w:rsid w:val="00CC6B7B"/>
    <w:rsid w:val="00CD2089"/>
    <w:rsid w:val="00D15882"/>
    <w:rsid w:val="00D73A67"/>
    <w:rsid w:val="00D970A9"/>
    <w:rsid w:val="00DF3845"/>
    <w:rsid w:val="00E205BE"/>
    <w:rsid w:val="00E3404F"/>
    <w:rsid w:val="00E41911"/>
    <w:rsid w:val="00E63EFB"/>
    <w:rsid w:val="00E92EEF"/>
    <w:rsid w:val="00E96E45"/>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EFB6A00-4927-4878-99D9-A65ADEC32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5EEB"/>
    <w:rPr>
      <w:rFonts w:ascii="Tahoma" w:hAnsi="Tahoma" w:cs="Tahoma"/>
      <w:sz w:val="16"/>
      <w:szCs w:val="16"/>
    </w:rPr>
  </w:style>
  <w:style w:type="character" w:customStyle="1" w:styleId="BalloonTextChar">
    <w:name w:val="Balloon Text Char"/>
    <w:basedOn w:val="DefaultParagraphFont"/>
    <w:link w:val="BalloonText"/>
    <w:uiPriority w:val="99"/>
    <w:semiHidden/>
    <w:rsid w:val="000B5EEB"/>
    <w:rPr>
      <w:rFonts w:ascii="Tahoma" w:eastAsia="Times New Roman" w:hAnsi="Tahoma" w:cs="Tahoma"/>
      <w:sz w:val="16"/>
      <w:szCs w:val="16"/>
    </w:rPr>
  </w:style>
  <w:style w:type="character" w:styleId="Hyperlink">
    <w:name w:val="Hyperlink"/>
    <w:basedOn w:val="DefaultParagraphFont"/>
    <w:uiPriority w:val="99"/>
    <w:unhideWhenUsed/>
    <w:rsid w:val="008C7E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689_20100304.docx" TargetMode="External"/><Relationship Id="rId3" Type="http://schemas.openxmlformats.org/officeDocument/2006/relationships/settings" Target="settings.xml"/><Relationship Id="rId7" Type="http://schemas.openxmlformats.org/officeDocument/2006/relationships/hyperlink" Target="file:///h:\HJ%20Archive\2010\03-04-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D5176-B427-4CC7-82FE-19F9AF44D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459</Words>
  <Characters>2654</Characters>
  <Application>Microsoft Office Word</Application>
  <DocSecurity>0</DocSecurity>
  <Lines>87</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4689: Karla Grace Kelly - South Carolina Legislature Online</dc:title>
  <dc:subject/>
  <dc:creator>gailmoore</dc:creator>
  <cp:keywords/>
  <dc:description/>
  <cp:lastModifiedBy>N Cumfer</cp:lastModifiedBy>
  <cp:revision>7</cp:revision>
  <cp:lastPrinted>2010-03-02T20:56:00Z</cp:lastPrinted>
  <dcterms:created xsi:type="dcterms:W3CDTF">2010-03-04T16:29:00Z</dcterms:created>
  <dcterms:modified xsi:type="dcterms:W3CDTF">2014-11-24T16:34:00Z</dcterms:modified>
</cp:coreProperties>
</file>